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430" w:rsidRDefault="00F26430" w:rsidP="00CC4C6D">
      <w:pPr>
        <w:rPr>
          <w:rFonts w:cs="David" w:hint="cs"/>
          <w:rtl/>
        </w:rPr>
      </w:pPr>
      <w:bookmarkStart w:id="0" w:name="_GoBack"/>
    </w:p>
    <w:bookmarkEnd w:id="0"/>
    <w:p w:rsidR="00F26430" w:rsidRPr="00612D8A" w:rsidRDefault="00F26430" w:rsidP="00612D8A">
      <w:pPr>
        <w:spacing w:line="360" w:lineRule="auto"/>
        <w:ind w:right="851"/>
        <w:rPr>
          <w:rFonts w:ascii="Arial" w:hAnsi="Arial" w:cs="Arial" w:hint="cs"/>
          <w:b/>
          <w:bCs/>
          <w:rtl/>
        </w:rPr>
      </w:pPr>
      <w:r w:rsidRPr="00612D8A">
        <w:rPr>
          <w:rFonts w:ascii="Arial" w:hAnsi="Arial" w:cs="Arial" w:hint="cs"/>
          <w:b/>
          <w:bCs/>
          <w:rtl/>
        </w:rPr>
        <w:t xml:space="preserve">נספח </w:t>
      </w:r>
      <w:r w:rsidR="00612D8A" w:rsidRPr="00612D8A">
        <w:rPr>
          <w:rFonts w:ascii="Arial" w:hAnsi="Arial" w:cs="Arial" w:hint="cs"/>
          <w:b/>
          <w:bCs/>
          <w:rtl/>
        </w:rPr>
        <w:t>6</w:t>
      </w:r>
    </w:p>
    <w:p w:rsidR="00F26430" w:rsidRPr="004A6946" w:rsidRDefault="00F26430" w:rsidP="00F26430">
      <w:pPr>
        <w:spacing w:line="360" w:lineRule="auto"/>
        <w:ind w:right="851"/>
        <w:rPr>
          <w:rFonts w:ascii="Arial" w:hAnsi="Arial" w:cs="Arial"/>
          <w:rtl/>
        </w:rPr>
      </w:pPr>
      <w:r w:rsidRPr="004A6946">
        <w:rPr>
          <w:rFonts w:ascii="Arial" w:hAnsi="Arial" w:cs="Arial"/>
          <w:rtl/>
        </w:rPr>
        <w:t>תוגש על נייר פירמה עם לוגו של רואה חשבון מבקר</w:t>
      </w:r>
    </w:p>
    <w:p w:rsidR="00F26430" w:rsidRPr="008A3496" w:rsidRDefault="00F26430" w:rsidP="00F26430">
      <w:pPr>
        <w:ind w:right="851"/>
        <w:rPr>
          <w:rFonts w:ascii="Arial" w:hAnsi="Arial" w:cs="Arial"/>
        </w:rPr>
      </w:pPr>
      <w:r w:rsidRPr="008A3496">
        <w:rPr>
          <w:rFonts w:ascii="Arial" w:hAnsi="Arial" w:cs="Arial"/>
          <w:rtl/>
        </w:rPr>
        <w:t xml:space="preserve">לכבוד </w:t>
      </w:r>
    </w:p>
    <w:p w:rsidR="00F26430" w:rsidRPr="008A3496" w:rsidRDefault="00F26430" w:rsidP="00F26430">
      <w:pPr>
        <w:ind w:right="851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>הממונה על התקינה</w:t>
      </w:r>
    </w:p>
    <w:p w:rsidR="00F26430" w:rsidRPr="008A3496" w:rsidRDefault="00F26430" w:rsidP="00F26430">
      <w:pPr>
        <w:ind w:right="851"/>
        <w:rPr>
          <w:rFonts w:ascii="Arial" w:hAnsi="Arial" w:cs="Arial"/>
        </w:rPr>
      </w:pPr>
      <w:r w:rsidRPr="008A3496">
        <w:rPr>
          <w:rFonts w:ascii="Arial" w:hAnsi="Arial" w:cs="Arial"/>
          <w:rtl/>
        </w:rPr>
        <w:t>משרד הכלכלה והתעשייה</w:t>
      </w:r>
    </w:p>
    <w:p w:rsidR="00F26430" w:rsidRPr="008A3496" w:rsidRDefault="00F26430" w:rsidP="00F26430">
      <w:pPr>
        <w:spacing w:before="120" w:line="276" w:lineRule="auto"/>
        <w:ind w:right="851"/>
        <w:jc w:val="center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>הנדון:</w:t>
      </w:r>
      <w:r w:rsidRPr="008A3496">
        <w:rPr>
          <w:rFonts w:ascii="Arial" w:hAnsi="Arial" w:cs="Arial"/>
          <w:rtl/>
        </w:rPr>
        <w:tab/>
      </w:r>
      <w:r w:rsidRPr="008A3496">
        <w:rPr>
          <w:rFonts w:ascii="Arial" w:hAnsi="Arial" w:cs="Arial"/>
          <w:b/>
          <w:bCs/>
          <w:rtl/>
        </w:rPr>
        <w:t>דוח מיוחד של רואה חשבון המבקר – בדבר הצהרת ההנהלה על עמידת [שם החברה], (להלן- "החברה") בתנאי הוראות הממונה על התקינה בעניין אישור מעבדות על-פי סעיף 12(א) בחוק התקנים, התשי"ג-1953" (להלן – "הוראות הממונה")</w:t>
      </w:r>
    </w:p>
    <w:p w:rsidR="00F26430" w:rsidRPr="008A3496" w:rsidRDefault="00F26430" w:rsidP="00F26430">
      <w:pPr>
        <w:spacing w:before="120" w:line="360" w:lineRule="auto"/>
        <w:ind w:right="851"/>
        <w:rPr>
          <w:rFonts w:ascii="Arial" w:hAnsi="Arial" w:cs="Arial"/>
        </w:rPr>
      </w:pPr>
      <w:r w:rsidRPr="008A3496">
        <w:rPr>
          <w:rFonts w:ascii="Arial" w:hAnsi="Arial" w:cs="Arial"/>
          <w:rtl/>
        </w:rPr>
        <w:t>לבקשתכם וכרואי החשבון של [שם החברה], ביקרנו את הנתונים החשבונאים הכלולים בסעיפים  7, 8, 9 בהצהרה המצורפת והמסומנת בחותמת משרדנו לשם זיהוי בלבד (להלן:</w:t>
      </w:r>
      <w:r w:rsidRPr="008A3496">
        <w:rPr>
          <w:rFonts w:ascii="Arial" w:hAnsi="Arial" w:cs="Arial"/>
          <w:b/>
          <w:bCs/>
        </w:rPr>
        <w:t xml:space="preserve"> </w:t>
      </w:r>
      <w:r w:rsidRPr="008A3496">
        <w:rPr>
          <w:rFonts w:ascii="Arial" w:hAnsi="Arial" w:cs="Arial"/>
          <w:b/>
          <w:bCs/>
          <w:rtl/>
        </w:rPr>
        <w:t>"ההצהרה"</w:t>
      </w:r>
      <w:r w:rsidRPr="008A3496">
        <w:rPr>
          <w:rFonts w:ascii="Arial" w:hAnsi="Arial" w:cs="Arial"/>
          <w:rtl/>
        </w:rPr>
        <w:t xml:space="preserve">) של החברה. הצהרה זו הינה באחריות החברה. אחריותנו היא לחוות דעה על הנתונים החשבונאים הכלולים בסעיפים 7, 8, 9 בהצהרה זו, בהתבסס על ביקורתנו. </w:t>
      </w:r>
    </w:p>
    <w:p w:rsidR="00F26430" w:rsidRPr="008A3496" w:rsidRDefault="00F26430" w:rsidP="00612D8A">
      <w:pPr>
        <w:spacing w:before="120" w:line="360" w:lineRule="auto"/>
        <w:ind w:right="851"/>
        <w:rPr>
          <w:rFonts w:ascii="Arial" w:hAnsi="Arial" w:cs="Arial"/>
        </w:rPr>
      </w:pPr>
      <w:r w:rsidRPr="008A3496">
        <w:rPr>
          <w:rFonts w:ascii="Arial" w:hAnsi="Arial" w:cs="Arial"/>
          <w:rtl/>
        </w:rPr>
        <w:t xml:space="preserve">ערכנו את ביקורתנו בהתאם לתקני ביקורת מקובלים בישראל. על-פי תקנים אלה, נדרש מאתנו לתכנן את הביקורת ולבצעה במטרה להשיג מידה סבירה של ביטחון שאין בנתונים החשבונאים הכלולים בסעיפים  7, 8, 9 שבהצהרה הנ"ל הצגה מוטעית מהותית. ביקורת כוללת בדיקה מדגמית של ראיות התומכות בסכומים ובמידע שבנתונים החשבונאים הכלולים בסעיפים  7, 8, 9 בהצהרה, וכן, לעניין סעיף 9 בהצהרה, קבלת הצהרות מהצדדים הקשורים האמורים בסעיף 9 בהצהרה לעניין עמידתם בתנאי סעיף </w:t>
      </w:r>
      <w:r w:rsidR="00612D8A">
        <w:rPr>
          <w:rFonts w:ascii="Arial" w:hAnsi="Arial" w:cs="Arial" w:hint="cs"/>
          <w:rtl/>
        </w:rPr>
        <w:t xml:space="preserve">5.2.1 </w:t>
      </w:r>
      <w:r w:rsidRPr="008A3496">
        <w:rPr>
          <w:rFonts w:ascii="Arial" w:hAnsi="Arial" w:cs="Arial"/>
          <w:rtl/>
        </w:rPr>
        <w:t xml:space="preserve">בהוראות הממונה והרחבת הביקורת במקרה שהצהרות אלה כללו התייחסות לקיומה של זיקה כאמור בסעיף </w:t>
      </w:r>
      <w:r w:rsidR="00612D8A">
        <w:rPr>
          <w:rFonts w:ascii="Arial" w:hAnsi="Arial" w:cs="Arial" w:hint="cs"/>
          <w:rtl/>
        </w:rPr>
        <w:t>5.2.1</w:t>
      </w:r>
      <w:r w:rsidRPr="008A3496">
        <w:rPr>
          <w:rFonts w:ascii="Arial" w:hAnsi="Arial" w:cs="Arial"/>
          <w:rtl/>
        </w:rPr>
        <w:t xml:space="preserve"> בהוראות הממונה. אנו סבורים שביקורתנו מספקת בסיס נאות לחוות דעתנו. </w:t>
      </w:r>
    </w:p>
    <w:p w:rsidR="00F26430" w:rsidRPr="008A3496" w:rsidRDefault="00F26430" w:rsidP="00F26430">
      <w:pPr>
        <w:spacing w:before="120" w:line="360" w:lineRule="auto"/>
        <w:ind w:right="851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לדעתנו, הנתונים החשבונאים הכלולים בסעיפים  7, 8, 9 בהצהרה </w:t>
      </w:r>
      <w:proofErr w:type="spellStart"/>
      <w:r w:rsidRPr="008A3496">
        <w:rPr>
          <w:rFonts w:ascii="Arial" w:hAnsi="Arial" w:cs="Arial"/>
          <w:rtl/>
        </w:rPr>
        <w:t>הנ</w:t>
      </w:r>
      <w:proofErr w:type="spellEnd"/>
      <w:r w:rsidRPr="008A3496">
        <w:rPr>
          <w:rFonts w:ascii="Arial" w:hAnsi="Arial" w:cs="Arial"/>
          <w:rtl/>
        </w:rPr>
        <w:t>''ל משקפים באופן נאות, מכל הבחינות המהותיות, בהתאם לספרי החשבונות של החברה את מידע הכלול בהם.</w:t>
      </w:r>
    </w:p>
    <w:tbl>
      <w:tblPr>
        <w:bidiVisual/>
        <w:tblW w:w="0" w:type="auto"/>
        <w:tblLayout w:type="fixed"/>
        <w:tblLook w:val="0000" w:firstRow="0" w:lastRow="0" w:firstColumn="0" w:lastColumn="0" w:noHBand="0" w:noVBand="0"/>
      </w:tblPr>
      <w:tblGrid>
        <w:gridCol w:w="1667"/>
        <w:gridCol w:w="2977"/>
        <w:gridCol w:w="1809"/>
      </w:tblGrid>
      <w:tr w:rsidR="00F26430" w:rsidRPr="008A3496" w:rsidTr="00D5580A">
        <w:tc>
          <w:tcPr>
            <w:tcW w:w="1667" w:type="dxa"/>
          </w:tcPr>
          <w:p w:rsidR="00F26430" w:rsidRPr="008A3496" w:rsidRDefault="00F26430" w:rsidP="00D5580A">
            <w:pPr>
              <w:spacing w:before="120" w:line="360" w:lineRule="auto"/>
              <w:ind w:right="851"/>
              <w:rPr>
                <w:rFonts w:ascii="Arial" w:hAnsi="Arial" w:cs="Arial"/>
                <w:rtl/>
              </w:rPr>
            </w:pPr>
          </w:p>
        </w:tc>
        <w:tc>
          <w:tcPr>
            <w:tcW w:w="2977" w:type="dxa"/>
          </w:tcPr>
          <w:p w:rsidR="00F26430" w:rsidRPr="008A3496" w:rsidRDefault="00F26430" w:rsidP="00D5580A">
            <w:pPr>
              <w:spacing w:before="120" w:line="360" w:lineRule="auto"/>
              <w:ind w:right="851"/>
              <w:rPr>
                <w:rFonts w:ascii="Arial" w:hAnsi="Arial" w:cs="Arial"/>
                <w:rtl/>
              </w:rPr>
            </w:pPr>
          </w:p>
        </w:tc>
        <w:tc>
          <w:tcPr>
            <w:tcW w:w="1809" w:type="dxa"/>
          </w:tcPr>
          <w:p w:rsidR="00F26430" w:rsidRPr="008A3496" w:rsidRDefault="00F26430" w:rsidP="00D5580A">
            <w:pPr>
              <w:spacing w:before="120" w:line="360" w:lineRule="auto"/>
              <w:ind w:right="851"/>
              <w:rPr>
                <w:rFonts w:ascii="Arial" w:hAnsi="Arial" w:cs="Arial"/>
                <w:rtl/>
              </w:rPr>
            </w:pPr>
          </w:p>
        </w:tc>
      </w:tr>
      <w:tr w:rsidR="00F26430" w:rsidRPr="008A3496" w:rsidTr="00D5580A">
        <w:tc>
          <w:tcPr>
            <w:tcW w:w="1667" w:type="dxa"/>
            <w:tcBorders>
              <w:top w:val="single" w:sz="4" w:space="0" w:color="auto"/>
            </w:tcBorders>
          </w:tcPr>
          <w:p w:rsidR="00F26430" w:rsidRPr="008A3496" w:rsidRDefault="00F26430" w:rsidP="00D5580A">
            <w:pPr>
              <w:spacing w:before="120" w:line="360" w:lineRule="auto"/>
              <w:ind w:right="851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t>תאריך</w:t>
            </w:r>
          </w:p>
        </w:tc>
        <w:tc>
          <w:tcPr>
            <w:tcW w:w="2977" w:type="dxa"/>
          </w:tcPr>
          <w:p w:rsidR="00F26430" w:rsidRPr="008A3496" w:rsidRDefault="00F26430" w:rsidP="00D5580A">
            <w:pPr>
              <w:spacing w:before="120" w:line="360" w:lineRule="auto"/>
              <w:ind w:right="851"/>
              <w:rPr>
                <w:rFonts w:ascii="Arial" w:hAnsi="Arial" w:cs="Arial"/>
                <w:rtl/>
              </w:rPr>
            </w:pPr>
          </w:p>
        </w:tc>
        <w:tc>
          <w:tcPr>
            <w:tcW w:w="1809" w:type="dxa"/>
            <w:tcBorders>
              <w:top w:val="single" w:sz="4" w:space="0" w:color="auto"/>
            </w:tcBorders>
          </w:tcPr>
          <w:p w:rsidR="00F26430" w:rsidRPr="008A3496" w:rsidRDefault="00F26430" w:rsidP="00D5580A">
            <w:pPr>
              <w:spacing w:before="120" w:line="360" w:lineRule="auto"/>
              <w:ind w:right="851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t>חתימה</w:t>
            </w:r>
          </w:p>
        </w:tc>
      </w:tr>
    </w:tbl>
    <w:p w:rsidR="00793904" w:rsidRPr="004F171B" w:rsidRDefault="00793904" w:rsidP="00CC4C6D">
      <w:pPr>
        <w:rPr>
          <w:rFonts w:cs="David"/>
        </w:rPr>
      </w:pPr>
    </w:p>
    <w:sectPr w:rsidR="00793904" w:rsidRPr="004F171B" w:rsidSect="00C93543">
      <w:headerReference w:type="default" r:id="rId7"/>
      <w:pgSz w:w="11906" w:h="16838"/>
      <w:pgMar w:top="1440" w:right="1416" w:bottom="1077" w:left="1418" w:header="284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543" w:rsidRDefault="00C93543">
      <w:r>
        <w:separator/>
      </w:r>
    </w:p>
  </w:endnote>
  <w:endnote w:type="continuationSeparator" w:id="0">
    <w:p w:rsidR="00C93543" w:rsidRDefault="00C93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543" w:rsidRDefault="00C93543">
      <w:r>
        <w:separator/>
      </w:r>
    </w:p>
  </w:footnote>
  <w:footnote w:type="continuationSeparator" w:id="0">
    <w:p w:rsidR="00C93543" w:rsidRDefault="00C935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a"/>
      <w:bidiVisual/>
      <w:tblW w:w="8753" w:type="dxa"/>
      <w:jc w:val="center"/>
      <w:tblInd w:w="864" w:type="dxa"/>
      <w:tblLook w:val="04A0" w:firstRow="1" w:lastRow="0" w:firstColumn="1" w:lastColumn="0" w:noHBand="0" w:noVBand="1"/>
    </w:tblPr>
    <w:tblGrid>
      <w:gridCol w:w="1372"/>
      <w:gridCol w:w="2526"/>
      <w:gridCol w:w="2268"/>
      <w:gridCol w:w="2587"/>
    </w:tblGrid>
    <w:tr w:rsidR="00C93543" w:rsidRPr="00C93543" w:rsidTr="00C93543">
      <w:trPr>
        <w:jc w:val="center"/>
      </w:trPr>
      <w:tc>
        <w:tcPr>
          <w:tcW w:w="1372" w:type="dxa"/>
          <w:vMerge w:val="restart"/>
          <w:vAlign w:val="center"/>
        </w:tcPr>
        <w:p w:rsidR="00C93543" w:rsidRPr="00C93543" w:rsidRDefault="00C93543" w:rsidP="00C139D9">
          <w:pPr>
            <w:pStyle w:val="a3"/>
            <w:tabs>
              <w:tab w:val="left" w:pos="1862"/>
            </w:tabs>
            <w:jc w:val="center"/>
            <w:rPr>
              <w:rFonts w:ascii="Arial" w:hAnsi="Arial" w:cs="Arial"/>
              <w:b/>
              <w:bCs/>
              <w:noProof/>
              <w:sz w:val="22"/>
              <w:szCs w:val="22"/>
              <w:lang w:eastAsia="en-US"/>
            </w:rPr>
          </w:pPr>
          <w:r w:rsidRPr="00C93543">
            <w:rPr>
              <w:rFonts w:ascii="Arial" w:hAnsi="Arial" w:cs="Arial"/>
              <w:b/>
              <w:bCs/>
              <w:noProof/>
              <w:sz w:val="22"/>
              <w:szCs w:val="22"/>
              <w:lang w:eastAsia="en-US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תמונה 1" o:spid="_x0000_i1025" type="#_x0000_t75" style="width:57.6pt;height:72.6pt;visibility:visible;mso-wrap-style:square">
                <v:imagedata r:id="rId1" o:title=""/>
              </v:shape>
            </w:pict>
          </w:r>
        </w:p>
      </w:tc>
      <w:tc>
        <w:tcPr>
          <w:tcW w:w="7381" w:type="dxa"/>
          <w:gridSpan w:val="3"/>
          <w:vAlign w:val="center"/>
        </w:tcPr>
        <w:p w:rsidR="00C93543" w:rsidRPr="00C93543" w:rsidRDefault="00C93543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b/>
              <w:bCs/>
              <w:rtl/>
            </w:rPr>
          </w:pPr>
          <w:r w:rsidRPr="00075FDE">
            <w:rPr>
              <w:rFonts w:ascii="Arial" w:hAnsi="Arial" w:cs="Arial"/>
              <w:b/>
              <w:bCs/>
              <w:rtl/>
            </w:rPr>
            <w:t>שם הנוהל:</w:t>
          </w:r>
          <w:r w:rsidRPr="00C93543">
            <w:rPr>
              <w:rFonts w:ascii="Arial" w:hAnsi="Arial" w:cs="Arial" w:hint="cs"/>
              <w:b/>
              <w:bCs/>
              <w:rtl/>
            </w:rPr>
            <w:t xml:space="preserve"> </w:t>
          </w:r>
          <w:r w:rsidRPr="00075FDE">
            <w:rPr>
              <w:rFonts w:ascii="Arial" w:hAnsi="Arial" w:cs="Arial"/>
              <w:b/>
              <w:bCs/>
              <w:sz w:val="22"/>
              <w:szCs w:val="22"/>
              <w:rtl/>
              <w:lang w:eastAsia="en-US"/>
            </w:rPr>
            <w:t>הנחיות והוראות הממונה לעניין אישור מעבדות על-פי סעיף 12 (א) בחוק התקנים, התשי"ג-1953</w:t>
          </w:r>
        </w:p>
      </w:tc>
    </w:tr>
    <w:tr w:rsidR="00C93543" w:rsidRPr="00C93543" w:rsidTr="00C93543">
      <w:trPr>
        <w:jc w:val="center"/>
      </w:trPr>
      <w:tc>
        <w:tcPr>
          <w:tcW w:w="1372" w:type="dxa"/>
          <w:vMerge/>
          <w:vAlign w:val="center"/>
        </w:tcPr>
        <w:p w:rsidR="00C93543" w:rsidRPr="00C93543" w:rsidRDefault="00C93543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</w:p>
      </w:tc>
      <w:tc>
        <w:tcPr>
          <w:tcW w:w="2526" w:type="dxa"/>
          <w:vAlign w:val="center"/>
        </w:tcPr>
        <w:p w:rsidR="00C93543" w:rsidRPr="00C93543" w:rsidRDefault="00C93543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b/>
              <w:bCs/>
              <w:rtl/>
            </w:rPr>
          </w:pPr>
          <w:r w:rsidRPr="00C93543">
            <w:rPr>
              <w:rFonts w:ascii="Arial" w:hAnsi="Arial" w:cs="Arial"/>
              <w:b/>
              <w:bCs/>
              <w:rtl/>
            </w:rPr>
            <w:t>מספר נספח:</w:t>
          </w:r>
        </w:p>
      </w:tc>
      <w:tc>
        <w:tcPr>
          <w:tcW w:w="2268" w:type="dxa"/>
          <w:vAlign w:val="center"/>
        </w:tcPr>
        <w:p w:rsidR="00C93543" w:rsidRPr="00C93543" w:rsidRDefault="00C93543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b/>
              <w:bCs/>
              <w:rtl/>
            </w:rPr>
          </w:pPr>
          <w:r w:rsidRPr="00C93543">
            <w:rPr>
              <w:rFonts w:ascii="Arial" w:hAnsi="Arial" w:cs="Arial"/>
              <w:b/>
              <w:bCs/>
              <w:rtl/>
            </w:rPr>
            <w:t>תאריך:</w:t>
          </w:r>
        </w:p>
      </w:tc>
      <w:tc>
        <w:tcPr>
          <w:tcW w:w="2587" w:type="dxa"/>
          <w:vAlign w:val="center"/>
        </w:tcPr>
        <w:p w:rsidR="00C93543" w:rsidRPr="00C93543" w:rsidRDefault="00C93543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b/>
              <w:bCs/>
              <w:rtl/>
            </w:rPr>
          </w:pPr>
          <w:r w:rsidRPr="00C93543">
            <w:rPr>
              <w:rFonts w:ascii="Arial" w:hAnsi="Arial" w:cs="Arial"/>
              <w:b/>
              <w:bCs/>
              <w:rtl/>
            </w:rPr>
            <w:t>מהדורה:</w:t>
          </w:r>
        </w:p>
      </w:tc>
    </w:tr>
    <w:tr w:rsidR="00C93543" w:rsidRPr="00C93543" w:rsidTr="00C93543">
      <w:trPr>
        <w:trHeight w:val="441"/>
        <w:jc w:val="center"/>
      </w:trPr>
      <w:tc>
        <w:tcPr>
          <w:tcW w:w="1372" w:type="dxa"/>
          <w:vMerge/>
          <w:vAlign w:val="center"/>
        </w:tcPr>
        <w:p w:rsidR="00C93543" w:rsidRPr="00C93543" w:rsidRDefault="00C93543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</w:p>
      </w:tc>
      <w:tc>
        <w:tcPr>
          <w:tcW w:w="2526" w:type="dxa"/>
          <w:vAlign w:val="center"/>
        </w:tcPr>
        <w:p w:rsidR="00C93543" w:rsidRPr="00C93543" w:rsidRDefault="00C93543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  <w:r>
            <w:rPr>
              <w:rFonts w:ascii="Arial" w:hAnsi="Arial" w:cs="Arial" w:hint="cs"/>
              <w:rtl/>
            </w:rPr>
            <w:t>6</w:t>
          </w:r>
        </w:p>
      </w:tc>
      <w:tc>
        <w:tcPr>
          <w:tcW w:w="2268" w:type="dxa"/>
          <w:vAlign w:val="center"/>
        </w:tcPr>
        <w:p w:rsidR="00C93543" w:rsidRPr="00C93543" w:rsidRDefault="00C93543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  <w:r w:rsidRPr="00C93543">
            <w:rPr>
              <w:rFonts w:ascii="Arial" w:hAnsi="Arial" w:cs="Arial"/>
              <w:rtl/>
            </w:rPr>
            <w:t>27.03.2018</w:t>
          </w:r>
        </w:p>
      </w:tc>
      <w:tc>
        <w:tcPr>
          <w:tcW w:w="2587" w:type="dxa"/>
          <w:vAlign w:val="center"/>
        </w:tcPr>
        <w:p w:rsidR="00C93543" w:rsidRPr="00C93543" w:rsidRDefault="00C93543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  <w:r w:rsidRPr="00C93543">
            <w:rPr>
              <w:rFonts w:ascii="Arial" w:hAnsi="Arial" w:cs="Arial"/>
              <w:rtl/>
            </w:rPr>
            <w:t>2</w:t>
          </w:r>
        </w:p>
      </w:tc>
    </w:tr>
  </w:tbl>
  <w:p w:rsidR="00C93543" w:rsidRDefault="00C9354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 w:comments="0" w:insDel="0" w:formatting="0" w:inkAnnotation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93543"/>
    <w:rsid w:val="00016E24"/>
    <w:rsid w:val="0006527D"/>
    <w:rsid w:val="0008114A"/>
    <w:rsid w:val="00097F4B"/>
    <w:rsid w:val="000A3595"/>
    <w:rsid w:val="000D3802"/>
    <w:rsid w:val="000E0063"/>
    <w:rsid w:val="000E3A36"/>
    <w:rsid w:val="001075D7"/>
    <w:rsid w:val="00164647"/>
    <w:rsid w:val="00165E67"/>
    <w:rsid w:val="0017071E"/>
    <w:rsid w:val="002702AB"/>
    <w:rsid w:val="002B1543"/>
    <w:rsid w:val="002E2CBF"/>
    <w:rsid w:val="002F7ACC"/>
    <w:rsid w:val="003567C5"/>
    <w:rsid w:val="00370BAD"/>
    <w:rsid w:val="0038726E"/>
    <w:rsid w:val="00416D77"/>
    <w:rsid w:val="0042237A"/>
    <w:rsid w:val="004534B0"/>
    <w:rsid w:val="004647B3"/>
    <w:rsid w:val="004A2C2F"/>
    <w:rsid w:val="004C5F91"/>
    <w:rsid w:val="004F171B"/>
    <w:rsid w:val="00516E9C"/>
    <w:rsid w:val="00522C81"/>
    <w:rsid w:val="00601304"/>
    <w:rsid w:val="00612D8A"/>
    <w:rsid w:val="00657EB3"/>
    <w:rsid w:val="00697696"/>
    <w:rsid w:val="006A740C"/>
    <w:rsid w:val="006C7707"/>
    <w:rsid w:val="006D36D2"/>
    <w:rsid w:val="006F1F9C"/>
    <w:rsid w:val="00793904"/>
    <w:rsid w:val="007D2F7E"/>
    <w:rsid w:val="007D4972"/>
    <w:rsid w:val="007D7B7F"/>
    <w:rsid w:val="007F4002"/>
    <w:rsid w:val="008647EA"/>
    <w:rsid w:val="008928F0"/>
    <w:rsid w:val="008A6B5B"/>
    <w:rsid w:val="008B007F"/>
    <w:rsid w:val="008B70AD"/>
    <w:rsid w:val="008F431E"/>
    <w:rsid w:val="00901F71"/>
    <w:rsid w:val="00916E04"/>
    <w:rsid w:val="00A23B91"/>
    <w:rsid w:val="00A624E5"/>
    <w:rsid w:val="00AA72BA"/>
    <w:rsid w:val="00AD0017"/>
    <w:rsid w:val="00B01647"/>
    <w:rsid w:val="00B535F1"/>
    <w:rsid w:val="00B63CB2"/>
    <w:rsid w:val="00BD0B38"/>
    <w:rsid w:val="00C32880"/>
    <w:rsid w:val="00C54359"/>
    <w:rsid w:val="00C66F81"/>
    <w:rsid w:val="00C821A6"/>
    <w:rsid w:val="00C86732"/>
    <w:rsid w:val="00C93543"/>
    <w:rsid w:val="00CC2B44"/>
    <w:rsid w:val="00CC4C6D"/>
    <w:rsid w:val="00D039F7"/>
    <w:rsid w:val="00D258CD"/>
    <w:rsid w:val="00D5580A"/>
    <w:rsid w:val="00DA5ADA"/>
    <w:rsid w:val="00DD0D67"/>
    <w:rsid w:val="00DD2D93"/>
    <w:rsid w:val="00E27CB1"/>
    <w:rsid w:val="00E31BF0"/>
    <w:rsid w:val="00E35F0B"/>
    <w:rsid w:val="00E40F21"/>
    <w:rsid w:val="00E745E0"/>
    <w:rsid w:val="00E91D4D"/>
    <w:rsid w:val="00EB3D22"/>
    <w:rsid w:val="00EC35C0"/>
    <w:rsid w:val="00F21249"/>
    <w:rsid w:val="00F26430"/>
    <w:rsid w:val="00F66F4A"/>
    <w:rsid w:val="00F8587C"/>
    <w:rsid w:val="00F86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bidi/>
    </w:pPr>
    <w:rPr>
      <w:sz w:val="24"/>
      <w:szCs w:val="24"/>
      <w:lang w:eastAsia="he-IL"/>
    </w:rPr>
  </w:style>
  <w:style w:type="paragraph" w:styleId="1">
    <w:name w:val="heading 1"/>
    <w:basedOn w:val="a"/>
    <w:next w:val="a"/>
    <w:qFormat/>
    <w:rsid w:val="00A624E5"/>
    <w:pPr>
      <w:keepNext/>
      <w:jc w:val="center"/>
      <w:outlineLvl w:val="0"/>
    </w:pPr>
    <w:rPr>
      <w:rFonts w:cs="David"/>
      <w:b/>
      <w:bCs/>
      <w:i/>
      <w:iCs/>
      <w:u w:val="single"/>
    </w:rPr>
  </w:style>
  <w:style w:type="paragraph" w:styleId="2">
    <w:name w:val="heading 2"/>
    <w:basedOn w:val="a"/>
    <w:next w:val="a"/>
    <w:qFormat/>
    <w:rsid w:val="00A624E5"/>
    <w:pPr>
      <w:keepNext/>
      <w:outlineLvl w:val="1"/>
    </w:pPr>
    <w:rPr>
      <w:rFonts w:cs="David"/>
      <w:b/>
      <w:bCs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pPr>
      <w:tabs>
        <w:tab w:val="center" w:pos="4153"/>
        <w:tab w:val="right" w:pos="8306"/>
      </w:tabs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paragraph" w:styleId="a7">
    <w:name w:val="Body Text"/>
    <w:basedOn w:val="a"/>
    <w:rsid w:val="00A624E5"/>
    <w:rPr>
      <w:rFonts w:cs="David"/>
      <w:b/>
      <w:bCs/>
      <w:i/>
      <w:iCs/>
    </w:rPr>
  </w:style>
  <w:style w:type="paragraph" w:styleId="a8">
    <w:name w:val="Balloon Text"/>
    <w:basedOn w:val="a"/>
    <w:semiHidden/>
    <w:rsid w:val="008F431E"/>
    <w:rPr>
      <w:rFonts w:ascii="Tahoma" w:hAnsi="Tahoma" w:cs="Tahoma"/>
      <w:sz w:val="16"/>
      <w:szCs w:val="16"/>
    </w:rPr>
  </w:style>
  <w:style w:type="character" w:styleId="Hyperlink">
    <w:name w:val="Hyperlink"/>
    <w:rsid w:val="00EC35C0"/>
    <w:rPr>
      <w:color w:val="0000FF"/>
      <w:u w:val="single"/>
    </w:rPr>
  </w:style>
  <w:style w:type="character" w:customStyle="1" w:styleId="a6">
    <w:name w:val="כותרת תחתונה תו"/>
    <w:link w:val="a5"/>
    <w:uiPriority w:val="99"/>
    <w:rsid w:val="00C86732"/>
    <w:rPr>
      <w:sz w:val="24"/>
      <w:szCs w:val="24"/>
      <w:lang w:eastAsia="he-IL"/>
    </w:rPr>
  </w:style>
  <w:style w:type="character" w:styleId="a9">
    <w:name w:val="page number"/>
    <w:unhideWhenUsed/>
    <w:rsid w:val="00C86732"/>
  </w:style>
  <w:style w:type="character" w:customStyle="1" w:styleId="a4">
    <w:name w:val="כותרת עליונה תו"/>
    <w:link w:val="a3"/>
    <w:rsid w:val="00C93543"/>
    <w:rPr>
      <w:sz w:val="24"/>
      <w:szCs w:val="24"/>
      <w:lang w:eastAsia="he-IL"/>
    </w:rPr>
  </w:style>
  <w:style w:type="table" w:styleId="aa">
    <w:name w:val="Table Grid"/>
    <w:basedOn w:val="a1"/>
    <w:rsid w:val="00C935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00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ta-fs01\tkina\Common\&#1513;&#1512;&#1497;&#1514;\&#1502;&#1506;&#1489;&#1491;&#1493;&#1514;\&#1492;&#1493;&#1512;&#1488;&#1493;&#1514;%20&#1492;&#1502;&#1502;&#1493;&#1504;&#1492;%20&#1500;&#1488;&#1497;&#1513;&#1493;&#1512;%20&#1502;&#1506;&#1489;&#1491;&#1493;&#1514;\&#1504;&#1505;&#1508;&#1495;%206.dot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193D328C98F72D4698152774E672BD23" ma:contentTypeVersion="5" ma:contentTypeDescription="צור מסמך חדש." ma:contentTypeScope="" ma:versionID="28b8a178e34fc4ace35d86d2629709c1">
  <xsd:schema xmlns:xsd="http://www.w3.org/2001/XMLSchema" xmlns:xs="http://www.w3.org/2001/XMLSchema" xmlns:p="http://schemas.microsoft.com/office/2006/metadata/properties" xmlns:ns2="605e85f2-268e-450d-9afb-d305d42b267e" xmlns:ns3="21e74b01-eaac-4405-8901-c9f97cac89d3" targetNamespace="http://schemas.microsoft.com/office/2006/metadata/properties" ma:root="true" ma:fieldsID="7331ddc2cd2783efdaf13c2162b6688f" ns2:_="" ns3:_="">
    <xsd:import namespace="605e85f2-268e-450d-9afb-d305d42b267e"/>
    <xsd:import namespace="21e74b01-eaac-4405-8901-c9f97cac89d3"/>
    <xsd:element name="properties">
      <xsd:complexType>
        <xsd:sequence>
          <xsd:element name="documentManagement">
            <xsd:complexType>
              <xsd:all>
                <xsd:element ref="ns2:GovXShortDescription" minOccurs="0"/>
                <xsd:element ref="ns2:MMDSubjectsTaxHTField0" minOccurs="0"/>
                <xsd:element ref="ns2:TaxCatchAll" minOccurs="0"/>
                <xsd:element ref="ns2:hd629a283e1e41e7b148932bae66dfc5" minOccurs="0"/>
                <xsd:element ref="ns3:RelatedProcedure" minOccurs="0"/>
                <xsd:element ref="ns3:AppendixNumber" minOccurs="0"/>
                <xsd:element ref="ns2:MMDTypesTaxHTField0" minOccurs="0"/>
                <xsd:element ref="ns2:MMDAudienceTaxHTField0" minOccurs="0"/>
                <xsd:element ref="ns2:MMDUnitsNameTaxHTField0" minOccurs="0"/>
                <xsd:element ref="ns2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GovXShortDescription" ma:index="8" nillable="true" ma:displayName="GovXShortDescription" ma:internalName="GovXShortDescription">
      <xsd:simpleType>
        <xsd:restriction base="dms:Unknown"/>
      </xsd:simpleType>
    </xsd:element>
    <xsd:element name="MMDSubjectsTaxHTField0" ma:index="10" nillable="true" ma:taxonomy="true" ma:internalName="MMDSubjectsTaxHTField0" ma:taxonomyFieldName="MMDSubjects" ma:displayName="נושאים" ma:readOnly="false" ma:default="" ma:fieldId="{d4be236a-0356-4000-8c21-7c99900f1b40}" ma:taxonomyMulti="true" ma:sspId="2d5cfe0b-92d6-45e7-9728-978dd18bac77" ma:termSetId="a239ac66-6e19-4894-9a6d-0b635cdc56b4" ma:anchorId="3d199f33-0334-4fb9-a28c-1825654b603d" ma:open="false" ma:isKeyword="false">
      <xsd:complexType>
        <xsd:sequence>
          <xsd:element ref="pc:Terms" minOccurs="0" maxOccurs="1"/>
        </xsd:sequence>
      </xsd:complexType>
    </xsd:element>
    <xsd:element name="TaxCatchAll" ma:index="11" nillable="true" ma:displayName="עמודת 'תפוס הכל' של טקסונומיה" ma:hidden="true" ma:list="{4ea5708e-0740-470e-a7ce-b06ee08034f5}" ma:internalName="TaxCatchAll" ma:showField="CatchAllData" ma:web="605e85f2-268e-450d-9afb-d305d42b26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d629a283e1e41e7b148932bae66dfc5" ma:index="13" nillable="true" ma:taxonomy="true" ma:internalName="hd629a283e1e41e7b148932bae66dfc5" ma:taxonomyFieldName="MMDRelatedUnits" ma:displayName="יחידות קשורות" ma:default="" ma:fieldId="{1d629a28-3e1e-41e7-b148-932bae66dfc5}" ma:taxonomyMulti="true" ma:sspId="2d5cfe0b-92d6-45e7-9728-978dd18bac77" ma:termSetId="a239ac66-6e19-4894-9a6d-0b635cdc56b4" ma:anchorId="3bedd0f0-7648-42b6-8482-dc552c7f0340" ma:open="false" ma:isKeyword="false">
      <xsd:complexType>
        <xsd:sequence>
          <xsd:element ref="pc:Terms" minOccurs="0" maxOccurs="1"/>
        </xsd:sequence>
      </xsd:complexType>
    </xsd:element>
    <xsd:element name="MMDTypesTaxHTField0" ma:index="16" nillable="true" ma:displayName="MMDTypes_0" ma:internalName="MMDTypesTaxHTField0">
      <xsd:simpleType>
        <xsd:restriction base="dms:Note">
          <xsd:maxLength value="255"/>
        </xsd:restriction>
      </xsd:simpleType>
    </xsd:element>
    <xsd:element name="MMDAudienceTaxHTField0" ma:index="17" nillable="true" ma:displayName="MMDAudience_0" ma:internalName="MMDAudienceTaxHTField0">
      <xsd:simpleType>
        <xsd:restriction base="dms:Note">
          <xsd:maxLength value="255"/>
        </xsd:restriction>
      </xsd:simpleType>
    </xsd:element>
    <xsd:element name="MMDUnitsNameTaxHTField0" ma:index="18" nillable="true" ma:displayName="MMDUnitsName_0" ma:internalName="MMDUnitsNameTaxHTField0">
      <xsd:simpleType>
        <xsd:restriction base="dms:Note">
          <xsd:maxLength value="255"/>
        </xsd:restriction>
      </xsd:simpleType>
    </xsd:element>
    <xsd:element name="IsAccessible" ma:index="19" nillable="true" ma:displayName="מסמך נגיש" ma:default="0" ma:internalName="IsAccessibl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74b01-eaac-4405-8901-c9f97cac89d3" elementFormDefault="qualified">
    <xsd:import namespace="http://schemas.microsoft.com/office/2006/documentManagement/types"/>
    <xsd:import namespace="http://schemas.microsoft.com/office/infopath/2007/PartnerControls"/>
    <xsd:element name="RelatedProcedure" ma:index="14" nillable="true" ma:displayName="RelatedProcedure" ma:description="הנוהל שאליו שייכים הנספחים" ma:list="{78a9810e-63d5-4ac0-af28-546d5716c3bc}" ma:internalName="RelatedProcedure" ma:showField="Title" ma:web="b0940941-cb2e-4a43-9008-74663b73829b">
      <xsd:simpleType>
        <xsd:restriction base="dms:Lookup"/>
      </xsd:simpleType>
    </xsd:element>
    <xsd:element name="AppendixNumber" ma:index="15" nillable="true" ma:displayName="AppendixNumber" ma:description="מספר הנספח (לדוגמה: נספח ב - 2, נספח יא - 11)" ma:internalName="AppendixNumber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Accessible xmlns="605e85f2-268e-450d-9afb-d305d42b267e">false</IsAccessible>
    <MMDSubjectsTaxHTField0 xmlns="605e85f2-268e-450d-9afb-d305d42b267e">
      <Terms xmlns="http://schemas.microsoft.com/office/infopath/2007/PartnerControls"/>
    </MMDSubjectsTaxHTField0>
    <MMDAudienceTaxHTField0 xmlns="605e85f2-268e-450d-9afb-d305d42b267e" xsi:nil="true"/>
    <hd629a283e1e41e7b148932bae66dfc5 xmlns="605e85f2-268e-450d-9afb-d305d42b26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מינהל תקינה</TermName>
          <TermId xmlns="http://schemas.microsoft.com/office/infopath/2007/PartnerControls">11178073-105f-4209-9eaf-6057506751e0</TermId>
        </TermInfo>
      </Terms>
    </hd629a283e1e41e7b148932bae66dfc5>
    <MMDUnitsNameTaxHTField0 xmlns="605e85f2-268e-450d-9afb-d305d42b267e" xsi:nil="true"/>
    <RelatedProcedure xmlns="21e74b01-eaac-4405-8901-c9f97cac89d3" xsi:nil="true"/>
    <GovXShortDescription xmlns="605e85f2-268e-450d-9afb-d305d42b267e" xsi:nil="true"/>
    <MMDTypesTaxHTField0 xmlns="605e85f2-268e-450d-9afb-d305d42b267e" xsi:nil="true"/>
    <TaxCatchAll xmlns="605e85f2-268e-450d-9afb-d305d42b267e">
      <Value>89</Value>
    </TaxCatchAll>
    <AppendixNumber xmlns="21e74b01-eaac-4405-8901-c9f97cac89d3" xsi:nil="true"/>
  </documentManagement>
</p:properties>
</file>

<file path=customXml/itemProps1.xml><?xml version="1.0" encoding="utf-8"?>
<ds:datastoreItem xmlns:ds="http://schemas.openxmlformats.org/officeDocument/2006/customXml" ds:itemID="{75C5BC80-8C34-49E8-AA95-358352D40B88}"/>
</file>

<file path=customXml/itemProps2.xml><?xml version="1.0" encoding="utf-8"?>
<ds:datastoreItem xmlns:ds="http://schemas.openxmlformats.org/officeDocument/2006/customXml" ds:itemID="{1BF88FA2-7FF9-42E1-ABD1-B5D0CBD47CDF}"/>
</file>

<file path=customXml/itemProps3.xml><?xml version="1.0" encoding="utf-8"?>
<ds:datastoreItem xmlns:ds="http://schemas.openxmlformats.org/officeDocument/2006/customXml" ds:itemID="{738C72AE-015E-4965-9FB1-63E1DBE6F7C3}"/>
</file>

<file path=customXml/itemProps4.xml><?xml version="1.0" encoding="utf-8"?>
<ds:datastoreItem xmlns:ds="http://schemas.openxmlformats.org/officeDocument/2006/customXml" ds:itemID="{2B6E9D21-43B0-40F9-820D-7D0726086115}"/>
</file>

<file path=docProps/app.xml><?xml version="1.0" encoding="utf-8"?>
<Properties xmlns="http://schemas.openxmlformats.org/officeDocument/2006/extended-properties" xmlns:vt="http://schemas.openxmlformats.org/officeDocument/2006/docPropsVTypes">
  <Template>נספח 6.dot</Template>
  <TotalTime>1</TotalTime>
  <Pages>1</Pages>
  <Words>230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‏י"ט כסלו, תשס"ב</vt:lpstr>
    </vt:vector>
  </TitlesOfParts>
  <Company>tamas</Company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6 - דוח מיוחד של רואה חשבון המבקר בדבר הצהרת ההנהלה על עמידת החברה בתנאי הוראות הממונה על התקינה בעניין אישור מעבדות</dc:title>
  <dc:creator>sarit aviram</dc:creator>
  <cp:lastModifiedBy>sarit aviram</cp:lastModifiedBy>
  <cp:revision>1</cp:revision>
  <cp:lastPrinted>2011-11-01T10:54:00Z</cp:lastPrinted>
  <dcterms:created xsi:type="dcterms:W3CDTF">2018-03-25T12:57:00Z</dcterms:created>
  <dcterms:modified xsi:type="dcterms:W3CDTF">2018-03-25T12:58:00Z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0x010100193D328C98F72D4698152774E672BD23</vt:lpwstr>
  </property>
  <property fmtid="{D5CDD505-2E9C-101B-9397-08002B2CF9AE}" pid="3" name="Order">
    <vt:r8>103000</vt:r8>
  </property>
  <property fmtid="{D5CDD505-2E9C-101B-9397-08002B2CF9AE}" pid="4" name="MMDRelatedUnits">
    <vt:lpwstr>89;#מינהל תקינה|11178073-105f-4209-9eaf-6057506751e0</vt:lpwstr>
  </property>
  <property fmtid="{D5CDD505-2E9C-101B-9397-08002B2CF9AE}" pid="5" name="MMDAudience">
    <vt:lpwstr/>
  </property>
  <property fmtid="{D5CDD505-2E9C-101B-9397-08002B2CF9AE}" pid="6" name="MMDSubjects">
    <vt:lpwstr/>
  </property>
  <property fmtid="{D5CDD505-2E9C-101B-9397-08002B2CF9AE}" pid="7" name="MMDUnitsName">
    <vt:lpwstr/>
  </property>
  <property fmtid="{D5CDD505-2E9C-101B-9397-08002B2CF9AE}" pid="8" name="MMDTypes">
    <vt:lpwstr/>
  </property>
</Properties>
</file>