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C777E" w14:textId="38359489" w:rsidR="00A06121" w:rsidRPr="00570E87" w:rsidRDefault="00570E87" w:rsidP="00405128">
      <w:pPr>
        <w:spacing w:after="0"/>
        <w:rPr>
          <w:rFonts w:ascii="David" w:hAnsi="David" w:cs="David"/>
          <w:sz w:val="24"/>
          <w:szCs w:val="24"/>
          <w:rtl/>
        </w:rPr>
      </w:pPr>
      <w:r w:rsidRPr="00570E87">
        <w:rPr>
          <w:rFonts w:ascii="David" w:hAnsi="David" w:cs="David" w:hint="eastAsia"/>
          <w:noProof/>
          <w:sz w:val="24"/>
          <w:szCs w:val="24"/>
          <w:rtl/>
        </w:rPr>
        <w:t>‏כ</w:t>
      </w:r>
      <w:r w:rsidRPr="00570E87">
        <w:rPr>
          <w:rFonts w:ascii="David" w:hAnsi="David" w:cs="David"/>
          <w:noProof/>
          <w:sz w:val="24"/>
          <w:szCs w:val="24"/>
          <w:rtl/>
        </w:rPr>
        <w:t xml:space="preserve">' </w:t>
      </w:r>
      <w:r w:rsidR="00405128">
        <w:rPr>
          <w:rFonts w:ascii="David" w:hAnsi="David" w:cs="David" w:hint="cs"/>
          <w:noProof/>
          <w:sz w:val="24"/>
          <w:szCs w:val="24"/>
          <w:rtl/>
        </w:rPr>
        <w:t>ב</w:t>
      </w:r>
      <w:r w:rsidRPr="00570E87">
        <w:rPr>
          <w:rFonts w:ascii="David" w:hAnsi="David" w:cs="David"/>
          <w:noProof/>
          <w:sz w:val="24"/>
          <w:szCs w:val="24"/>
          <w:rtl/>
        </w:rPr>
        <w:t>אדר תשפ"ה</w:t>
      </w:r>
    </w:p>
    <w:p w14:paraId="3A0CBD56" w14:textId="5C99D575" w:rsidR="00570E87" w:rsidRDefault="00570E87" w:rsidP="00405128">
      <w:pPr>
        <w:rPr>
          <w:rFonts w:ascii="David" w:hAnsi="David" w:cs="David"/>
          <w:sz w:val="24"/>
          <w:szCs w:val="24"/>
          <w:rtl/>
        </w:rPr>
      </w:pPr>
      <w:r w:rsidRPr="00570E87">
        <w:rPr>
          <w:rFonts w:ascii="David" w:hAnsi="David" w:cs="David" w:hint="eastAsia"/>
          <w:sz w:val="24"/>
          <w:szCs w:val="24"/>
          <w:rtl/>
        </w:rPr>
        <w:t>‏</w:t>
      </w:r>
      <w:r w:rsidRPr="00570E87">
        <w:rPr>
          <w:rFonts w:ascii="David" w:hAnsi="David" w:cs="David"/>
          <w:sz w:val="24"/>
          <w:szCs w:val="24"/>
          <w:rtl/>
        </w:rPr>
        <w:t xml:space="preserve">20 </w:t>
      </w:r>
      <w:r w:rsidR="00D35475">
        <w:rPr>
          <w:rFonts w:ascii="David" w:hAnsi="David" w:cs="David" w:hint="cs"/>
          <w:sz w:val="24"/>
          <w:szCs w:val="24"/>
          <w:rtl/>
        </w:rPr>
        <w:t>במארס</w:t>
      </w:r>
      <w:r w:rsidRPr="00570E87">
        <w:rPr>
          <w:rFonts w:ascii="David" w:hAnsi="David" w:cs="David"/>
          <w:sz w:val="24"/>
          <w:szCs w:val="24"/>
          <w:rtl/>
        </w:rPr>
        <w:t xml:space="preserve"> 2025</w:t>
      </w:r>
    </w:p>
    <w:p w14:paraId="0815E9FC" w14:textId="689E1769" w:rsidR="00C45522" w:rsidRDefault="00A0279D" w:rsidP="00AF409F">
      <w:pPr>
        <w:pStyle w:val="Title"/>
        <w:spacing w:before="240" w:after="240" w:line="276" w:lineRule="auto"/>
        <w:rPr>
          <w:rtl/>
        </w:rPr>
      </w:pPr>
      <w:r w:rsidRPr="00931A81">
        <w:rPr>
          <w:rtl/>
        </w:rPr>
        <w:t xml:space="preserve">הנחיות בין-משרדיות ליישום זבל </w:t>
      </w:r>
      <w:r w:rsidR="00570E87">
        <w:rPr>
          <w:rFonts w:hint="cs"/>
          <w:rtl/>
        </w:rPr>
        <w:t>בקר מטופל</w:t>
      </w:r>
      <w:r w:rsidRPr="00931A81">
        <w:rPr>
          <w:rtl/>
        </w:rPr>
        <w:t xml:space="preserve"> </w:t>
      </w:r>
      <w:r w:rsidR="00A06121">
        <w:rPr>
          <w:rFonts w:hint="cs"/>
          <w:rtl/>
        </w:rPr>
        <w:t xml:space="preserve">לדישון </w:t>
      </w:r>
      <w:r w:rsidRPr="00931A81">
        <w:rPr>
          <w:rtl/>
        </w:rPr>
        <w:t>ו</w:t>
      </w:r>
      <w:r w:rsidR="00405128">
        <w:rPr>
          <w:rFonts w:hint="cs"/>
          <w:rtl/>
        </w:rPr>
        <w:t>ל</w:t>
      </w:r>
      <w:r w:rsidRPr="00931A81">
        <w:rPr>
          <w:rtl/>
        </w:rPr>
        <w:t xml:space="preserve">טיוב </w:t>
      </w:r>
      <w:r w:rsidR="00405128">
        <w:rPr>
          <w:rFonts w:hint="cs"/>
          <w:rtl/>
        </w:rPr>
        <w:t xml:space="preserve">של </w:t>
      </w:r>
      <w:r w:rsidRPr="00931A81">
        <w:rPr>
          <w:rtl/>
        </w:rPr>
        <w:t>קרקע בשטחים חק</w:t>
      </w:r>
      <w:r w:rsidR="00372748" w:rsidRPr="00931A81">
        <w:rPr>
          <w:rtl/>
        </w:rPr>
        <w:t>ל</w:t>
      </w:r>
      <w:r w:rsidRPr="00931A81">
        <w:rPr>
          <w:rtl/>
        </w:rPr>
        <w:t>איים מעובדים</w:t>
      </w:r>
    </w:p>
    <w:p w14:paraId="1D44E9E0" w14:textId="38851C58" w:rsidR="00EE7F58" w:rsidRPr="00EE7F58" w:rsidRDefault="00EE7F58" w:rsidP="00EE7F58">
      <w:pPr>
        <w:pStyle w:val="Heading1"/>
        <w:rPr>
          <w:rtl/>
        </w:rPr>
      </w:pPr>
      <w:r w:rsidRPr="00EE7F58">
        <w:rPr>
          <w:rFonts w:hint="cs"/>
          <w:rtl/>
        </w:rPr>
        <w:t>רקע</w:t>
      </w:r>
    </w:p>
    <w:p w14:paraId="3CC3E208" w14:textId="513D1E86" w:rsidR="00F8361D" w:rsidRPr="00931A81" w:rsidRDefault="00A0279D" w:rsidP="00405128">
      <w:pPr>
        <w:pStyle w:val="ListParagraph"/>
        <w:spacing w:after="160" w:line="360" w:lineRule="auto"/>
        <w:ind w:left="0"/>
        <w:jc w:val="both"/>
        <w:rPr>
          <w:rFonts w:ascii="David" w:hAnsi="David" w:cs="David"/>
          <w:sz w:val="24"/>
          <w:szCs w:val="24"/>
          <w:rtl/>
        </w:rPr>
      </w:pPr>
      <w:r w:rsidRPr="00931A81">
        <w:rPr>
          <w:rFonts w:ascii="David" w:hAnsi="David" w:cs="David"/>
          <w:sz w:val="24"/>
          <w:szCs w:val="24"/>
          <w:rtl/>
        </w:rPr>
        <w:t>ל</w:t>
      </w:r>
      <w:r w:rsidR="0094668E" w:rsidRPr="00931A81">
        <w:rPr>
          <w:rFonts w:ascii="David" w:hAnsi="David" w:cs="David"/>
          <w:sz w:val="24"/>
          <w:szCs w:val="24"/>
          <w:rtl/>
        </w:rPr>
        <w:t>טיוב קרקע בחומר אורגני יתרונות חקלאיים וסביבתיים</w:t>
      </w:r>
      <w:r w:rsidR="00E349C9">
        <w:rPr>
          <w:rFonts w:ascii="David" w:hAnsi="David" w:cs="David" w:hint="cs"/>
          <w:sz w:val="24"/>
          <w:szCs w:val="24"/>
          <w:rtl/>
        </w:rPr>
        <w:t>. ו</w:t>
      </w:r>
      <w:r w:rsidR="0094668E" w:rsidRPr="00931A81">
        <w:rPr>
          <w:rFonts w:ascii="David" w:hAnsi="David" w:cs="David"/>
          <w:sz w:val="24"/>
          <w:szCs w:val="24"/>
          <w:rtl/>
        </w:rPr>
        <w:t>אולם פיזור לא מבוקר של חומר אורגני</w:t>
      </w:r>
      <w:r w:rsidR="00E349C9">
        <w:rPr>
          <w:rFonts w:ascii="David" w:hAnsi="David" w:cs="David" w:hint="cs"/>
          <w:sz w:val="24"/>
          <w:szCs w:val="24"/>
          <w:rtl/>
        </w:rPr>
        <w:t>,</w:t>
      </w:r>
      <w:r w:rsidR="00244D08" w:rsidRPr="00244D08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94668E" w:rsidRPr="00931A81">
        <w:rPr>
          <w:rFonts w:ascii="David" w:hAnsi="David" w:cs="David"/>
          <w:sz w:val="24"/>
          <w:szCs w:val="24"/>
          <w:rtl/>
        </w:rPr>
        <w:t xml:space="preserve">ובמיוחד כאשר מדובר בזבל </w:t>
      </w:r>
      <w:r w:rsidR="00E349C9">
        <w:rPr>
          <w:rFonts w:ascii="David" w:hAnsi="David" w:cs="David" w:hint="cs"/>
          <w:sz w:val="24"/>
          <w:szCs w:val="24"/>
          <w:rtl/>
        </w:rPr>
        <w:t>בעלי חיים</w:t>
      </w:r>
      <w:r w:rsidR="0094668E" w:rsidRPr="00931A81">
        <w:rPr>
          <w:rFonts w:ascii="David" w:hAnsi="David" w:cs="David"/>
          <w:sz w:val="24"/>
          <w:szCs w:val="24"/>
          <w:rtl/>
        </w:rPr>
        <w:t xml:space="preserve"> טרי </w:t>
      </w:r>
      <w:r w:rsidR="007C43C7" w:rsidRPr="00931A81">
        <w:rPr>
          <w:rFonts w:ascii="David" w:hAnsi="David" w:cs="David"/>
          <w:sz w:val="24"/>
          <w:szCs w:val="24"/>
          <w:rtl/>
        </w:rPr>
        <w:t>ורטוב</w:t>
      </w:r>
      <w:r w:rsidR="00E349C9">
        <w:rPr>
          <w:rFonts w:ascii="David" w:hAnsi="David" w:cs="David" w:hint="cs"/>
          <w:sz w:val="24"/>
          <w:szCs w:val="24"/>
          <w:rtl/>
        </w:rPr>
        <w:t>,</w:t>
      </w:r>
      <w:r w:rsidR="007C43C7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94668E" w:rsidRPr="00931A81">
        <w:rPr>
          <w:rFonts w:ascii="David" w:hAnsi="David" w:cs="David"/>
          <w:sz w:val="24"/>
          <w:szCs w:val="24"/>
          <w:rtl/>
        </w:rPr>
        <w:t xml:space="preserve">עלול לגרום למפגעי ריח, </w:t>
      </w:r>
      <w:r w:rsidR="00E349C9">
        <w:rPr>
          <w:rFonts w:ascii="David" w:hAnsi="David" w:cs="David" w:hint="cs"/>
          <w:sz w:val="24"/>
          <w:szCs w:val="24"/>
          <w:rtl/>
        </w:rPr>
        <w:t>ל</w:t>
      </w:r>
      <w:r w:rsidR="0094668E" w:rsidRPr="00931A81">
        <w:rPr>
          <w:rFonts w:ascii="David" w:hAnsi="David" w:cs="David"/>
          <w:sz w:val="24"/>
          <w:szCs w:val="24"/>
          <w:rtl/>
        </w:rPr>
        <w:t xml:space="preserve">זבובים ולזליגת מזהמים </w:t>
      </w:r>
      <w:r w:rsidR="0031565D" w:rsidRPr="00931A81">
        <w:rPr>
          <w:rFonts w:ascii="David" w:hAnsi="David" w:cs="David"/>
          <w:sz w:val="24"/>
          <w:szCs w:val="24"/>
          <w:rtl/>
        </w:rPr>
        <w:t>ל</w:t>
      </w:r>
      <w:r w:rsidR="0094668E" w:rsidRPr="00931A81">
        <w:rPr>
          <w:rFonts w:ascii="David" w:hAnsi="David" w:cs="David"/>
          <w:sz w:val="24"/>
          <w:szCs w:val="24"/>
          <w:rtl/>
        </w:rPr>
        <w:t>סביבה.</w:t>
      </w:r>
    </w:p>
    <w:p w14:paraId="79FE53C7" w14:textId="056CDB80" w:rsidR="00F43273" w:rsidRDefault="00A0279D" w:rsidP="00405128">
      <w:pPr>
        <w:pStyle w:val="ListParagraph"/>
        <w:spacing w:after="160" w:line="360" w:lineRule="auto"/>
        <w:ind w:left="0"/>
        <w:jc w:val="both"/>
        <w:rPr>
          <w:rFonts w:ascii="David" w:hAnsi="David" w:cs="David"/>
          <w:sz w:val="24"/>
          <w:szCs w:val="24"/>
          <w:rtl/>
        </w:rPr>
      </w:pPr>
      <w:r w:rsidRPr="00142ACA">
        <w:rPr>
          <w:rFonts w:ascii="David" w:hAnsi="David" w:cs="David"/>
          <w:sz w:val="24"/>
          <w:szCs w:val="24"/>
          <w:rtl/>
        </w:rPr>
        <w:t xml:space="preserve">זבל רטוב, </w:t>
      </w:r>
      <w:r w:rsidR="00492351" w:rsidRPr="00142ACA">
        <w:rPr>
          <w:rFonts w:ascii="David" w:hAnsi="David" w:cs="David"/>
          <w:sz w:val="24"/>
          <w:szCs w:val="24"/>
          <w:rtl/>
        </w:rPr>
        <w:t>ש</w:t>
      </w:r>
      <w:r w:rsidRPr="00142ACA">
        <w:rPr>
          <w:rFonts w:ascii="David" w:hAnsi="David" w:cs="David"/>
          <w:sz w:val="24"/>
          <w:szCs w:val="24"/>
          <w:rtl/>
        </w:rPr>
        <w:t>אינו מטופל</w:t>
      </w:r>
      <w:r w:rsidR="00285DCB" w:rsidRPr="00142ACA">
        <w:rPr>
          <w:rFonts w:ascii="David" w:hAnsi="David" w:cs="David" w:hint="cs"/>
          <w:sz w:val="24"/>
          <w:szCs w:val="24"/>
          <w:rtl/>
        </w:rPr>
        <w:t>,</w:t>
      </w:r>
      <w:r w:rsidRPr="00142ACA">
        <w:rPr>
          <w:rFonts w:ascii="David" w:hAnsi="David" w:cs="David"/>
          <w:sz w:val="24"/>
          <w:szCs w:val="24"/>
          <w:rtl/>
        </w:rPr>
        <w:t xml:space="preserve"> </w:t>
      </w:r>
      <w:r w:rsidR="000F7E10">
        <w:rPr>
          <w:rFonts w:ascii="David" w:hAnsi="David" w:cs="David" w:hint="cs"/>
          <w:sz w:val="24"/>
          <w:szCs w:val="24"/>
          <w:rtl/>
        </w:rPr>
        <w:t>אפשר ליישם</w:t>
      </w:r>
      <w:r w:rsidRPr="00142ACA">
        <w:rPr>
          <w:rFonts w:ascii="David" w:hAnsi="David" w:cs="David"/>
          <w:sz w:val="24"/>
          <w:szCs w:val="24"/>
          <w:rtl/>
        </w:rPr>
        <w:t xml:space="preserve"> כדשן או מטייב קרקע בשטחים חקלאיים </w:t>
      </w:r>
      <w:r w:rsidRPr="00142ACA">
        <w:rPr>
          <w:rFonts w:ascii="David" w:hAnsi="David" w:cs="David"/>
          <w:b/>
          <w:bCs/>
          <w:sz w:val="24"/>
          <w:szCs w:val="24"/>
          <w:rtl/>
        </w:rPr>
        <w:t>רק</w:t>
      </w:r>
      <w:r w:rsidRPr="00142ACA">
        <w:rPr>
          <w:rFonts w:ascii="David" w:hAnsi="David" w:cs="David"/>
          <w:sz w:val="24"/>
          <w:szCs w:val="24"/>
          <w:rtl/>
        </w:rPr>
        <w:t xml:space="preserve"> בשיטת ההזרקה באמצעות ציוד ייעודי </w:t>
      </w:r>
      <w:r w:rsidR="008C7B4C" w:rsidRPr="00142ACA">
        <w:rPr>
          <w:rFonts w:ascii="David" w:hAnsi="David" w:cs="David"/>
          <w:sz w:val="24"/>
          <w:szCs w:val="24"/>
          <w:rtl/>
        </w:rPr>
        <w:t xml:space="preserve">(מתאים לזבל </w:t>
      </w:r>
      <w:r w:rsidR="0031565D" w:rsidRPr="00142ACA">
        <w:rPr>
          <w:rFonts w:ascii="David" w:hAnsi="David" w:cs="David"/>
          <w:sz w:val="24"/>
          <w:szCs w:val="24"/>
          <w:rtl/>
        </w:rPr>
        <w:t xml:space="preserve">שהרטיבות בו </w:t>
      </w:r>
      <w:r w:rsidR="00151F88">
        <w:rPr>
          <w:rFonts w:ascii="David" w:hAnsi="David" w:cs="David" w:hint="cs"/>
          <w:sz w:val="24"/>
          <w:szCs w:val="24"/>
          <w:rtl/>
        </w:rPr>
        <w:t>יותר מ-</w:t>
      </w:r>
      <w:r w:rsidR="008C7B4C" w:rsidRPr="00142ACA">
        <w:rPr>
          <w:rFonts w:ascii="David" w:hAnsi="David" w:cs="David"/>
          <w:sz w:val="24"/>
          <w:szCs w:val="24"/>
          <w:rtl/>
        </w:rPr>
        <w:t>85%)</w:t>
      </w:r>
      <w:r w:rsidR="004D4997" w:rsidRPr="00142ACA">
        <w:rPr>
          <w:rFonts w:ascii="David" w:hAnsi="David" w:cs="David"/>
          <w:sz w:val="24"/>
          <w:szCs w:val="24"/>
          <w:rtl/>
        </w:rPr>
        <w:t>.</w:t>
      </w:r>
      <w:r w:rsidR="00151F88">
        <w:rPr>
          <w:rFonts w:ascii="David" w:hAnsi="David" w:cs="David" w:hint="cs"/>
          <w:sz w:val="24"/>
          <w:szCs w:val="24"/>
          <w:rtl/>
        </w:rPr>
        <w:t xml:space="preserve"> </w:t>
      </w:r>
      <w:r w:rsidR="00142ACA" w:rsidRPr="00142ACA">
        <w:rPr>
          <w:rFonts w:ascii="David" w:hAnsi="David" w:cs="David" w:hint="cs"/>
          <w:sz w:val="24"/>
          <w:szCs w:val="24"/>
          <w:rtl/>
        </w:rPr>
        <w:t xml:space="preserve">הנחיות ותנאים ליישום שיטה זו מפורטים במסמך </w:t>
      </w:r>
      <w:hyperlink r:id="rId11" w:history="1">
        <w:r w:rsidR="00142ACA" w:rsidRPr="009062B3">
          <w:rPr>
            <w:rStyle w:val="Hyperlink"/>
            <w:rFonts w:ascii="David" w:hAnsi="David" w:cs="David"/>
            <w:sz w:val="24"/>
            <w:szCs w:val="24"/>
            <w:rtl/>
          </w:rPr>
          <w:t>הנחיות בין-משרדיות ליישום בהזרקה של זבל בע"ח נוזלי כדשן בשטחים חקלאיים מעובדים</w:t>
        </w:r>
      </w:hyperlink>
      <w:r w:rsidR="00CE442A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CE442A" w:rsidRPr="009062B3">
        <w:rPr>
          <w:rFonts w:ascii="David" w:hAnsi="David" w:cs="David" w:hint="cs"/>
          <w:sz w:val="24"/>
          <w:szCs w:val="24"/>
          <w:rtl/>
        </w:rPr>
        <w:t>המפורסם</w:t>
      </w:r>
      <w:r w:rsidR="00CE442A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31565D" w:rsidRPr="00CE442A">
        <w:rPr>
          <w:rFonts w:ascii="David" w:hAnsi="David" w:cs="David"/>
          <w:sz w:val="24"/>
          <w:szCs w:val="24"/>
          <w:rtl/>
        </w:rPr>
        <w:t>באתר המשרד להגנת הסביבה.</w:t>
      </w:r>
      <w:r w:rsidR="00244D08" w:rsidRPr="00244D08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</w:p>
    <w:p w14:paraId="0ECC3E51" w14:textId="4514A98D" w:rsidR="0053125A" w:rsidRPr="00931A81" w:rsidRDefault="00A0279D" w:rsidP="00405128">
      <w:pPr>
        <w:pStyle w:val="ListParagraph"/>
        <w:spacing w:after="160" w:line="360" w:lineRule="auto"/>
        <w:ind w:left="0"/>
        <w:jc w:val="both"/>
        <w:rPr>
          <w:rFonts w:ascii="David" w:hAnsi="David" w:cs="David"/>
          <w:sz w:val="24"/>
          <w:szCs w:val="24"/>
          <w:rtl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פיזור זבל </w:t>
      </w:r>
      <w:r w:rsidR="004A2406">
        <w:rPr>
          <w:rFonts w:ascii="David" w:hAnsi="David" w:cs="David" w:hint="cs"/>
          <w:sz w:val="24"/>
          <w:szCs w:val="24"/>
          <w:rtl/>
        </w:rPr>
        <w:t xml:space="preserve">בקר </w:t>
      </w:r>
      <w:r w:rsidRPr="00931A81">
        <w:rPr>
          <w:rFonts w:ascii="David" w:hAnsi="David" w:cs="David"/>
          <w:sz w:val="24"/>
          <w:szCs w:val="24"/>
          <w:rtl/>
        </w:rPr>
        <w:t xml:space="preserve">מוצק בשטחים חקלאיים </w:t>
      </w:r>
      <w:r w:rsidR="00A06121">
        <w:rPr>
          <w:rFonts w:ascii="David" w:hAnsi="David" w:cs="David" w:hint="cs"/>
          <w:sz w:val="24"/>
          <w:szCs w:val="24"/>
          <w:rtl/>
        </w:rPr>
        <w:t>מותר</w:t>
      </w:r>
      <w:r w:rsidRPr="00931A81">
        <w:rPr>
          <w:rFonts w:ascii="David" w:hAnsi="David" w:cs="David"/>
          <w:sz w:val="24"/>
          <w:szCs w:val="24"/>
          <w:rtl/>
        </w:rPr>
        <w:t xml:space="preserve"> רק </w:t>
      </w:r>
      <w:r w:rsidR="00285DCB">
        <w:rPr>
          <w:rFonts w:ascii="David" w:hAnsi="David" w:cs="David" w:hint="cs"/>
          <w:sz w:val="24"/>
          <w:szCs w:val="24"/>
          <w:rtl/>
        </w:rPr>
        <w:t>לאחר</w:t>
      </w:r>
      <w:r w:rsidR="00285DCB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285DCB">
        <w:rPr>
          <w:rFonts w:ascii="David" w:hAnsi="David" w:cs="David" w:hint="cs"/>
          <w:sz w:val="24"/>
          <w:szCs w:val="24"/>
          <w:rtl/>
        </w:rPr>
        <w:t>ש</w:t>
      </w:r>
      <w:r w:rsidRPr="00931A81">
        <w:rPr>
          <w:rFonts w:ascii="David" w:hAnsi="David" w:cs="David"/>
          <w:sz w:val="24"/>
          <w:szCs w:val="24"/>
          <w:rtl/>
        </w:rPr>
        <w:t xml:space="preserve">הזבל עבר טיפול </w:t>
      </w:r>
      <w:r w:rsidR="00570B09">
        <w:rPr>
          <w:rFonts w:ascii="David" w:hAnsi="David" w:cs="David" w:hint="cs"/>
          <w:sz w:val="24"/>
          <w:szCs w:val="24"/>
          <w:rtl/>
        </w:rPr>
        <w:t xml:space="preserve">כדי שלא יגרום </w:t>
      </w:r>
      <w:r w:rsidRPr="00931A81">
        <w:rPr>
          <w:rFonts w:ascii="David" w:hAnsi="David" w:cs="David"/>
          <w:sz w:val="24"/>
          <w:szCs w:val="24"/>
          <w:rtl/>
        </w:rPr>
        <w:t>למפגע</w:t>
      </w:r>
      <w:r w:rsidR="00EC4516" w:rsidRPr="00931A81">
        <w:rPr>
          <w:rFonts w:ascii="David" w:hAnsi="David" w:cs="David"/>
          <w:sz w:val="24"/>
          <w:szCs w:val="24"/>
          <w:rtl/>
        </w:rPr>
        <w:t>ים סביבתיים</w:t>
      </w:r>
      <w:r w:rsidR="00285DCB">
        <w:rPr>
          <w:rFonts w:ascii="David" w:hAnsi="David" w:cs="David" w:hint="cs"/>
          <w:sz w:val="24"/>
          <w:szCs w:val="24"/>
          <w:rtl/>
        </w:rPr>
        <w:t>,</w:t>
      </w:r>
      <w:r w:rsidR="00EC4516" w:rsidRPr="00931A81">
        <w:rPr>
          <w:rFonts w:ascii="David" w:hAnsi="David" w:cs="David"/>
          <w:sz w:val="24"/>
          <w:szCs w:val="24"/>
          <w:rtl/>
        </w:rPr>
        <w:t xml:space="preserve"> לרבות מפגעי</w:t>
      </w:r>
      <w:r w:rsidRPr="00931A81">
        <w:rPr>
          <w:rFonts w:ascii="David" w:hAnsi="David" w:cs="David"/>
          <w:sz w:val="24"/>
          <w:szCs w:val="24"/>
          <w:rtl/>
        </w:rPr>
        <w:t xml:space="preserve"> ריח</w:t>
      </w:r>
      <w:r w:rsidR="00EC4516" w:rsidRPr="00931A81">
        <w:rPr>
          <w:rFonts w:ascii="David" w:hAnsi="David" w:cs="David"/>
          <w:sz w:val="24"/>
          <w:szCs w:val="24"/>
          <w:rtl/>
        </w:rPr>
        <w:t>, מפגעי זבובים</w:t>
      </w:r>
      <w:r w:rsidR="00EF5B92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EC4516" w:rsidRPr="00931A81">
        <w:rPr>
          <w:rFonts w:ascii="David" w:hAnsi="David" w:cs="David"/>
          <w:sz w:val="24"/>
          <w:szCs w:val="24"/>
          <w:rtl/>
        </w:rPr>
        <w:t>וזליגת תשטיפים</w:t>
      </w:r>
      <w:r w:rsidR="00EF5B92" w:rsidRPr="00931A81">
        <w:rPr>
          <w:rFonts w:ascii="David" w:hAnsi="David" w:cs="David"/>
          <w:sz w:val="24"/>
          <w:szCs w:val="24"/>
          <w:rtl/>
        </w:rPr>
        <w:t xml:space="preserve"> ומזהמים</w:t>
      </w:r>
      <w:r w:rsidR="00EC4516" w:rsidRPr="00931A81">
        <w:rPr>
          <w:rFonts w:ascii="David" w:hAnsi="David" w:cs="David"/>
          <w:sz w:val="24"/>
          <w:szCs w:val="24"/>
          <w:rtl/>
        </w:rPr>
        <w:t xml:space="preserve"> אל הסביבה.</w:t>
      </w:r>
      <w:r w:rsidR="0031565D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 xml:space="preserve">לפיזור זבל </w:t>
      </w:r>
      <w:r w:rsidR="0031565D" w:rsidRPr="00931A81">
        <w:rPr>
          <w:rFonts w:ascii="David" w:hAnsi="David" w:cs="David"/>
          <w:sz w:val="24"/>
          <w:szCs w:val="24"/>
          <w:rtl/>
        </w:rPr>
        <w:t>לא מטופל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570B09">
        <w:rPr>
          <w:rFonts w:ascii="David" w:hAnsi="David" w:cs="David" w:hint="cs"/>
          <w:sz w:val="24"/>
          <w:szCs w:val="24"/>
          <w:rtl/>
        </w:rPr>
        <w:t>יש</w:t>
      </w:r>
      <w:r w:rsidR="00570B09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C12A08">
        <w:rPr>
          <w:rFonts w:ascii="David" w:hAnsi="David" w:cs="David" w:hint="cs"/>
          <w:sz w:val="24"/>
          <w:szCs w:val="24"/>
          <w:rtl/>
        </w:rPr>
        <w:t>השפעות</w:t>
      </w:r>
      <w:r w:rsidR="00C12A08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570B09">
        <w:rPr>
          <w:rFonts w:ascii="David" w:hAnsi="David" w:cs="David" w:hint="cs"/>
          <w:sz w:val="24"/>
          <w:szCs w:val="24"/>
          <w:rtl/>
        </w:rPr>
        <w:t xml:space="preserve">על הבריאות ועל החקלאות </w:t>
      </w:r>
      <w:r w:rsidRPr="00931A81">
        <w:rPr>
          <w:rFonts w:ascii="David" w:hAnsi="David" w:cs="David"/>
          <w:sz w:val="24"/>
          <w:szCs w:val="24"/>
          <w:rtl/>
        </w:rPr>
        <w:t>היכולות לגרום למחלות ו</w:t>
      </w:r>
      <w:r w:rsidR="00570B09">
        <w:rPr>
          <w:rFonts w:ascii="David" w:hAnsi="David" w:cs="David" w:hint="cs"/>
          <w:sz w:val="24"/>
          <w:szCs w:val="24"/>
          <w:rtl/>
        </w:rPr>
        <w:t>ל</w:t>
      </w:r>
      <w:r w:rsidRPr="00931A81">
        <w:rPr>
          <w:rFonts w:ascii="David" w:hAnsi="David" w:cs="David"/>
          <w:sz w:val="24"/>
          <w:szCs w:val="24"/>
          <w:rtl/>
        </w:rPr>
        <w:t xml:space="preserve">זיהומים </w:t>
      </w:r>
      <w:r w:rsidR="00570B09">
        <w:rPr>
          <w:rFonts w:ascii="David" w:hAnsi="David" w:cs="David" w:hint="cs"/>
          <w:sz w:val="24"/>
          <w:szCs w:val="24"/>
          <w:rtl/>
        </w:rPr>
        <w:t>ב</w:t>
      </w:r>
      <w:r w:rsidR="00570B09" w:rsidRPr="00931A81">
        <w:rPr>
          <w:rFonts w:ascii="David" w:hAnsi="David" w:cs="David"/>
          <w:sz w:val="24"/>
          <w:szCs w:val="24"/>
          <w:rtl/>
        </w:rPr>
        <w:t>אדם</w:t>
      </w:r>
      <w:r w:rsidRPr="00931A81">
        <w:rPr>
          <w:rFonts w:ascii="David" w:hAnsi="David" w:cs="David"/>
          <w:sz w:val="24"/>
          <w:szCs w:val="24"/>
          <w:rtl/>
        </w:rPr>
        <w:t xml:space="preserve">, </w:t>
      </w:r>
      <w:r w:rsidR="0031565D" w:rsidRPr="00931A81">
        <w:rPr>
          <w:rFonts w:ascii="David" w:hAnsi="David" w:cs="David"/>
          <w:sz w:val="24"/>
          <w:szCs w:val="24"/>
          <w:rtl/>
        </w:rPr>
        <w:t>לנזק לגידולים</w:t>
      </w:r>
      <w:r w:rsidR="00A06121">
        <w:rPr>
          <w:rFonts w:ascii="David" w:hAnsi="David" w:cs="David" w:hint="cs"/>
          <w:sz w:val="24"/>
          <w:szCs w:val="24"/>
          <w:rtl/>
        </w:rPr>
        <w:t xml:space="preserve">, </w:t>
      </w:r>
      <w:r w:rsidR="00F404A7" w:rsidRPr="00931A81">
        <w:rPr>
          <w:rFonts w:ascii="David" w:hAnsi="David" w:cs="David"/>
          <w:sz w:val="24"/>
          <w:szCs w:val="24"/>
          <w:rtl/>
        </w:rPr>
        <w:t>לפגיעה ב</w:t>
      </w:r>
      <w:r w:rsidRPr="00931A81">
        <w:rPr>
          <w:rFonts w:ascii="David" w:hAnsi="David" w:cs="David"/>
          <w:sz w:val="24"/>
          <w:szCs w:val="24"/>
          <w:rtl/>
        </w:rPr>
        <w:t xml:space="preserve">קרקע </w:t>
      </w:r>
      <w:r w:rsidR="00F404A7" w:rsidRPr="00931A81">
        <w:rPr>
          <w:rFonts w:ascii="David" w:hAnsi="David" w:cs="David"/>
          <w:sz w:val="24"/>
          <w:szCs w:val="24"/>
          <w:rtl/>
        </w:rPr>
        <w:t>ו</w:t>
      </w:r>
      <w:r w:rsidR="00A06121">
        <w:rPr>
          <w:rFonts w:ascii="David" w:hAnsi="David" w:cs="David" w:hint="cs"/>
          <w:sz w:val="24"/>
          <w:szCs w:val="24"/>
          <w:rtl/>
        </w:rPr>
        <w:t>ל</w:t>
      </w:r>
      <w:r w:rsidR="00F404A7" w:rsidRPr="00931A81">
        <w:rPr>
          <w:rFonts w:ascii="David" w:hAnsi="David" w:cs="David"/>
          <w:sz w:val="24"/>
          <w:szCs w:val="24"/>
          <w:rtl/>
        </w:rPr>
        <w:t xml:space="preserve">זיהום </w:t>
      </w:r>
      <w:r w:rsidRPr="00931A81">
        <w:rPr>
          <w:rFonts w:ascii="David" w:hAnsi="David" w:cs="David"/>
          <w:sz w:val="24"/>
          <w:szCs w:val="24"/>
          <w:rtl/>
        </w:rPr>
        <w:t xml:space="preserve">נחלים </w:t>
      </w:r>
      <w:r w:rsidR="00F404A7" w:rsidRPr="00931A81">
        <w:rPr>
          <w:rFonts w:ascii="David" w:hAnsi="David" w:cs="David"/>
          <w:sz w:val="24"/>
          <w:szCs w:val="24"/>
          <w:rtl/>
        </w:rPr>
        <w:t>ו</w:t>
      </w:r>
      <w:r w:rsidRPr="00931A81">
        <w:rPr>
          <w:rFonts w:ascii="David" w:hAnsi="David" w:cs="David"/>
          <w:sz w:val="24"/>
          <w:szCs w:val="24"/>
          <w:rtl/>
        </w:rPr>
        <w:t>מ</w:t>
      </w:r>
      <w:r w:rsidR="00570B09">
        <w:rPr>
          <w:rFonts w:ascii="David" w:hAnsi="David" w:cs="David" w:hint="cs"/>
          <w:sz w:val="24"/>
          <w:szCs w:val="24"/>
          <w:rtl/>
        </w:rPr>
        <w:t>ֵ</w:t>
      </w:r>
      <w:r w:rsidRPr="00931A81">
        <w:rPr>
          <w:rFonts w:ascii="David" w:hAnsi="David" w:cs="David"/>
          <w:sz w:val="24"/>
          <w:szCs w:val="24"/>
          <w:rtl/>
        </w:rPr>
        <w:t xml:space="preserve">י התהום. </w:t>
      </w:r>
    </w:p>
    <w:p w14:paraId="1E024C8F" w14:textId="237DCB0A" w:rsidR="00570B09" w:rsidRDefault="00A0279D" w:rsidP="00570B09">
      <w:pPr>
        <w:pStyle w:val="ListParagraph"/>
        <w:spacing w:after="160" w:line="360" w:lineRule="auto"/>
        <w:ind w:left="0"/>
        <w:jc w:val="both"/>
        <w:rPr>
          <w:rtl/>
        </w:rPr>
      </w:pPr>
      <w:r w:rsidRPr="00931A81">
        <w:rPr>
          <w:rFonts w:ascii="David" w:hAnsi="David" w:cs="David"/>
          <w:sz w:val="24"/>
          <w:szCs w:val="24"/>
          <w:rtl/>
        </w:rPr>
        <w:t>הנחיות אלו נועדו ליישום</w:t>
      </w:r>
      <w:r w:rsidR="008C7B4C" w:rsidRPr="00931A81">
        <w:rPr>
          <w:rFonts w:ascii="David" w:hAnsi="David" w:cs="David"/>
          <w:sz w:val="24"/>
          <w:szCs w:val="24"/>
        </w:rPr>
        <w:t xml:space="preserve"> </w:t>
      </w:r>
      <w:r w:rsidR="0053125A" w:rsidRPr="00931A81">
        <w:rPr>
          <w:rFonts w:ascii="David" w:hAnsi="David" w:cs="David"/>
          <w:sz w:val="24"/>
          <w:szCs w:val="24"/>
          <w:rtl/>
        </w:rPr>
        <w:t>זבל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4A2406">
        <w:rPr>
          <w:rFonts w:ascii="David" w:hAnsi="David" w:cs="David" w:hint="cs"/>
          <w:sz w:val="24"/>
          <w:szCs w:val="24"/>
          <w:rtl/>
        </w:rPr>
        <w:t>בקר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53125A" w:rsidRPr="004A2406">
        <w:rPr>
          <w:rFonts w:ascii="David" w:hAnsi="David" w:cs="David"/>
          <w:b/>
          <w:bCs/>
          <w:sz w:val="24"/>
          <w:szCs w:val="24"/>
          <w:rtl/>
        </w:rPr>
        <w:t>מטופל</w:t>
      </w:r>
      <w:r w:rsidRPr="00931A81">
        <w:rPr>
          <w:rFonts w:ascii="David" w:hAnsi="David" w:cs="David"/>
          <w:sz w:val="24"/>
          <w:szCs w:val="24"/>
          <w:rtl/>
        </w:rPr>
        <w:t xml:space="preserve"> כדשן או מטייב קרקע בשטחים חקלאיים מעובדים בשיטת הפיזור וההצנעה </w:t>
      </w:r>
      <w:r w:rsidR="00570B09">
        <w:rPr>
          <w:rFonts w:ascii="David" w:hAnsi="David" w:cs="David" w:hint="cs"/>
          <w:sz w:val="24"/>
          <w:szCs w:val="24"/>
          <w:rtl/>
        </w:rPr>
        <w:t xml:space="preserve">בד בבד עם </w:t>
      </w:r>
      <w:r w:rsidRPr="00931A81">
        <w:rPr>
          <w:rFonts w:ascii="David" w:hAnsi="David" w:cs="David"/>
          <w:sz w:val="24"/>
          <w:szCs w:val="24"/>
          <w:rtl/>
        </w:rPr>
        <w:t xml:space="preserve">צמצום </w:t>
      </w:r>
      <w:r w:rsidR="00C12A08">
        <w:rPr>
          <w:rFonts w:ascii="David" w:hAnsi="David" w:cs="David" w:hint="cs"/>
          <w:sz w:val="24"/>
          <w:szCs w:val="24"/>
          <w:rtl/>
        </w:rPr>
        <w:t>ההשפעות</w:t>
      </w:r>
      <w:r w:rsidR="00C12A08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570B09">
        <w:rPr>
          <w:rFonts w:ascii="David" w:hAnsi="David" w:cs="David" w:hint="cs"/>
          <w:sz w:val="24"/>
          <w:szCs w:val="24"/>
          <w:rtl/>
        </w:rPr>
        <w:t>על הסביבה, הבריאות והחקלאות.</w:t>
      </w:r>
      <w:r w:rsidR="00570B09" w:rsidRPr="00931A81" w:rsidDel="00570B09">
        <w:rPr>
          <w:rFonts w:ascii="David" w:hAnsi="David" w:cs="David"/>
          <w:sz w:val="24"/>
          <w:szCs w:val="24"/>
          <w:rtl/>
        </w:rPr>
        <w:t xml:space="preserve"> </w:t>
      </w:r>
    </w:p>
    <w:p w14:paraId="0B02E024" w14:textId="3D0FB0E6" w:rsidR="009B2C87" w:rsidRPr="00405128" w:rsidRDefault="00A0279D" w:rsidP="00570B09">
      <w:pPr>
        <w:pStyle w:val="Heading1"/>
      </w:pPr>
      <w:r w:rsidRPr="00405128">
        <w:rPr>
          <w:rtl/>
        </w:rPr>
        <w:t xml:space="preserve">הגדרת זבל </w:t>
      </w:r>
      <w:r w:rsidR="004A2406" w:rsidRPr="00405128">
        <w:rPr>
          <w:rFonts w:hint="cs"/>
          <w:rtl/>
        </w:rPr>
        <w:t xml:space="preserve">בקר </w:t>
      </w:r>
      <w:r w:rsidRPr="00405128">
        <w:rPr>
          <w:rtl/>
        </w:rPr>
        <w:t>מטופל</w:t>
      </w:r>
    </w:p>
    <w:p w14:paraId="6BCBC96D" w14:textId="687C12F5" w:rsidR="009B2C87" w:rsidRPr="00931A81" w:rsidRDefault="00A0279D" w:rsidP="00405128">
      <w:pPr>
        <w:pStyle w:val="ListParagraph"/>
        <w:spacing w:after="160" w:line="360" w:lineRule="auto"/>
        <w:ind w:left="84"/>
        <w:jc w:val="both"/>
        <w:rPr>
          <w:rFonts w:ascii="David" w:hAnsi="David" w:cs="David"/>
          <w:sz w:val="24"/>
          <w:szCs w:val="24"/>
          <w:rtl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זבל מטופל </w:t>
      </w:r>
      <w:r w:rsidR="00743AB6">
        <w:rPr>
          <w:rFonts w:ascii="David" w:hAnsi="David" w:cs="David" w:hint="cs"/>
          <w:sz w:val="24"/>
          <w:szCs w:val="24"/>
          <w:rtl/>
        </w:rPr>
        <w:t>הוא</w:t>
      </w:r>
      <w:r w:rsidR="00743AB6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זבל שעבר תהליך</w:t>
      </w:r>
      <w:r w:rsidR="00811341" w:rsidRPr="00931A81">
        <w:rPr>
          <w:rFonts w:ascii="David" w:hAnsi="David" w:cs="David"/>
          <w:sz w:val="24"/>
          <w:szCs w:val="24"/>
          <w:rtl/>
        </w:rPr>
        <w:t xml:space="preserve"> טיפול באחת או </w:t>
      </w:r>
      <w:r w:rsidR="00743AB6">
        <w:rPr>
          <w:rFonts w:ascii="David" w:hAnsi="David" w:cs="David" w:hint="cs"/>
          <w:sz w:val="24"/>
          <w:szCs w:val="24"/>
          <w:rtl/>
        </w:rPr>
        <w:t>ב</w:t>
      </w:r>
      <w:r w:rsidR="00811341" w:rsidRPr="00931A81">
        <w:rPr>
          <w:rFonts w:ascii="David" w:hAnsi="David" w:cs="David"/>
          <w:sz w:val="24"/>
          <w:szCs w:val="24"/>
          <w:rtl/>
        </w:rPr>
        <w:t xml:space="preserve">יותר מהאפשרויות </w:t>
      </w:r>
      <w:r w:rsidR="00743AB6">
        <w:rPr>
          <w:rFonts w:ascii="David" w:hAnsi="David" w:cs="David" w:hint="cs"/>
          <w:sz w:val="24"/>
          <w:szCs w:val="24"/>
          <w:rtl/>
        </w:rPr>
        <w:t>האלה</w:t>
      </w:r>
      <w:r w:rsidR="00B63D0F">
        <w:rPr>
          <w:rFonts w:ascii="David" w:hAnsi="David" w:cs="David" w:hint="cs"/>
          <w:sz w:val="24"/>
          <w:szCs w:val="24"/>
          <w:rtl/>
        </w:rPr>
        <w:t xml:space="preserve"> </w:t>
      </w:r>
      <w:r w:rsidR="00B63D0F">
        <w:rPr>
          <w:rFonts w:ascii="David" w:hAnsi="David" w:cs="David"/>
          <w:sz w:val="24"/>
          <w:szCs w:val="24"/>
          <w:rtl/>
        </w:rPr>
        <w:t>–</w:t>
      </w:r>
      <w:r w:rsidR="00B63D0F">
        <w:rPr>
          <w:rFonts w:ascii="David" w:hAnsi="David" w:cs="David" w:hint="cs"/>
          <w:sz w:val="24"/>
          <w:szCs w:val="24"/>
          <w:rtl/>
        </w:rPr>
        <w:t xml:space="preserve"> </w:t>
      </w:r>
      <w:r w:rsidR="00B63D0F" w:rsidRPr="00B63D0F">
        <w:rPr>
          <w:rFonts w:ascii="David" w:hAnsi="David" w:cs="David"/>
          <w:sz w:val="24"/>
          <w:szCs w:val="24"/>
          <w:rtl/>
        </w:rPr>
        <w:t>קִלְטוּר</w:t>
      </w:r>
      <w:r w:rsidR="00811341" w:rsidRPr="00931A81">
        <w:rPr>
          <w:rFonts w:ascii="David" w:hAnsi="David" w:cs="David"/>
          <w:color w:val="000000" w:themeColor="text1"/>
          <w:sz w:val="24"/>
          <w:szCs w:val="24"/>
          <w:rtl/>
        </w:rPr>
        <w:t xml:space="preserve">, </w:t>
      </w:r>
      <w:r w:rsidR="00B63D0F" w:rsidRPr="00B63D0F">
        <w:rPr>
          <w:rFonts w:ascii="David" w:hAnsi="David" w:cs="David"/>
          <w:color w:val="000000" w:themeColor="text1"/>
          <w:sz w:val="24"/>
          <w:szCs w:val="24"/>
          <w:rtl/>
        </w:rPr>
        <w:t>ת</w:t>
      </w:r>
      <w:r w:rsidR="00B63D0F">
        <w:rPr>
          <w:rFonts w:ascii="David" w:hAnsi="David" w:cs="David" w:hint="cs"/>
          <w:color w:val="000000" w:themeColor="text1"/>
          <w:sz w:val="24"/>
          <w:szCs w:val="24"/>
          <w:rtl/>
        </w:rPr>
        <w:t>י</w:t>
      </w:r>
      <w:r w:rsidR="00B63D0F" w:rsidRPr="00B63D0F">
        <w:rPr>
          <w:rFonts w:ascii="David" w:hAnsi="David" w:cs="David"/>
          <w:color w:val="000000" w:themeColor="text1"/>
          <w:sz w:val="24"/>
          <w:szCs w:val="24"/>
          <w:rtl/>
        </w:rPr>
        <w:t>חוּחַ</w:t>
      </w:r>
      <w:r w:rsidR="00B63D0F" w:rsidRPr="00B63D0F" w:rsidDel="00B63D0F">
        <w:rPr>
          <w:rFonts w:ascii="David" w:hAnsi="David" w:cs="David"/>
          <w:color w:val="000000" w:themeColor="text1"/>
          <w:sz w:val="24"/>
          <w:szCs w:val="24"/>
          <w:rtl/>
        </w:rPr>
        <w:t xml:space="preserve"> </w:t>
      </w:r>
      <w:r w:rsidR="00811341" w:rsidRPr="00931A81">
        <w:rPr>
          <w:rFonts w:ascii="David" w:hAnsi="David" w:cs="David"/>
          <w:color w:val="000000" w:themeColor="text1"/>
          <w:sz w:val="24"/>
          <w:szCs w:val="24"/>
          <w:rtl/>
        </w:rPr>
        <w:t>או היפוך</w:t>
      </w:r>
      <w:r w:rsidRPr="00931A81">
        <w:rPr>
          <w:rFonts w:ascii="David" w:hAnsi="David" w:cs="David"/>
          <w:sz w:val="24"/>
          <w:szCs w:val="24"/>
          <w:rtl/>
        </w:rPr>
        <w:t>,</w:t>
      </w:r>
      <w:r w:rsidR="00492351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253548" w:rsidRPr="00931A81">
        <w:rPr>
          <w:rFonts w:ascii="David" w:hAnsi="David" w:cs="David"/>
          <w:sz w:val="24"/>
          <w:szCs w:val="24"/>
          <w:rtl/>
        </w:rPr>
        <w:t>ערבוב עם חומרים ממצקים תאיים כמו קש, גזם מרוסק</w:t>
      </w:r>
      <w:r w:rsidR="00492351" w:rsidRPr="00931A81">
        <w:rPr>
          <w:rFonts w:ascii="David" w:hAnsi="David" w:cs="David"/>
          <w:sz w:val="24"/>
          <w:szCs w:val="24"/>
          <w:rtl/>
        </w:rPr>
        <w:t xml:space="preserve"> או </w:t>
      </w:r>
      <w:r w:rsidR="00253548" w:rsidRPr="00931A81">
        <w:rPr>
          <w:rFonts w:ascii="David" w:hAnsi="David" w:cs="David"/>
          <w:sz w:val="24"/>
          <w:szCs w:val="24"/>
          <w:rtl/>
        </w:rPr>
        <w:t>נסורת</w:t>
      </w:r>
      <w:r w:rsidR="00B63D0F">
        <w:rPr>
          <w:rFonts w:ascii="David" w:hAnsi="David" w:cs="David" w:hint="cs"/>
          <w:sz w:val="24"/>
          <w:szCs w:val="24"/>
          <w:rtl/>
        </w:rPr>
        <w:t xml:space="preserve"> </w:t>
      </w:r>
      <w:r w:rsidR="00B63D0F">
        <w:rPr>
          <w:rFonts w:ascii="David" w:hAnsi="David" w:cs="David"/>
          <w:sz w:val="24"/>
          <w:szCs w:val="24"/>
          <w:rtl/>
        </w:rPr>
        <w:t>–</w:t>
      </w:r>
      <w:r w:rsidR="00B63D0F">
        <w:rPr>
          <w:rFonts w:ascii="David" w:hAnsi="David" w:cs="David" w:hint="cs"/>
          <w:sz w:val="24"/>
          <w:szCs w:val="24"/>
          <w:rtl/>
        </w:rPr>
        <w:t xml:space="preserve"> ו</w:t>
      </w:r>
      <w:r w:rsidR="00492351" w:rsidRPr="00931A81">
        <w:rPr>
          <w:rFonts w:ascii="David" w:hAnsi="David" w:cs="David"/>
          <w:sz w:val="24"/>
          <w:szCs w:val="24"/>
          <w:rtl/>
        </w:rPr>
        <w:t>הוא עומד</w:t>
      </w:r>
      <w:r w:rsidRPr="00931A81">
        <w:rPr>
          <w:rFonts w:ascii="David" w:hAnsi="David" w:cs="David"/>
          <w:sz w:val="24"/>
          <w:szCs w:val="24"/>
          <w:rtl/>
        </w:rPr>
        <w:t xml:space="preserve"> בדרישות </w:t>
      </w:r>
      <w:r w:rsidR="00B63D0F">
        <w:rPr>
          <w:rFonts w:ascii="David" w:hAnsi="David" w:cs="David" w:hint="cs"/>
          <w:sz w:val="24"/>
          <w:szCs w:val="24"/>
          <w:rtl/>
        </w:rPr>
        <w:t>אלו</w:t>
      </w:r>
      <w:r w:rsidRPr="00931A81">
        <w:rPr>
          <w:rFonts w:ascii="David" w:hAnsi="David" w:cs="David"/>
          <w:sz w:val="24"/>
          <w:szCs w:val="24"/>
          <w:rtl/>
        </w:rPr>
        <w:t>:</w:t>
      </w:r>
    </w:p>
    <w:p w14:paraId="17A8319D" w14:textId="692E5789" w:rsidR="009B2C87" w:rsidRPr="00931A81" w:rsidRDefault="00B63D0F" w:rsidP="00CB62AE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David" w:hAnsi="David" w:cs="David"/>
          <w:sz w:val="24"/>
          <w:szCs w:val="24"/>
          <w:u w:val="single"/>
        </w:rPr>
      </w:pPr>
      <w:r>
        <w:rPr>
          <w:rFonts w:ascii="David" w:hAnsi="David" w:cs="David" w:hint="cs"/>
          <w:sz w:val="24"/>
          <w:szCs w:val="24"/>
          <w:rtl/>
        </w:rPr>
        <w:t>שיעור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A0279D" w:rsidRPr="00931A81">
        <w:rPr>
          <w:rFonts w:ascii="David" w:hAnsi="David" w:cs="David"/>
          <w:sz w:val="24"/>
          <w:szCs w:val="24"/>
          <w:rtl/>
        </w:rPr>
        <w:t xml:space="preserve">רטיבות </w:t>
      </w:r>
      <w:r w:rsidRPr="00931A81">
        <w:rPr>
          <w:rFonts w:ascii="David" w:hAnsi="David" w:cs="David"/>
          <w:sz w:val="24"/>
          <w:szCs w:val="24"/>
          <w:rtl/>
        </w:rPr>
        <w:t>מ</w:t>
      </w:r>
      <w:r>
        <w:rPr>
          <w:rFonts w:ascii="David" w:hAnsi="David" w:cs="David" w:hint="cs"/>
          <w:sz w:val="24"/>
          <w:szCs w:val="24"/>
          <w:rtl/>
        </w:rPr>
        <w:t xml:space="preserve">רבי </w:t>
      </w:r>
      <w:r w:rsidR="00405128">
        <w:rPr>
          <w:rFonts w:ascii="David" w:hAnsi="David" w:cs="David"/>
          <w:sz w:val="24"/>
          <w:szCs w:val="24"/>
          <w:rtl/>
        </w:rPr>
        <w:t>–</w:t>
      </w:r>
      <w:r w:rsidR="00405128">
        <w:rPr>
          <w:rFonts w:ascii="David" w:hAnsi="David" w:cs="David" w:hint="cs"/>
          <w:sz w:val="24"/>
          <w:szCs w:val="24"/>
          <w:rtl/>
        </w:rPr>
        <w:t xml:space="preserve"> </w:t>
      </w:r>
      <w:r w:rsidR="00A0279D" w:rsidRPr="00931A81">
        <w:rPr>
          <w:rFonts w:ascii="David" w:hAnsi="David" w:cs="David"/>
          <w:sz w:val="24"/>
          <w:szCs w:val="24"/>
          <w:rtl/>
        </w:rPr>
        <w:t>40% ( 60% חומר יבש</w:t>
      </w:r>
      <w:r w:rsidR="00285DCB">
        <w:rPr>
          <w:rFonts w:ascii="David" w:hAnsi="David" w:cs="David" w:hint="cs"/>
          <w:sz w:val="24"/>
          <w:szCs w:val="24"/>
          <w:rtl/>
        </w:rPr>
        <w:t xml:space="preserve"> ומעלה</w:t>
      </w:r>
      <w:r w:rsidR="00A0279D" w:rsidRPr="00931A81">
        <w:rPr>
          <w:rFonts w:ascii="David" w:hAnsi="David" w:cs="David"/>
          <w:sz w:val="24"/>
          <w:szCs w:val="24"/>
          <w:rtl/>
        </w:rPr>
        <w:t>).</w:t>
      </w:r>
    </w:p>
    <w:p w14:paraId="376F3676" w14:textId="075771CF" w:rsidR="00066FAC" w:rsidRDefault="00253548" w:rsidP="00CB62AE">
      <w:pPr>
        <w:pStyle w:val="ListParagraph"/>
        <w:numPr>
          <w:ilvl w:val="0"/>
          <w:numId w:val="23"/>
        </w:numPr>
        <w:spacing w:line="360" w:lineRule="auto"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אין בו </w:t>
      </w:r>
      <w:r w:rsidR="00811341" w:rsidRPr="00931A81">
        <w:rPr>
          <w:rFonts w:ascii="David" w:hAnsi="David" w:cs="David"/>
          <w:color w:val="000000" w:themeColor="text1"/>
          <w:sz w:val="24"/>
          <w:szCs w:val="24"/>
          <w:rtl/>
        </w:rPr>
        <w:t>דגירת זבובים</w:t>
      </w:r>
      <w:r w:rsidR="00B91FFB">
        <w:rPr>
          <w:rFonts w:ascii="David" w:hAnsi="David" w:cs="David" w:hint="cs"/>
          <w:color w:val="000000" w:themeColor="text1"/>
          <w:sz w:val="24"/>
          <w:szCs w:val="24"/>
          <w:rtl/>
        </w:rPr>
        <w:t xml:space="preserve"> (</w:t>
      </w:r>
      <w:r w:rsidR="00D66C11">
        <w:rPr>
          <w:rFonts w:ascii="David" w:hAnsi="David" w:cs="David" w:hint="cs"/>
          <w:color w:val="000000" w:themeColor="text1"/>
          <w:sz w:val="24"/>
          <w:szCs w:val="24"/>
          <w:rtl/>
        </w:rPr>
        <w:t xml:space="preserve">מספר </w:t>
      </w:r>
      <w:r w:rsidR="00B91FFB" w:rsidRPr="006A5025">
        <w:rPr>
          <w:rFonts w:ascii="David" w:hAnsi="David" w:cs="David"/>
          <w:sz w:val="24"/>
          <w:szCs w:val="24"/>
          <w:rtl/>
        </w:rPr>
        <w:t xml:space="preserve">רימות </w:t>
      </w:r>
      <w:r w:rsidR="00B63D0F">
        <w:rPr>
          <w:rFonts w:ascii="David" w:hAnsi="David" w:cs="David" w:hint="cs"/>
          <w:sz w:val="24"/>
          <w:szCs w:val="24"/>
          <w:rtl/>
        </w:rPr>
        <w:t>ה</w:t>
      </w:r>
      <w:r w:rsidR="00B91FFB" w:rsidRPr="006A5025">
        <w:rPr>
          <w:rFonts w:ascii="David" w:hAnsi="David" w:cs="David"/>
          <w:sz w:val="24"/>
          <w:szCs w:val="24"/>
          <w:rtl/>
        </w:rPr>
        <w:t xml:space="preserve">זבובים או </w:t>
      </w:r>
      <w:r w:rsidR="00B63D0F">
        <w:rPr>
          <w:rFonts w:ascii="David" w:hAnsi="David" w:cs="David" w:hint="cs"/>
          <w:sz w:val="24"/>
          <w:szCs w:val="24"/>
          <w:rtl/>
        </w:rPr>
        <w:t>ה</w:t>
      </w:r>
      <w:r w:rsidR="00B91FFB" w:rsidRPr="006A5025">
        <w:rPr>
          <w:rFonts w:ascii="David" w:hAnsi="David" w:cs="David"/>
          <w:sz w:val="24"/>
          <w:szCs w:val="24"/>
          <w:rtl/>
        </w:rPr>
        <w:t>חביונות</w:t>
      </w:r>
      <w:r w:rsidR="00D66C11">
        <w:rPr>
          <w:rFonts w:ascii="David" w:hAnsi="David" w:cs="David" w:hint="cs"/>
          <w:sz w:val="24"/>
          <w:szCs w:val="24"/>
          <w:rtl/>
        </w:rPr>
        <w:t xml:space="preserve"> קטן מ-10</w:t>
      </w:r>
      <w:r w:rsidR="00B91FFB">
        <w:rPr>
          <w:rFonts w:ascii="David" w:hAnsi="David" w:cs="David" w:hint="cs"/>
          <w:sz w:val="24"/>
          <w:szCs w:val="24"/>
          <w:rtl/>
        </w:rPr>
        <w:t>)</w:t>
      </w:r>
      <w:r w:rsidR="00651B4E" w:rsidRPr="00931A81">
        <w:rPr>
          <w:rFonts w:ascii="David" w:hAnsi="David" w:cs="David"/>
          <w:sz w:val="24"/>
          <w:szCs w:val="24"/>
          <w:rtl/>
        </w:rPr>
        <w:t>.</w:t>
      </w:r>
    </w:p>
    <w:p w14:paraId="3E1C5F66" w14:textId="77777777" w:rsidR="00066FAC" w:rsidRDefault="00066FAC">
      <w:pPr>
        <w:bidi w:val="0"/>
        <w:spacing w:after="0" w:line="240" w:lineRule="auto"/>
        <w:rPr>
          <w:rFonts w:ascii="David" w:eastAsiaTheme="minorHAnsi" w:hAnsi="David" w:cs="David"/>
          <w:sz w:val="24"/>
          <w:szCs w:val="24"/>
        </w:rPr>
      </w:pPr>
      <w:r>
        <w:rPr>
          <w:rFonts w:ascii="David" w:hAnsi="David" w:cs="David"/>
          <w:sz w:val="24"/>
          <w:szCs w:val="24"/>
        </w:rPr>
        <w:br w:type="page"/>
      </w:r>
    </w:p>
    <w:p w14:paraId="1028F60F" w14:textId="0D455233" w:rsidR="0086636B" w:rsidRPr="00931A81" w:rsidRDefault="00A0279D" w:rsidP="00EE7F58">
      <w:pPr>
        <w:pStyle w:val="Heading1"/>
        <w:rPr>
          <w:rtl/>
        </w:rPr>
      </w:pPr>
      <w:r w:rsidRPr="00931A81">
        <w:rPr>
          <w:rtl/>
        </w:rPr>
        <w:lastRenderedPageBreak/>
        <w:t>הנחיות לאופן היישום</w:t>
      </w:r>
    </w:p>
    <w:p w14:paraId="57C1A7DA" w14:textId="31E10381" w:rsidR="00170EEB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bookmarkStart w:id="0" w:name="_Hlk112667195"/>
      <w:r w:rsidRPr="00931A81">
        <w:rPr>
          <w:rFonts w:ascii="David" w:hAnsi="David" w:cs="David"/>
          <w:sz w:val="24"/>
          <w:szCs w:val="24"/>
          <w:rtl/>
        </w:rPr>
        <w:t xml:space="preserve">אין לערום </w:t>
      </w:r>
      <w:r w:rsidR="005F73C4" w:rsidRPr="00931A81">
        <w:rPr>
          <w:rFonts w:ascii="David" w:hAnsi="David" w:cs="David"/>
          <w:sz w:val="24"/>
          <w:szCs w:val="24"/>
          <w:rtl/>
        </w:rPr>
        <w:t>זבל שאינו מטופל</w:t>
      </w:r>
      <w:r w:rsidR="005F73C4">
        <w:rPr>
          <w:rFonts w:ascii="David" w:hAnsi="David" w:cs="David" w:hint="cs"/>
          <w:sz w:val="24"/>
          <w:szCs w:val="24"/>
          <w:rtl/>
        </w:rPr>
        <w:t>,</w:t>
      </w:r>
      <w:r w:rsidR="005F73C4" w:rsidRPr="00931A81">
        <w:rPr>
          <w:rFonts w:ascii="David" w:hAnsi="David" w:cs="David"/>
          <w:sz w:val="24"/>
          <w:szCs w:val="24"/>
          <w:rtl/>
        </w:rPr>
        <w:t xml:space="preserve"> כהגדרתו לעיל</w:t>
      </w:r>
      <w:r w:rsidR="005F73C4">
        <w:rPr>
          <w:rFonts w:ascii="David" w:hAnsi="David" w:cs="David" w:hint="cs"/>
          <w:sz w:val="24"/>
          <w:szCs w:val="24"/>
          <w:rtl/>
        </w:rPr>
        <w:t xml:space="preserve">, </w:t>
      </w:r>
      <w:r w:rsidRPr="00931A81">
        <w:rPr>
          <w:rFonts w:ascii="David" w:hAnsi="David" w:cs="David"/>
          <w:sz w:val="24"/>
          <w:szCs w:val="24"/>
          <w:rtl/>
        </w:rPr>
        <w:t>בשטח חקלאי.</w:t>
      </w:r>
      <w:r w:rsidR="005A33DE" w:rsidRPr="00931A81">
        <w:rPr>
          <w:rFonts w:ascii="David" w:hAnsi="David" w:cs="David"/>
          <w:sz w:val="24"/>
          <w:szCs w:val="24"/>
          <w:rtl/>
        </w:rPr>
        <w:t xml:space="preserve"> </w:t>
      </w:r>
    </w:p>
    <w:p w14:paraId="33176A58" w14:textId="61615483" w:rsidR="005F73C4" w:rsidRDefault="005F73C4" w:rsidP="005F73C4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אין ל</w:t>
      </w:r>
      <w:r>
        <w:rPr>
          <w:rFonts w:ascii="David" w:hAnsi="David" w:cs="David" w:hint="cs"/>
          <w:sz w:val="24"/>
          <w:szCs w:val="24"/>
          <w:rtl/>
        </w:rPr>
        <w:t xml:space="preserve">בצע טיפול </w:t>
      </w:r>
      <w:r w:rsidR="006338D3">
        <w:rPr>
          <w:rFonts w:ascii="David" w:hAnsi="David" w:cs="David" w:hint="cs"/>
          <w:sz w:val="24"/>
          <w:szCs w:val="24"/>
          <w:rtl/>
        </w:rPr>
        <w:t xml:space="preserve">בזבל </w:t>
      </w:r>
      <w:r w:rsidRPr="00931A81">
        <w:rPr>
          <w:rFonts w:ascii="David" w:hAnsi="David" w:cs="David"/>
          <w:sz w:val="24"/>
          <w:szCs w:val="24"/>
          <w:rtl/>
        </w:rPr>
        <w:t xml:space="preserve">בשטח חקלאי. </w:t>
      </w:r>
    </w:p>
    <w:p w14:paraId="5F9CEC90" w14:textId="44E80340" w:rsidR="005F73C4" w:rsidRPr="005F73C4" w:rsidRDefault="005F73C4" w:rsidP="005F73C4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>אין לערום זבל מטופל בשדה לתקופה העולה על שבוע ימים.</w:t>
      </w:r>
    </w:p>
    <w:p w14:paraId="3485633E" w14:textId="1C649EC0" w:rsidR="00B059DF" w:rsidRPr="00931A81" w:rsidRDefault="00A0279D" w:rsidP="00D36C8B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אין לערום זבל </w:t>
      </w:r>
      <w:r w:rsidR="00492351" w:rsidRPr="00931A81">
        <w:rPr>
          <w:rFonts w:ascii="David" w:hAnsi="David" w:cs="David"/>
          <w:sz w:val="24"/>
          <w:szCs w:val="24"/>
          <w:rtl/>
        </w:rPr>
        <w:t>מ</w:t>
      </w:r>
      <w:r w:rsidRPr="00931A81">
        <w:rPr>
          <w:rFonts w:ascii="David" w:hAnsi="David" w:cs="David"/>
          <w:sz w:val="24"/>
          <w:szCs w:val="24"/>
          <w:rtl/>
        </w:rPr>
        <w:t>טופל בימים גשומים בשטח חקלאי.</w:t>
      </w:r>
      <w:r w:rsidR="00066FAC">
        <w:rPr>
          <w:rFonts w:ascii="David" w:hAnsi="David" w:cs="David"/>
          <w:sz w:val="24"/>
          <w:szCs w:val="24"/>
          <w:rtl/>
        </w:rPr>
        <w:t xml:space="preserve"> </w:t>
      </w:r>
    </w:p>
    <w:p w14:paraId="7EE85733" w14:textId="740001DC" w:rsidR="00900004" w:rsidRPr="00931A81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אין לערום זבל מטופל</w:t>
      </w:r>
      <w:r w:rsidR="00CF1034">
        <w:rPr>
          <w:rFonts w:ascii="David" w:hAnsi="David" w:cs="David" w:hint="cs"/>
          <w:sz w:val="24"/>
          <w:szCs w:val="24"/>
          <w:rtl/>
        </w:rPr>
        <w:t xml:space="preserve"> במקומות אלו</w:t>
      </w:r>
      <w:r w:rsidRPr="00931A81">
        <w:rPr>
          <w:rFonts w:ascii="David" w:hAnsi="David" w:cs="David"/>
          <w:sz w:val="24"/>
          <w:szCs w:val="24"/>
          <w:rtl/>
        </w:rPr>
        <w:t>:</w:t>
      </w:r>
    </w:p>
    <w:p w14:paraId="1031E856" w14:textId="5C3F0807" w:rsidR="00314EB5" w:rsidRPr="00CB62AE" w:rsidRDefault="00A0279D" w:rsidP="00CB62AE">
      <w:pPr>
        <w:pStyle w:val="ListParagraph"/>
        <w:numPr>
          <w:ilvl w:val="0"/>
          <w:numId w:val="32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בתחום </w:t>
      </w:r>
      <w:r w:rsidR="00D36C8B" w:rsidRPr="00CB62AE">
        <w:rPr>
          <w:rFonts w:ascii="David" w:hAnsi="David" w:cs="David"/>
          <w:sz w:val="24"/>
          <w:szCs w:val="24"/>
          <w:rtl/>
        </w:rPr>
        <w:t>אזורי מגן ש</w:t>
      </w:r>
      <w:r w:rsidRPr="00CB62AE">
        <w:rPr>
          <w:rFonts w:ascii="David" w:hAnsi="David" w:cs="David"/>
          <w:sz w:val="24"/>
          <w:szCs w:val="24"/>
          <w:rtl/>
        </w:rPr>
        <w:t>ל קידוחי מ</w:t>
      </w:r>
      <w:r w:rsidR="00CF1034">
        <w:rPr>
          <w:rFonts w:ascii="David" w:hAnsi="David" w:cs="David" w:hint="cs"/>
          <w:sz w:val="24"/>
          <w:szCs w:val="24"/>
          <w:rtl/>
        </w:rPr>
        <w:t>ֵ</w:t>
      </w:r>
      <w:r w:rsidRPr="00CB62AE">
        <w:rPr>
          <w:rFonts w:ascii="David" w:hAnsi="David" w:cs="David"/>
          <w:sz w:val="24"/>
          <w:szCs w:val="24"/>
          <w:rtl/>
        </w:rPr>
        <w:t>י שתי</w:t>
      </w:r>
      <w:r w:rsidR="00CF1034">
        <w:rPr>
          <w:rFonts w:ascii="David" w:hAnsi="David" w:cs="David" w:hint="cs"/>
          <w:sz w:val="24"/>
          <w:szCs w:val="24"/>
          <w:rtl/>
        </w:rPr>
        <w:t>י</w:t>
      </w:r>
      <w:r w:rsidRPr="00CB62AE">
        <w:rPr>
          <w:rFonts w:ascii="David" w:hAnsi="David" w:cs="David"/>
          <w:sz w:val="24"/>
          <w:szCs w:val="24"/>
          <w:rtl/>
        </w:rPr>
        <w:t>ה</w:t>
      </w:r>
      <w:r w:rsidR="00D36C8B" w:rsidRPr="00CB62AE">
        <w:rPr>
          <w:rFonts w:ascii="David" w:hAnsi="David" w:cs="David"/>
          <w:sz w:val="24"/>
          <w:szCs w:val="24"/>
          <w:rtl/>
        </w:rPr>
        <w:t xml:space="preserve"> כהגדרתם ב</w:t>
      </w:r>
      <w:hyperlink r:id="rId12" w:history="1">
        <w:r w:rsidR="00D36C8B" w:rsidRPr="00CB62AE">
          <w:rPr>
            <w:rStyle w:val="Hyperlink"/>
            <w:rFonts w:ascii="David" w:hAnsi="David" w:cs="David" w:hint="eastAsia"/>
            <w:sz w:val="24"/>
            <w:szCs w:val="24"/>
            <w:rtl/>
          </w:rPr>
          <w:t>תקנות</w:t>
        </w:r>
        <w:r w:rsidR="00D36C8B" w:rsidRPr="00CB62AE">
          <w:rPr>
            <w:rStyle w:val="Hyperlink"/>
            <w:rFonts w:ascii="David" w:hAnsi="David" w:cs="David"/>
            <w:sz w:val="24"/>
            <w:szCs w:val="24"/>
            <w:rtl/>
          </w:rPr>
          <w:t xml:space="preserve"> המים (מניעת זיהום מים) (שימוש בבוצה וסילוקה), תשס"ד-2004</w:t>
        </w:r>
      </w:hyperlink>
      <w:r w:rsidR="00CF1034">
        <w:rPr>
          <w:rFonts w:ascii="David" w:hAnsi="David" w:cs="David" w:hint="cs"/>
          <w:sz w:val="24"/>
          <w:szCs w:val="24"/>
          <w:rtl/>
        </w:rPr>
        <w:t xml:space="preserve"> (אתר נבוֹ)</w:t>
      </w:r>
      <w:r w:rsidRPr="00CB62AE">
        <w:rPr>
          <w:rFonts w:ascii="David" w:hAnsi="David" w:cs="David"/>
          <w:sz w:val="24"/>
          <w:szCs w:val="24"/>
          <w:rtl/>
        </w:rPr>
        <w:t>.</w:t>
      </w:r>
    </w:p>
    <w:p w14:paraId="65AAECA7" w14:textId="1812D69D" w:rsidR="00314EB5" w:rsidRPr="00CB62AE" w:rsidRDefault="00A0279D" w:rsidP="00CB62AE">
      <w:pPr>
        <w:pStyle w:val="ListParagraph"/>
        <w:numPr>
          <w:ilvl w:val="0"/>
          <w:numId w:val="32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במרחק קטן </w:t>
      </w:r>
      <w:r w:rsidR="00066FAC" w:rsidRPr="00CB62AE">
        <w:rPr>
          <w:rFonts w:ascii="David" w:hAnsi="David" w:cs="David"/>
          <w:sz w:val="24"/>
          <w:szCs w:val="24"/>
          <w:rtl/>
        </w:rPr>
        <w:t>מ-</w:t>
      </w:r>
      <w:r w:rsidRPr="00CB62AE">
        <w:rPr>
          <w:rFonts w:ascii="David" w:hAnsi="David" w:cs="David"/>
          <w:sz w:val="24"/>
          <w:szCs w:val="24"/>
          <w:rtl/>
        </w:rPr>
        <w:t>100 מטר מנחל איתן ו-50</w:t>
      </w:r>
      <w:r w:rsidR="00066FAC" w:rsidRPr="00CB62AE">
        <w:rPr>
          <w:rFonts w:ascii="David" w:hAnsi="David" w:cs="David"/>
          <w:sz w:val="24"/>
          <w:szCs w:val="24"/>
          <w:rtl/>
        </w:rPr>
        <w:t xml:space="preserve"> </w:t>
      </w:r>
      <w:r w:rsidRPr="00CB62AE">
        <w:rPr>
          <w:rFonts w:ascii="David" w:hAnsi="David" w:cs="David"/>
          <w:sz w:val="24"/>
          <w:szCs w:val="24"/>
          <w:rtl/>
        </w:rPr>
        <w:t>מטר מנחל אכזב.</w:t>
      </w:r>
    </w:p>
    <w:p w14:paraId="177DF3BA" w14:textId="20503273" w:rsidR="002E2750" w:rsidRPr="00CB62AE" w:rsidRDefault="00A0279D" w:rsidP="00CB62AE">
      <w:pPr>
        <w:pStyle w:val="ListParagraph"/>
        <w:numPr>
          <w:ilvl w:val="0"/>
          <w:numId w:val="32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במרחק קטן </w:t>
      </w:r>
      <w:r w:rsidR="00066FAC" w:rsidRPr="00CB62AE">
        <w:rPr>
          <w:rFonts w:ascii="David" w:hAnsi="David" w:cs="David"/>
          <w:sz w:val="24"/>
          <w:szCs w:val="24"/>
          <w:rtl/>
        </w:rPr>
        <w:t>מ-</w:t>
      </w:r>
      <w:r w:rsidR="00B80CEE" w:rsidRPr="00CB62AE">
        <w:rPr>
          <w:rFonts w:ascii="David" w:hAnsi="David" w:cs="David"/>
          <w:sz w:val="24"/>
          <w:szCs w:val="24"/>
          <w:rtl/>
        </w:rPr>
        <w:t>50</w:t>
      </w:r>
      <w:r w:rsidRPr="00CB62AE">
        <w:rPr>
          <w:rFonts w:ascii="David" w:hAnsi="David" w:cs="David"/>
          <w:sz w:val="24"/>
          <w:szCs w:val="24"/>
          <w:rtl/>
        </w:rPr>
        <w:t xml:space="preserve"> מטר ממגורים בי</w:t>
      </w:r>
      <w:r w:rsidR="00CF1034">
        <w:rPr>
          <w:rFonts w:ascii="David" w:hAnsi="David" w:cs="David" w:hint="cs"/>
          <w:sz w:val="24"/>
          <w:szCs w:val="24"/>
          <w:rtl/>
        </w:rPr>
        <w:t>י</w:t>
      </w:r>
      <w:r w:rsidRPr="00CB62AE">
        <w:rPr>
          <w:rFonts w:ascii="David" w:hAnsi="David" w:cs="David"/>
          <w:sz w:val="24"/>
          <w:szCs w:val="24"/>
          <w:rtl/>
        </w:rPr>
        <w:t>שוב חקלאי ו-</w:t>
      </w:r>
      <w:r w:rsidR="00B80CEE" w:rsidRPr="00CB62AE">
        <w:rPr>
          <w:rFonts w:ascii="David" w:hAnsi="David" w:cs="David"/>
          <w:sz w:val="24"/>
          <w:szCs w:val="24"/>
          <w:rtl/>
        </w:rPr>
        <w:t>100</w:t>
      </w:r>
      <w:r w:rsidRPr="00CB62AE">
        <w:rPr>
          <w:rFonts w:ascii="David" w:hAnsi="David" w:cs="David"/>
          <w:sz w:val="24"/>
          <w:szCs w:val="24"/>
          <w:rtl/>
        </w:rPr>
        <w:t xml:space="preserve"> מטר ממגורים בי</w:t>
      </w:r>
      <w:r w:rsidR="00CF1034">
        <w:rPr>
          <w:rFonts w:ascii="David" w:hAnsi="David" w:cs="David" w:hint="cs"/>
          <w:sz w:val="24"/>
          <w:szCs w:val="24"/>
          <w:rtl/>
        </w:rPr>
        <w:t>י</w:t>
      </w:r>
      <w:r w:rsidRPr="00CB62AE">
        <w:rPr>
          <w:rFonts w:ascii="David" w:hAnsi="David" w:cs="David"/>
          <w:sz w:val="24"/>
          <w:szCs w:val="24"/>
          <w:rtl/>
        </w:rPr>
        <w:t>שוב עירוני.</w:t>
      </w:r>
      <w:r w:rsidR="00066FAC" w:rsidRPr="00CB62AE">
        <w:rPr>
          <w:rFonts w:ascii="David" w:hAnsi="David" w:cs="David"/>
          <w:sz w:val="24"/>
          <w:szCs w:val="24"/>
          <w:rtl/>
        </w:rPr>
        <w:t xml:space="preserve"> </w:t>
      </w:r>
    </w:p>
    <w:p w14:paraId="4A40E674" w14:textId="3FAC1D4D" w:rsidR="002E2750" w:rsidRPr="002E2750" w:rsidRDefault="002E2750" w:rsidP="002E2750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הזבל המטופל יפוזר ויוצנע סמוך </w:t>
      </w:r>
      <w:r>
        <w:rPr>
          <w:rFonts w:ascii="David" w:hAnsi="David" w:cs="David" w:hint="cs"/>
          <w:sz w:val="24"/>
          <w:szCs w:val="24"/>
          <w:rtl/>
        </w:rPr>
        <w:t xml:space="preserve">ככל </w:t>
      </w:r>
      <w:r w:rsidR="00CF1034">
        <w:rPr>
          <w:rFonts w:ascii="David" w:hAnsi="David" w:cs="David" w:hint="cs"/>
          <w:sz w:val="24"/>
          <w:szCs w:val="24"/>
          <w:rtl/>
        </w:rPr>
        <w:t xml:space="preserve">האפשר </w:t>
      </w:r>
      <w:r>
        <w:rPr>
          <w:rFonts w:ascii="David" w:hAnsi="David" w:cs="David" w:hint="cs"/>
          <w:sz w:val="24"/>
          <w:szCs w:val="24"/>
          <w:rtl/>
        </w:rPr>
        <w:t>ל</w:t>
      </w:r>
      <w:r w:rsidRPr="00931A81">
        <w:rPr>
          <w:rFonts w:ascii="David" w:hAnsi="David" w:cs="David"/>
          <w:sz w:val="24"/>
          <w:szCs w:val="24"/>
          <w:rtl/>
        </w:rPr>
        <w:t xml:space="preserve">מועד </w:t>
      </w:r>
      <w:r>
        <w:rPr>
          <w:rFonts w:ascii="David" w:hAnsi="David" w:cs="David" w:hint="cs"/>
          <w:sz w:val="24"/>
          <w:szCs w:val="24"/>
          <w:rtl/>
        </w:rPr>
        <w:t xml:space="preserve">הבאתו לשדה ולא יותר </w:t>
      </w:r>
      <w:r w:rsidR="00066FAC">
        <w:rPr>
          <w:rFonts w:ascii="David" w:hAnsi="David" w:cs="David" w:hint="cs"/>
          <w:sz w:val="24"/>
          <w:szCs w:val="24"/>
          <w:rtl/>
        </w:rPr>
        <w:t>מ-</w:t>
      </w:r>
      <w:r>
        <w:rPr>
          <w:rFonts w:ascii="David" w:hAnsi="David" w:cs="David" w:hint="cs"/>
          <w:sz w:val="24"/>
          <w:szCs w:val="24"/>
          <w:rtl/>
        </w:rPr>
        <w:t>48 שעות מרגע פיזורו</w:t>
      </w:r>
      <w:r w:rsidRPr="00931A81">
        <w:rPr>
          <w:rFonts w:ascii="David" w:hAnsi="David" w:cs="David"/>
          <w:sz w:val="24"/>
          <w:szCs w:val="24"/>
          <w:rtl/>
        </w:rPr>
        <w:t>.</w:t>
      </w:r>
      <w:r w:rsidR="00066FAC">
        <w:rPr>
          <w:rFonts w:ascii="David" w:hAnsi="David" w:cs="David"/>
          <w:sz w:val="24"/>
          <w:szCs w:val="24"/>
          <w:rtl/>
        </w:rPr>
        <w:t xml:space="preserve"> </w:t>
      </w:r>
    </w:p>
    <w:p w14:paraId="54132953" w14:textId="16F06CD2" w:rsidR="003119B6" w:rsidRPr="00931A81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הדישון בזבל</w:t>
      </w:r>
      <w:r w:rsidR="00A84BD0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4A2406">
        <w:rPr>
          <w:rFonts w:ascii="David" w:hAnsi="David" w:cs="David" w:hint="cs"/>
          <w:sz w:val="24"/>
          <w:szCs w:val="24"/>
          <w:rtl/>
        </w:rPr>
        <w:t xml:space="preserve">בקר </w:t>
      </w:r>
      <w:r w:rsidR="00900004" w:rsidRPr="00931A81">
        <w:rPr>
          <w:rFonts w:ascii="David" w:hAnsi="David" w:cs="David"/>
          <w:sz w:val="24"/>
          <w:szCs w:val="24"/>
          <w:rtl/>
        </w:rPr>
        <w:t>מטופל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53616B" w:rsidRPr="00931A81">
        <w:rPr>
          <w:rFonts w:ascii="David" w:hAnsi="David" w:cs="David"/>
          <w:sz w:val="24"/>
          <w:szCs w:val="24"/>
          <w:rtl/>
        </w:rPr>
        <w:t xml:space="preserve">מותר כפוף למגבלות </w:t>
      </w:r>
      <w:r w:rsidR="00CF1034">
        <w:rPr>
          <w:rFonts w:ascii="David" w:hAnsi="David" w:cs="David" w:hint="cs"/>
          <w:sz w:val="24"/>
          <w:szCs w:val="24"/>
          <w:rtl/>
        </w:rPr>
        <w:t xml:space="preserve">האלה ולפי סוג </w:t>
      </w:r>
      <w:r w:rsidR="0053616B" w:rsidRPr="00931A81">
        <w:rPr>
          <w:rFonts w:ascii="David" w:hAnsi="David" w:cs="David"/>
          <w:sz w:val="24"/>
          <w:szCs w:val="24"/>
          <w:rtl/>
        </w:rPr>
        <w:t>הגידול:</w:t>
      </w:r>
    </w:p>
    <w:p w14:paraId="2782BA6E" w14:textId="22FB2F21" w:rsidR="002C49BE" w:rsidRPr="00931A81" w:rsidRDefault="00A0279D" w:rsidP="00CB62AE">
      <w:pPr>
        <w:pStyle w:val="ListParagraph"/>
        <w:numPr>
          <w:ilvl w:val="0"/>
          <w:numId w:val="33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בגידולים שאינם למאכל אדם (דוגמת מזון לבעלי חיים</w:t>
      </w:r>
      <w:r w:rsidR="00CF1034">
        <w:rPr>
          <w:rFonts w:ascii="David" w:hAnsi="David" w:cs="David" w:hint="cs"/>
          <w:sz w:val="24"/>
          <w:szCs w:val="24"/>
          <w:rtl/>
        </w:rPr>
        <w:t xml:space="preserve"> ו</w:t>
      </w:r>
      <w:r w:rsidRPr="00931A81">
        <w:rPr>
          <w:rFonts w:ascii="David" w:hAnsi="David" w:cs="David"/>
          <w:sz w:val="24"/>
          <w:szCs w:val="24"/>
          <w:rtl/>
        </w:rPr>
        <w:t>כותנה) יישום זבל יכול להיעשות בכל מועד ביחס לזמן הקטיף או הקציר.</w:t>
      </w:r>
    </w:p>
    <w:p w14:paraId="09D86D3B" w14:textId="040D6317" w:rsidR="002C49BE" w:rsidRPr="00931A81" w:rsidRDefault="00A0279D" w:rsidP="00CB62AE">
      <w:pPr>
        <w:pStyle w:val="ListParagraph"/>
        <w:numPr>
          <w:ilvl w:val="0"/>
          <w:numId w:val="33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במטעים </w:t>
      </w:r>
      <w:r w:rsidR="00CF1034">
        <w:rPr>
          <w:rFonts w:ascii="David" w:hAnsi="David" w:cs="David" w:hint="cs"/>
          <w:sz w:val="24"/>
          <w:szCs w:val="24"/>
          <w:rtl/>
        </w:rPr>
        <w:t>ש</w:t>
      </w:r>
      <w:r w:rsidRPr="00931A81">
        <w:rPr>
          <w:rFonts w:ascii="David" w:hAnsi="David" w:cs="David"/>
          <w:sz w:val="24"/>
          <w:szCs w:val="24"/>
          <w:rtl/>
        </w:rPr>
        <w:t xml:space="preserve">בהם הפירות אינם נאספים מהקרקע ובלבד שיעברו </w:t>
      </w:r>
      <w:r w:rsidR="00CF1034">
        <w:rPr>
          <w:rFonts w:ascii="David" w:hAnsi="David" w:cs="David" w:hint="cs"/>
          <w:sz w:val="24"/>
          <w:szCs w:val="24"/>
          <w:rtl/>
        </w:rPr>
        <w:t>ארבעה</w:t>
      </w:r>
      <w:r w:rsidR="00CF1034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חודשים ממועד היישום עד לקטיף</w:t>
      </w:r>
      <w:r w:rsidR="00CF1034">
        <w:rPr>
          <w:rFonts w:ascii="David" w:hAnsi="David" w:cs="David" w:hint="cs"/>
          <w:sz w:val="24"/>
          <w:szCs w:val="24"/>
          <w:rtl/>
        </w:rPr>
        <w:t>,</w:t>
      </w:r>
      <w:r w:rsidRPr="00931A81">
        <w:rPr>
          <w:rFonts w:ascii="David" w:hAnsi="David" w:cs="David"/>
          <w:sz w:val="24"/>
          <w:szCs w:val="24"/>
          <w:rtl/>
        </w:rPr>
        <w:t xml:space="preserve"> ובכל מקרה </w:t>
      </w:r>
      <w:r w:rsidR="00CF1034">
        <w:rPr>
          <w:rFonts w:ascii="David" w:hAnsi="David" w:cs="David" w:hint="cs"/>
          <w:sz w:val="24"/>
          <w:szCs w:val="24"/>
          <w:rtl/>
        </w:rPr>
        <w:t>ייעשה</w:t>
      </w:r>
      <w:r w:rsidR="00CF1034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רק בחודשים אפריל עד ספטמבר.</w:t>
      </w:r>
    </w:p>
    <w:p w14:paraId="0159E9AA" w14:textId="4394E3E1" w:rsidR="00217917" w:rsidRPr="00931A81" w:rsidRDefault="00A0279D" w:rsidP="00CB62AE">
      <w:pPr>
        <w:pStyle w:val="ListParagraph"/>
        <w:numPr>
          <w:ilvl w:val="0"/>
          <w:numId w:val="33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בגידול חיטה</w:t>
      </w:r>
      <w:r w:rsidR="0053616B" w:rsidRPr="00931A81">
        <w:rPr>
          <w:rFonts w:ascii="David" w:hAnsi="David" w:cs="David"/>
          <w:sz w:val="24"/>
          <w:szCs w:val="24"/>
          <w:rtl/>
        </w:rPr>
        <w:t xml:space="preserve"> למאכל</w:t>
      </w:r>
      <w:r w:rsidRPr="00931A81">
        <w:rPr>
          <w:rFonts w:ascii="David" w:hAnsi="David" w:cs="David"/>
          <w:sz w:val="24"/>
          <w:szCs w:val="24"/>
          <w:rtl/>
        </w:rPr>
        <w:t xml:space="preserve"> </w:t>
      </w:r>
      <w:r w:rsidR="002C49BE" w:rsidRPr="00931A81">
        <w:rPr>
          <w:rFonts w:ascii="David" w:hAnsi="David" w:cs="David"/>
          <w:sz w:val="24"/>
          <w:szCs w:val="24"/>
          <w:rtl/>
        </w:rPr>
        <w:t>היישום מותר</w:t>
      </w:r>
      <w:r w:rsidR="0053616B" w:rsidRPr="00931A81">
        <w:rPr>
          <w:rFonts w:ascii="David" w:hAnsi="David" w:cs="David"/>
          <w:sz w:val="24"/>
          <w:szCs w:val="24"/>
          <w:rtl/>
        </w:rPr>
        <w:t xml:space="preserve"> ובלבד ש</w:t>
      </w:r>
      <w:r w:rsidRPr="00931A81">
        <w:rPr>
          <w:rFonts w:ascii="David" w:hAnsi="David" w:cs="David"/>
          <w:sz w:val="24"/>
          <w:szCs w:val="24"/>
          <w:rtl/>
        </w:rPr>
        <w:t xml:space="preserve">יעברו </w:t>
      </w:r>
      <w:r w:rsidR="00CF1034">
        <w:rPr>
          <w:rFonts w:ascii="David" w:hAnsi="David" w:cs="David" w:hint="cs"/>
          <w:sz w:val="24"/>
          <w:szCs w:val="24"/>
          <w:rtl/>
        </w:rPr>
        <w:t>ארבעה</w:t>
      </w:r>
      <w:r w:rsidR="00CF1034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 xml:space="preserve">חודשים עד </w:t>
      </w:r>
      <w:r w:rsidR="0053616B" w:rsidRPr="00931A81">
        <w:rPr>
          <w:rFonts w:ascii="David" w:hAnsi="David" w:cs="David"/>
          <w:sz w:val="24"/>
          <w:szCs w:val="24"/>
          <w:rtl/>
        </w:rPr>
        <w:t>ל</w:t>
      </w:r>
      <w:r w:rsidR="002C49BE" w:rsidRPr="00931A81">
        <w:rPr>
          <w:rFonts w:ascii="David" w:hAnsi="David" w:cs="David"/>
          <w:sz w:val="24"/>
          <w:szCs w:val="24"/>
          <w:rtl/>
        </w:rPr>
        <w:t>מועד ה</w:t>
      </w:r>
      <w:r w:rsidR="0053616B" w:rsidRPr="00931A81">
        <w:rPr>
          <w:rFonts w:ascii="David" w:hAnsi="David" w:cs="David"/>
          <w:sz w:val="24"/>
          <w:szCs w:val="24"/>
          <w:rtl/>
        </w:rPr>
        <w:t>קציר</w:t>
      </w:r>
      <w:r w:rsidRPr="00931A81">
        <w:rPr>
          <w:rFonts w:ascii="David" w:hAnsi="David" w:cs="David"/>
          <w:sz w:val="24"/>
          <w:szCs w:val="24"/>
          <w:rtl/>
        </w:rPr>
        <w:t>.</w:t>
      </w:r>
    </w:p>
    <w:p w14:paraId="6CFFCC5B" w14:textId="3B4ABBDF" w:rsidR="002C49BE" w:rsidRPr="00931A81" w:rsidRDefault="00A0279D" w:rsidP="00CB62AE">
      <w:pPr>
        <w:pStyle w:val="ListParagraph"/>
        <w:numPr>
          <w:ilvl w:val="0"/>
          <w:numId w:val="33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  <w:rtl/>
        </w:rPr>
      </w:pPr>
      <w:r w:rsidRPr="00931A81">
        <w:rPr>
          <w:rFonts w:ascii="David" w:hAnsi="David" w:cs="David"/>
          <w:sz w:val="24"/>
          <w:szCs w:val="24"/>
          <w:rtl/>
        </w:rPr>
        <w:t>בגידולי ירקות הנאכלים חי</w:t>
      </w:r>
      <w:r w:rsidR="00CF1034">
        <w:rPr>
          <w:rFonts w:ascii="David" w:hAnsi="David" w:cs="David" w:hint="cs"/>
          <w:sz w:val="24"/>
          <w:szCs w:val="24"/>
          <w:rtl/>
        </w:rPr>
        <w:t>ים</w:t>
      </w:r>
      <w:r w:rsidRPr="00931A81">
        <w:rPr>
          <w:rFonts w:ascii="David" w:hAnsi="David" w:cs="David"/>
          <w:sz w:val="24"/>
          <w:szCs w:val="24"/>
          <w:rtl/>
        </w:rPr>
        <w:t xml:space="preserve"> או גידולים למאכל אדם שאינם נאכלים חי</w:t>
      </w:r>
      <w:r w:rsidR="00CF1034">
        <w:rPr>
          <w:rFonts w:ascii="David" w:hAnsi="David" w:cs="David" w:hint="cs"/>
          <w:sz w:val="24"/>
          <w:szCs w:val="24"/>
          <w:rtl/>
        </w:rPr>
        <w:t>ים</w:t>
      </w:r>
      <w:r w:rsidRPr="00931A81">
        <w:rPr>
          <w:rFonts w:ascii="David" w:hAnsi="David" w:cs="David"/>
          <w:sz w:val="24"/>
          <w:szCs w:val="24"/>
          <w:rtl/>
        </w:rPr>
        <w:t xml:space="preserve"> אך הבאים במגע עם האדמה (דוגמת תפוח אדמה או בטטה), </w:t>
      </w:r>
      <w:r w:rsidR="00D36C8B">
        <w:rPr>
          <w:rFonts w:ascii="David" w:hAnsi="David" w:cs="David" w:hint="cs"/>
          <w:sz w:val="24"/>
          <w:szCs w:val="24"/>
          <w:rtl/>
        </w:rPr>
        <w:t>יישום זבל מטופל</w:t>
      </w:r>
      <w:r w:rsidRPr="00931A81">
        <w:rPr>
          <w:rFonts w:ascii="David" w:hAnsi="David" w:cs="David"/>
          <w:sz w:val="24"/>
          <w:szCs w:val="24"/>
          <w:rtl/>
        </w:rPr>
        <w:t xml:space="preserve"> מותר ובלבד שעד למועד הקטיף או האיסוף יעברו 12 חודשים לפחות.</w:t>
      </w:r>
    </w:p>
    <w:p w14:paraId="411F53B9" w14:textId="662E995D" w:rsidR="00840E18" w:rsidRPr="00931A81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אין ל</w:t>
      </w:r>
      <w:r w:rsidR="00BE5457" w:rsidRPr="00931A81">
        <w:rPr>
          <w:rFonts w:ascii="David" w:hAnsi="David" w:cs="David"/>
          <w:sz w:val="24"/>
          <w:szCs w:val="24"/>
          <w:rtl/>
        </w:rPr>
        <w:t>פזר</w:t>
      </w:r>
      <w:r w:rsidRPr="00931A81">
        <w:rPr>
          <w:rFonts w:ascii="David" w:hAnsi="David" w:cs="David"/>
          <w:sz w:val="24"/>
          <w:szCs w:val="24"/>
          <w:rtl/>
        </w:rPr>
        <w:t xml:space="preserve"> זבל</w:t>
      </w:r>
      <w:r w:rsidR="003357B1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4A2406">
        <w:rPr>
          <w:rFonts w:ascii="David" w:hAnsi="David" w:cs="David" w:hint="cs"/>
          <w:sz w:val="24"/>
          <w:szCs w:val="24"/>
          <w:rtl/>
        </w:rPr>
        <w:t xml:space="preserve">בקר </w:t>
      </w:r>
      <w:r w:rsidR="00BE5457" w:rsidRPr="00931A81">
        <w:rPr>
          <w:rFonts w:ascii="David" w:hAnsi="David" w:cs="David"/>
          <w:sz w:val="24"/>
          <w:szCs w:val="24"/>
          <w:rtl/>
        </w:rPr>
        <w:t>מטופל</w:t>
      </w:r>
      <w:r w:rsidR="00CF1034">
        <w:rPr>
          <w:rFonts w:ascii="David" w:hAnsi="David" w:cs="David" w:hint="cs"/>
          <w:sz w:val="24"/>
          <w:szCs w:val="24"/>
          <w:rtl/>
        </w:rPr>
        <w:t xml:space="preserve"> באזורים אלו</w:t>
      </w:r>
      <w:r w:rsidRPr="00931A81">
        <w:rPr>
          <w:rFonts w:ascii="David" w:hAnsi="David" w:cs="David"/>
          <w:sz w:val="24"/>
          <w:szCs w:val="24"/>
          <w:rtl/>
        </w:rPr>
        <w:t>:</w:t>
      </w:r>
    </w:p>
    <w:p w14:paraId="62F1E9B0" w14:textId="292CD3B3" w:rsidR="008F0DD6" w:rsidRDefault="008F0DD6" w:rsidP="008F0DD6">
      <w:pPr>
        <w:pStyle w:val="ListParagraph"/>
        <w:numPr>
          <w:ilvl w:val="0"/>
          <w:numId w:val="34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8F0DD6">
        <w:rPr>
          <w:rFonts w:ascii="David" w:hAnsi="David" w:cs="David"/>
          <w:sz w:val="24"/>
          <w:szCs w:val="24"/>
          <w:rtl/>
        </w:rPr>
        <w:t>תחום אזורי מגן של קידוחי מֵי שתייה כהגדרתם ב</w:t>
      </w:r>
      <w:hyperlink r:id="rId13" w:history="1">
        <w:r w:rsidRPr="008F0DD6">
          <w:rPr>
            <w:rStyle w:val="Hyperlink"/>
            <w:rFonts w:ascii="David" w:hAnsi="David" w:cs="David"/>
            <w:sz w:val="24"/>
            <w:szCs w:val="24"/>
            <w:rtl/>
          </w:rPr>
          <w:t>תקנות המים (מניעת זיהום מים) (שימוש בבוצה וסילוקה), תשס"ד-2004</w:t>
        </w:r>
      </w:hyperlink>
      <w:r w:rsidRPr="008F0DD6">
        <w:rPr>
          <w:rFonts w:ascii="David" w:hAnsi="David" w:cs="David"/>
          <w:sz w:val="24"/>
          <w:szCs w:val="24"/>
          <w:rtl/>
        </w:rPr>
        <w:t xml:space="preserve"> (אתר נבוֹ).</w:t>
      </w:r>
    </w:p>
    <w:p w14:paraId="5CEAB011" w14:textId="37C23572" w:rsidR="00840E18" w:rsidRPr="00CB62AE" w:rsidRDefault="00A0279D" w:rsidP="00CB62AE">
      <w:pPr>
        <w:pStyle w:val="ListParagraph"/>
        <w:numPr>
          <w:ilvl w:val="0"/>
          <w:numId w:val="34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במרחק קטן </w:t>
      </w:r>
      <w:r w:rsidR="00066FAC" w:rsidRPr="00CB62AE">
        <w:rPr>
          <w:rFonts w:ascii="David" w:hAnsi="David" w:cs="David"/>
          <w:sz w:val="24"/>
          <w:szCs w:val="24"/>
          <w:rtl/>
        </w:rPr>
        <w:t>מ-</w:t>
      </w:r>
      <w:r w:rsidRPr="00CB62AE">
        <w:rPr>
          <w:rFonts w:ascii="David" w:hAnsi="David" w:cs="David"/>
          <w:sz w:val="24"/>
          <w:szCs w:val="24"/>
          <w:rtl/>
        </w:rPr>
        <w:t>30 מטר מנחל איתן ו-10 מטר מנחל אכזב.</w:t>
      </w:r>
    </w:p>
    <w:p w14:paraId="77C0CAC3" w14:textId="1A495C92" w:rsidR="00B61609" w:rsidRPr="00CB62AE" w:rsidRDefault="00A0279D" w:rsidP="00CB62AE">
      <w:pPr>
        <w:pStyle w:val="ListParagraph"/>
        <w:numPr>
          <w:ilvl w:val="0"/>
          <w:numId w:val="34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במקרה </w:t>
      </w:r>
      <w:r w:rsidR="008F0DD6">
        <w:rPr>
          <w:rFonts w:ascii="David" w:hAnsi="David" w:cs="David" w:hint="cs"/>
          <w:sz w:val="24"/>
          <w:szCs w:val="24"/>
          <w:rtl/>
        </w:rPr>
        <w:t>ש</w:t>
      </w:r>
      <w:r w:rsidRPr="00CB62AE">
        <w:rPr>
          <w:rFonts w:ascii="David" w:hAnsi="David" w:cs="David"/>
          <w:sz w:val="24"/>
          <w:szCs w:val="24"/>
          <w:rtl/>
        </w:rPr>
        <w:t xml:space="preserve">בו ידוע כי ב-48 </w:t>
      </w:r>
      <w:r w:rsidR="008F0DD6">
        <w:rPr>
          <w:rFonts w:ascii="David" w:hAnsi="David" w:cs="David" w:hint="cs"/>
          <w:sz w:val="24"/>
          <w:szCs w:val="24"/>
          <w:rtl/>
        </w:rPr>
        <w:t>ה</w:t>
      </w:r>
      <w:r w:rsidRPr="00CB62AE">
        <w:rPr>
          <w:rFonts w:ascii="David" w:hAnsi="David" w:cs="David"/>
          <w:sz w:val="24"/>
          <w:szCs w:val="24"/>
          <w:rtl/>
        </w:rPr>
        <w:t>שעות הקרובות צפוי</w:t>
      </w:r>
      <w:r w:rsidR="008F0DD6">
        <w:rPr>
          <w:rFonts w:ascii="David" w:hAnsi="David" w:cs="David" w:hint="cs"/>
          <w:sz w:val="24"/>
          <w:szCs w:val="24"/>
          <w:rtl/>
        </w:rPr>
        <w:t>ים</w:t>
      </w:r>
      <w:r w:rsidRPr="00CB62AE">
        <w:rPr>
          <w:rFonts w:ascii="David" w:hAnsi="David" w:cs="David"/>
          <w:sz w:val="24"/>
          <w:szCs w:val="24"/>
          <w:rtl/>
        </w:rPr>
        <w:t xml:space="preserve"> להיות גשמים חזקים שעשויים להוביל להצפת השטח ו</w:t>
      </w:r>
      <w:r w:rsidR="00F87DD3">
        <w:rPr>
          <w:rFonts w:ascii="David" w:hAnsi="David" w:cs="David" w:hint="cs"/>
          <w:sz w:val="24"/>
          <w:szCs w:val="24"/>
          <w:rtl/>
        </w:rPr>
        <w:t>ל</w:t>
      </w:r>
      <w:r w:rsidRPr="00CB62AE">
        <w:rPr>
          <w:rFonts w:ascii="David" w:hAnsi="David" w:cs="David"/>
          <w:sz w:val="24"/>
          <w:szCs w:val="24"/>
          <w:rtl/>
        </w:rPr>
        <w:t>סחיפת זבל לניקוז ולנחלים.</w:t>
      </w:r>
    </w:p>
    <w:p w14:paraId="24D1E663" w14:textId="0B711C9E" w:rsidR="00D000FF" w:rsidRPr="00CB62AE" w:rsidRDefault="00A0279D" w:rsidP="00CB62AE">
      <w:pPr>
        <w:pStyle w:val="ListParagraph"/>
        <w:numPr>
          <w:ilvl w:val="0"/>
          <w:numId w:val="34"/>
        </w:numPr>
        <w:spacing w:after="160" w:line="360" w:lineRule="auto"/>
        <w:contextualSpacing/>
        <w:jc w:val="both"/>
        <w:rPr>
          <w:rFonts w:ascii="David" w:hAnsi="David" w:cs="David"/>
          <w:sz w:val="24"/>
          <w:szCs w:val="24"/>
        </w:rPr>
      </w:pPr>
      <w:r w:rsidRPr="00CB62AE">
        <w:rPr>
          <w:rFonts w:ascii="David" w:hAnsi="David" w:cs="David"/>
          <w:sz w:val="24"/>
          <w:szCs w:val="24"/>
          <w:rtl/>
        </w:rPr>
        <w:t xml:space="preserve">במרחק קטן </w:t>
      </w:r>
      <w:r w:rsidR="00066FAC" w:rsidRPr="00CB62AE">
        <w:rPr>
          <w:rFonts w:ascii="David" w:hAnsi="David" w:cs="David"/>
          <w:sz w:val="24"/>
          <w:szCs w:val="24"/>
          <w:rtl/>
        </w:rPr>
        <w:t>מ-</w:t>
      </w:r>
      <w:r w:rsidRPr="00CB62AE">
        <w:rPr>
          <w:rFonts w:ascii="David" w:hAnsi="David" w:cs="David"/>
          <w:sz w:val="24"/>
          <w:szCs w:val="24"/>
          <w:rtl/>
        </w:rPr>
        <w:t>15 מטר ממגורים</w:t>
      </w:r>
      <w:r w:rsidR="002A3F06" w:rsidRPr="00CB62AE">
        <w:rPr>
          <w:rFonts w:ascii="David" w:hAnsi="David" w:cs="David"/>
          <w:sz w:val="24"/>
          <w:szCs w:val="24"/>
          <w:rtl/>
        </w:rPr>
        <w:t xml:space="preserve"> בי</w:t>
      </w:r>
      <w:r w:rsidR="00F87DD3">
        <w:rPr>
          <w:rFonts w:ascii="David" w:hAnsi="David" w:cs="David" w:hint="cs"/>
          <w:sz w:val="24"/>
          <w:szCs w:val="24"/>
          <w:rtl/>
        </w:rPr>
        <w:t>י</w:t>
      </w:r>
      <w:r w:rsidR="002A3F06" w:rsidRPr="00CB62AE">
        <w:rPr>
          <w:rFonts w:ascii="David" w:hAnsi="David" w:cs="David"/>
          <w:sz w:val="24"/>
          <w:szCs w:val="24"/>
          <w:rtl/>
        </w:rPr>
        <w:t>שוב חקלאי ו-50 מטר</w:t>
      </w:r>
      <w:r w:rsidR="00066FAC" w:rsidRPr="00CB62AE">
        <w:rPr>
          <w:rFonts w:ascii="David" w:hAnsi="David" w:cs="David"/>
          <w:sz w:val="24"/>
          <w:szCs w:val="24"/>
          <w:rtl/>
        </w:rPr>
        <w:t xml:space="preserve"> </w:t>
      </w:r>
      <w:r w:rsidR="002A3F06" w:rsidRPr="00CB62AE">
        <w:rPr>
          <w:rFonts w:ascii="David" w:hAnsi="David" w:cs="David"/>
          <w:sz w:val="24"/>
          <w:szCs w:val="24"/>
          <w:rtl/>
        </w:rPr>
        <w:t>ממגורים ב</w:t>
      </w:r>
      <w:r w:rsidR="00F87DD3">
        <w:rPr>
          <w:rFonts w:ascii="David" w:hAnsi="David" w:cs="David" w:hint="cs"/>
          <w:sz w:val="24"/>
          <w:szCs w:val="24"/>
          <w:rtl/>
        </w:rPr>
        <w:t>י</w:t>
      </w:r>
      <w:r w:rsidR="002A3F06" w:rsidRPr="00CB62AE">
        <w:rPr>
          <w:rFonts w:ascii="David" w:hAnsi="David" w:cs="David"/>
          <w:sz w:val="24"/>
          <w:szCs w:val="24"/>
          <w:rtl/>
        </w:rPr>
        <w:t>ישוב עירוני.</w:t>
      </w:r>
      <w:r w:rsidR="00066FAC" w:rsidRPr="00CB62AE">
        <w:rPr>
          <w:rFonts w:ascii="David" w:hAnsi="David" w:cs="David"/>
          <w:sz w:val="24"/>
          <w:szCs w:val="24"/>
          <w:rtl/>
        </w:rPr>
        <w:t xml:space="preserve"> </w:t>
      </w:r>
    </w:p>
    <w:bookmarkEnd w:id="0"/>
    <w:p w14:paraId="4DDAB9DF" w14:textId="613541C7" w:rsidR="004A2406" w:rsidRPr="004A2406" w:rsidRDefault="00A0279D" w:rsidP="004A2406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b/>
          <w:bCs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lastRenderedPageBreak/>
        <w:t xml:space="preserve">כמות </w:t>
      </w:r>
      <w:r w:rsidR="00F87DD3">
        <w:rPr>
          <w:rFonts w:ascii="David" w:hAnsi="David" w:cs="David" w:hint="cs"/>
          <w:sz w:val="24"/>
          <w:szCs w:val="24"/>
          <w:rtl/>
        </w:rPr>
        <w:t>מרבית</w:t>
      </w:r>
      <w:r w:rsidR="00F87DD3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2D38FC">
        <w:rPr>
          <w:rFonts w:ascii="David" w:hAnsi="David" w:cs="David" w:hint="cs"/>
          <w:sz w:val="24"/>
          <w:szCs w:val="24"/>
          <w:rtl/>
        </w:rPr>
        <w:t xml:space="preserve">של זבל </w:t>
      </w:r>
      <w:r w:rsidR="004A2406">
        <w:rPr>
          <w:rFonts w:ascii="David" w:hAnsi="David" w:cs="David" w:hint="cs"/>
          <w:sz w:val="24"/>
          <w:szCs w:val="24"/>
          <w:rtl/>
        </w:rPr>
        <w:t xml:space="preserve">בקר </w:t>
      </w:r>
      <w:r w:rsidRPr="00931A81">
        <w:rPr>
          <w:rFonts w:ascii="David" w:hAnsi="David" w:cs="David"/>
          <w:sz w:val="24"/>
          <w:szCs w:val="24"/>
          <w:rtl/>
        </w:rPr>
        <w:t>ליישום</w:t>
      </w:r>
      <w:r w:rsidR="00CF1837">
        <w:rPr>
          <w:rFonts w:ascii="David" w:hAnsi="David" w:cs="David" w:hint="cs"/>
          <w:sz w:val="24"/>
          <w:szCs w:val="24"/>
          <w:rtl/>
        </w:rPr>
        <w:t xml:space="preserve"> ת</w:t>
      </w:r>
      <w:r w:rsidR="00F87DD3">
        <w:rPr>
          <w:rFonts w:ascii="David" w:hAnsi="David" w:cs="David" w:hint="cs"/>
          <w:sz w:val="24"/>
          <w:szCs w:val="24"/>
          <w:rtl/>
        </w:rPr>
        <w:t>י</w:t>
      </w:r>
      <w:r w:rsidR="00CF1837">
        <w:rPr>
          <w:rFonts w:ascii="David" w:hAnsi="David" w:cs="David" w:hint="cs"/>
          <w:sz w:val="24"/>
          <w:szCs w:val="24"/>
          <w:rtl/>
        </w:rPr>
        <w:t xml:space="preserve">קבע </w:t>
      </w:r>
      <w:r w:rsidR="00F87DD3">
        <w:rPr>
          <w:rFonts w:ascii="David" w:hAnsi="David" w:cs="David" w:hint="cs"/>
          <w:sz w:val="24"/>
          <w:szCs w:val="24"/>
          <w:rtl/>
        </w:rPr>
        <w:t xml:space="preserve">על פי </w:t>
      </w:r>
      <w:r w:rsidR="00CF1837">
        <w:rPr>
          <w:rFonts w:ascii="David" w:hAnsi="David" w:cs="David" w:hint="cs"/>
          <w:sz w:val="24"/>
          <w:szCs w:val="24"/>
          <w:rtl/>
        </w:rPr>
        <w:t>כמות החנקן בזבל,</w:t>
      </w:r>
      <w:r w:rsidR="00C65DF2">
        <w:rPr>
          <w:rFonts w:ascii="David" w:hAnsi="David" w:cs="David" w:hint="cs"/>
          <w:sz w:val="24"/>
          <w:szCs w:val="24"/>
          <w:rtl/>
        </w:rPr>
        <w:t xml:space="preserve"> כך שכמות </w:t>
      </w:r>
      <w:r w:rsidR="00C8335C">
        <w:rPr>
          <w:rFonts w:ascii="David" w:hAnsi="David" w:cs="David" w:hint="cs"/>
          <w:sz w:val="24"/>
          <w:szCs w:val="24"/>
          <w:rtl/>
        </w:rPr>
        <w:t xml:space="preserve">החנקן </w:t>
      </w:r>
      <w:r w:rsidR="0070513E" w:rsidRPr="00DF1271">
        <w:rPr>
          <w:rFonts w:ascii="David" w:hAnsi="David" w:cs="David"/>
          <w:sz w:val="24"/>
          <w:szCs w:val="24"/>
          <w:rtl/>
        </w:rPr>
        <w:t>הכוללת ממקור אורגני (זבל, בוצה, קומפוסט, חנקן ממ</w:t>
      </w:r>
      <w:r w:rsidR="00ED2049">
        <w:rPr>
          <w:rFonts w:ascii="David" w:hAnsi="David" w:cs="David" w:hint="cs"/>
          <w:sz w:val="24"/>
          <w:szCs w:val="24"/>
          <w:rtl/>
        </w:rPr>
        <w:t>ֵ</w:t>
      </w:r>
      <w:r w:rsidR="0070513E" w:rsidRPr="00DF1271">
        <w:rPr>
          <w:rFonts w:ascii="David" w:hAnsi="David" w:cs="David"/>
          <w:sz w:val="24"/>
          <w:szCs w:val="24"/>
          <w:rtl/>
        </w:rPr>
        <w:t>י השקיה וכל מקור אחר) אשר תיושם בקרקע לא תעלה על 25 ק"ג</w:t>
      </w:r>
      <w:r w:rsidR="00ED2049">
        <w:rPr>
          <w:rFonts w:ascii="David" w:hAnsi="David" w:cs="David" w:hint="cs"/>
          <w:sz w:val="24"/>
          <w:szCs w:val="24"/>
          <w:rtl/>
        </w:rPr>
        <w:t xml:space="preserve"> ל</w:t>
      </w:r>
      <w:r w:rsidR="0070513E" w:rsidRPr="00DF1271">
        <w:rPr>
          <w:rFonts w:ascii="David" w:hAnsi="David" w:cs="David"/>
          <w:sz w:val="24"/>
          <w:szCs w:val="24"/>
          <w:rtl/>
        </w:rPr>
        <w:t>דונם</w:t>
      </w:r>
      <w:r w:rsidR="00ED2049">
        <w:rPr>
          <w:rFonts w:ascii="David" w:hAnsi="David" w:cs="David" w:hint="cs"/>
          <w:sz w:val="24"/>
          <w:szCs w:val="24"/>
          <w:rtl/>
        </w:rPr>
        <w:t xml:space="preserve"> ל</w:t>
      </w:r>
      <w:r w:rsidR="0070513E" w:rsidRPr="00DF1271">
        <w:rPr>
          <w:rFonts w:ascii="David" w:hAnsi="David" w:cs="David"/>
          <w:sz w:val="24"/>
          <w:szCs w:val="24"/>
          <w:rtl/>
        </w:rPr>
        <w:t xml:space="preserve">שנה. </w:t>
      </w:r>
      <w:r w:rsidRPr="00C8335C">
        <w:rPr>
          <w:rFonts w:ascii="David" w:hAnsi="David" w:cs="David"/>
          <w:sz w:val="24"/>
          <w:szCs w:val="24"/>
          <w:rtl/>
        </w:rPr>
        <w:t>לחישוב כמות (נפח)</w:t>
      </w:r>
      <w:r w:rsidR="00066FAC">
        <w:rPr>
          <w:rFonts w:ascii="David" w:hAnsi="David" w:cs="David"/>
          <w:sz w:val="24"/>
          <w:szCs w:val="24"/>
          <w:rtl/>
        </w:rPr>
        <w:t xml:space="preserve"> </w:t>
      </w:r>
      <w:r w:rsidRPr="00C8335C">
        <w:rPr>
          <w:rFonts w:ascii="David" w:hAnsi="David" w:cs="David"/>
          <w:sz w:val="24"/>
          <w:szCs w:val="24"/>
          <w:rtl/>
        </w:rPr>
        <w:t xml:space="preserve">הזבל </w:t>
      </w:r>
      <w:r w:rsidR="00931A81" w:rsidRPr="00C8335C">
        <w:rPr>
          <w:rFonts w:ascii="David" w:hAnsi="David" w:cs="David"/>
          <w:sz w:val="24"/>
          <w:szCs w:val="24"/>
          <w:rtl/>
        </w:rPr>
        <w:t>המומלצת</w:t>
      </w:r>
      <w:r w:rsidRPr="00C8335C">
        <w:rPr>
          <w:rFonts w:ascii="David" w:hAnsi="David" w:cs="David"/>
          <w:sz w:val="24"/>
          <w:szCs w:val="24"/>
          <w:rtl/>
        </w:rPr>
        <w:t xml:space="preserve"> לפי סוג הזבל</w:t>
      </w:r>
      <w:r w:rsidR="00C472D5">
        <w:rPr>
          <w:rFonts w:ascii="David" w:hAnsi="David" w:cs="David" w:hint="cs"/>
          <w:sz w:val="24"/>
          <w:szCs w:val="24"/>
          <w:rtl/>
        </w:rPr>
        <w:t xml:space="preserve">, </w:t>
      </w:r>
      <w:r w:rsidR="00ED2049">
        <w:rPr>
          <w:rFonts w:ascii="David" w:hAnsi="David" w:cs="David" w:hint="cs"/>
          <w:sz w:val="24"/>
          <w:szCs w:val="24"/>
          <w:rtl/>
        </w:rPr>
        <w:t xml:space="preserve">אפשר </w:t>
      </w:r>
      <w:r w:rsidR="00C472D5">
        <w:rPr>
          <w:rFonts w:ascii="David" w:hAnsi="David" w:cs="David" w:hint="cs"/>
          <w:sz w:val="24"/>
          <w:szCs w:val="24"/>
          <w:rtl/>
        </w:rPr>
        <w:t xml:space="preserve">להיעזר </w:t>
      </w:r>
      <w:hyperlink r:id="rId14" w:history="1">
        <w:r w:rsidR="00C472D5" w:rsidRPr="004A2406">
          <w:rPr>
            <w:rStyle w:val="Hyperlink"/>
            <w:rFonts w:ascii="David" w:hAnsi="David" w:cs="David" w:hint="cs"/>
            <w:sz w:val="24"/>
            <w:szCs w:val="24"/>
            <w:rtl/>
          </w:rPr>
          <w:t>ב</w:t>
        </w:r>
        <w:r w:rsidR="005C02B5" w:rsidRPr="004A2406">
          <w:rPr>
            <w:rStyle w:val="Hyperlink"/>
            <w:rFonts w:ascii="David" w:hAnsi="David" w:cs="David"/>
            <w:sz w:val="24"/>
            <w:szCs w:val="24"/>
            <w:rtl/>
          </w:rPr>
          <w:t>טבלת עזר ומחשבון לחישוב יסודות הזנה בחומרים</w:t>
        </w:r>
        <w:r w:rsidR="005C02B5" w:rsidRPr="004A2406">
          <w:rPr>
            <w:rStyle w:val="Hyperlink"/>
            <w:rFonts w:ascii="David" w:hAnsi="David" w:cs="David"/>
            <w:b/>
            <w:bCs/>
            <w:sz w:val="24"/>
            <w:szCs w:val="24"/>
            <w:rtl/>
          </w:rPr>
          <w:t xml:space="preserve"> </w:t>
        </w:r>
        <w:r w:rsidR="005C02B5" w:rsidRPr="004A2406">
          <w:rPr>
            <w:rStyle w:val="Hyperlink"/>
            <w:rFonts w:ascii="David" w:hAnsi="David" w:cs="David"/>
            <w:sz w:val="24"/>
            <w:szCs w:val="24"/>
            <w:rtl/>
          </w:rPr>
          <w:t>אורגניים</w:t>
        </w:r>
      </w:hyperlink>
      <w:r w:rsidR="000F7E10">
        <w:rPr>
          <w:rFonts w:ascii="David" w:hAnsi="David" w:cs="David" w:hint="cs"/>
          <w:sz w:val="24"/>
          <w:szCs w:val="24"/>
          <w:rtl/>
        </w:rPr>
        <w:t xml:space="preserve"> </w:t>
      </w:r>
      <w:r w:rsidR="005C02B5" w:rsidRPr="000231BC">
        <w:rPr>
          <w:rFonts w:ascii="David" w:hAnsi="David" w:cs="David" w:hint="cs"/>
          <w:sz w:val="24"/>
          <w:szCs w:val="24"/>
          <w:rtl/>
        </w:rPr>
        <w:t xml:space="preserve"> </w:t>
      </w:r>
      <w:r w:rsidR="00C472D5" w:rsidRPr="000231BC">
        <w:rPr>
          <w:rFonts w:ascii="David" w:hAnsi="David" w:cs="David" w:hint="cs"/>
          <w:sz w:val="24"/>
          <w:szCs w:val="24"/>
          <w:rtl/>
        </w:rPr>
        <w:t>המפורס</w:t>
      </w:r>
      <w:r w:rsidR="004A2406">
        <w:rPr>
          <w:rFonts w:ascii="David" w:hAnsi="David" w:cs="David" w:hint="cs"/>
          <w:sz w:val="24"/>
          <w:szCs w:val="24"/>
          <w:rtl/>
        </w:rPr>
        <w:t>מת</w:t>
      </w:r>
      <w:r w:rsidR="00C472D5" w:rsidRPr="000231BC">
        <w:rPr>
          <w:rFonts w:ascii="David" w:hAnsi="David" w:cs="David" w:hint="cs"/>
          <w:sz w:val="24"/>
          <w:szCs w:val="24"/>
          <w:rtl/>
        </w:rPr>
        <w:t xml:space="preserve"> באתר משרד החקלאות</w:t>
      </w:r>
      <w:r w:rsidR="00ED2049">
        <w:rPr>
          <w:rFonts w:ascii="David" w:hAnsi="David" w:cs="David" w:hint="cs"/>
          <w:sz w:val="24"/>
          <w:szCs w:val="24"/>
          <w:rtl/>
        </w:rPr>
        <w:t xml:space="preserve"> וביטחון המזון</w:t>
      </w:r>
      <w:r w:rsidR="004A2406">
        <w:rPr>
          <w:rFonts w:ascii="David" w:hAnsi="David" w:cs="David" w:hint="cs"/>
          <w:sz w:val="24"/>
          <w:szCs w:val="24"/>
          <w:rtl/>
        </w:rPr>
        <w:t>.</w:t>
      </w:r>
    </w:p>
    <w:p w14:paraId="52A287E0" w14:textId="200AFDB9" w:rsidR="000231BC" w:rsidRPr="00F65114" w:rsidRDefault="00066FAC" w:rsidP="004A2406">
      <w:pPr>
        <w:pStyle w:val="ListParagraph"/>
        <w:spacing w:after="160" w:line="360" w:lineRule="auto"/>
        <w:ind w:left="651"/>
        <w:contextualSpacing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 xml:space="preserve"> </w:t>
      </w:r>
    </w:p>
    <w:p w14:paraId="70A8AA88" w14:textId="3F71AE6E" w:rsidR="0096706F" w:rsidRPr="00931A81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יש לבצע</w:t>
      </w:r>
      <w:r w:rsidR="00782001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רישום שנתי של יישום הזבל כמפורט להלן:</w:t>
      </w:r>
    </w:p>
    <w:p w14:paraId="79EB084D" w14:textId="532957D1" w:rsidR="00F53169" w:rsidRPr="00931A81" w:rsidRDefault="00A0279D" w:rsidP="002D38FC">
      <w:pPr>
        <w:pStyle w:val="ListParagraph"/>
        <w:numPr>
          <w:ilvl w:val="1"/>
          <w:numId w:val="11"/>
        </w:numPr>
        <w:spacing w:after="160" w:line="360" w:lineRule="auto"/>
        <w:ind w:left="1076" w:hanging="283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כמות</w:t>
      </w:r>
      <w:r w:rsidR="00782001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CF1B71" w:rsidRPr="00931A81">
        <w:rPr>
          <w:rFonts w:ascii="David" w:hAnsi="David" w:cs="David"/>
          <w:sz w:val="24"/>
          <w:szCs w:val="24"/>
          <w:rtl/>
        </w:rPr>
        <w:t>הזבל</w:t>
      </w:r>
      <w:r w:rsidR="00782001" w:rsidRPr="00931A81">
        <w:rPr>
          <w:rFonts w:ascii="David" w:hAnsi="David" w:cs="David"/>
          <w:sz w:val="24"/>
          <w:szCs w:val="24"/>
          <w:rtl/>
        </w:rPr>
        <w:t xml:space="preserve"> ש</w:t>
      </w:r>
      <w:r w:rsidR="00CF1B71" w:rsidRPr="00931A81">
        <w:rPr>
          <w:rFonts w:ascii="David" w:hAnsi="David" w:cs="David"/>
          <w:sz w:val="24"/>
          <w:szCs w:val="24"/>
          <w:rtl/>
        </w:rPr>
        <w:t>יוש</w:t>
      </w:r>
      <w:r w:rsidR="00F65114">
        <w:rPr>
          <w:rFonts w:ascii="David" w:hAnsi="David" w:cs="David" w:hint="cs"/>
          <w:sz w:val="24"/>
          <w:szCs w:val="24"/>
          <w:rtl/>
        </w:rPr>
        <w:t>מה</w:t>
      </w:r>
    </w:p>
    <w:p w14:paraId="3E193E5F" w14:textId="741AD5AC" w:rsidR="00782001" w:rsidRPr="00931A81" w:rsidRDefault="00A0279D" w:rsidP="002D38FC">
      <w:pPr>
        <w:pStyle w:val="ListParagraph"/>
        <w:numPr>
          <w:ilvl w:val="1"/>
          <w:numId w:val="11"/>
        </w:numPr>
        <w:spacing w:after="160" w:line="360" w:lineRule="auto"/>
        <w:ind w:left="1076" w:hanging="283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מיקום </w:t>
      </w:r>
      <w:r w:rsidR="00CF1B71" w:rsidRPr="00931A81">
        <w:rPr>
          <w:rFonts w:ascii="David" w:hAnsi="David" w:cs="David"/>
          <w:sz w:val="24"/>
          <w:szCs w:val="24"/>
          <w:rtl/>
        </w:rPr>
        <w:t>היישום</w:t>
      </w:r>
      <w:r w:rsidR="00F53169" w:rsidRPr="00931A81">
        <w:rPr>
          <w:rFonts w:ascii="David" w:hAnsi="David" w:cs="David"/>
          <w:sz w:val="24"/>
          <w:szCs w:val="24"/>
          <w:rtl/>
        </w:rPr>
        <w:t xml:space="preserve">: גוש </w:t>
      </w:r>
      <w:r w:rsidR="003E15F2" w:rsidRPr="00931A81">
        <w:rPr>
          <w:rFonts w:ascii="David" w:hAnsi="David" w:cs="David"/>
          <w:sz w:val="24"/>
          <w:szCs w:val="24"/>
          <w:rtl/>
        </w:rPr>
        <w:t>ו</w:t>
      </w:r>
      <w:r w:rsidR="00F53169" w:rsidRPr="00931A81">
        <w:rPr>
          <w:rFonts w:ascii="David" w:hAnsi="David" w:cs="David"/>
          <w:sz w:val="24"/>
          <w:szCs w:val="24"/>
          <w:rtl/>
        </w:rPr>
        <w:t>חלקה</w:t>
      </w:r>
    </w:p>
    <w:p w14:paraId="73FFB464" w14:textId="44842524" w:rsidR="00F53169" w:rsidRPr="00931A81" w:rsidRDefault="00A0279D" w:rsidP="002D38FC">
      <w:pPr>
        <w:pStyle w:val="ListParagraph"/>
        <w:numPr>
          <w:ilvl w:val="1"/>
          <w:numId w:val="11"/>
        </w:numPr>
        <w:spacing w:after="160" w:line="360" w:lineRule="auto"/>
        <w:ind w:left="1076" w:hanging="283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חישוב כמ</w:t>
      </w:r>
      <w:r w:rsidR="00050826" w:rsidRPr="00931A81">
        <w:rPr>
          <w:rFonts w:ascii="David" w:hAnsi="David" w:cs="David"/>
          <w:sz w:val="24"/>
          <w:szCs w:val="24"/>
          <w:rtl/>
        </w:rPr>
        <w:t>ו</w:t>
      </w:r>
      <w:r w:rsidR="00CF1B71" w:rsidRPr="00931A81">
        <w:rPr>
          <w:rFonts w:ascii="David" w:hAnsi="David" w:cs="David"/>
          <w:sz w:val="24"/>
          <w:szCs w:val="24"/>
          <w:rtl/>
        </w:rPr>
        <w:t>ת מיושמת לדונם</w:t>
      </w:r>
    </w:p>
    <w:p w14:paraId="6AD43C31" w14:textId="6B85E77D" w:rsidR="00BC56DE" w:rsidRDefault="00A0279D" w:rsidP="00A42369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>בדיקות קרקע:</w:t>
      </w:r>
      <w:r w:rsidR="00CF1B71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אחת ל</w:t>
      </w:r>
      <w:r w:rsidR="00722465">
        <w:rPr>
          <w:rFonts w:ascii="David" w:hAnsi="David" w:cs="David" w:hint="cs"/>
          <w:sz w:val="24"/>
          <w:szCs w:val="24"/>
          <w:rtl/>
        </w:rPr>
        <w:t xml:space="preserve">שלוש </w:t>
      </w:r>
      <w:r w:rsidRPr="00931A81">
        <w:rPr>
          <w:rFonts w:ascii="David" w:hAnsi="David" w:cs="David"/>
          <w:sz w:val="24"/>
          <w:szCs w:val="24"/>
          <w:rtl/>
        </w:rPr>
        <w:t xml:space="preserve">שנים יש לבצע </w:t>
      </w:r>
      <w:r w:rsidR="00782001" w:rsidRPr="00931A81">
        <w:rPr>
          <w:rFonts w:ascii="David" w:hAnsi="David" w:cs="David"/>
          <w:sz w:val="24"/>
          <w:szCs w:val="24"/>
          <w:rtl/>
        </w:rPr>
        <w:t>בדיקות קרקע</w:t>
      </w:r>
      <w:r w:rsidRPr="00931A81">
        <w:rPr>
          <w:rFonts w:ascii="David" w:hAnsi="David" w:cs="David"/>
          <w:sz w:val="24"/>
          <w:szCs w:val="24"/>
          <w:rtl/>
        </w:rPr>
        <w:t xml:space="preserve"> בשטחים </w:t>
      </w:r>
      <w:r w:rsidR="00722465">
        <w:rPr>
          <w:rFonts w:ascii="David" w:hAnsi="David" w:cs="David" w:hint="cs"/>
          <w:sz w:val="24"/>
          <w:szCs w:val="24"/>
          <w:rtl/>
        </w:rPr>
        <w:t>ש</w:t>
      </w:r>
      <w:r w:rsidRPr="00931A81">
        <w:rPr>
          <w:rFonts w:ascii="David" w:hAnsi="David" w:cs="David"/>
          <w:sz w:val="24"/>
          <w:szCs w:val="24"/>
          <w:rtl/>
        </w:rPr>
        <w:t xml:space="preserve">בהם </w:t>
      </w:r>
      <w:r w:rsidR="003E15F2" w:rsidRPr="00931A81">
        <w:rPr>
          <w:rFonts w:ascii="David" w:hAnsi="David" w:cs="David"/>
          <w:sz w:val="24"/>
          <w:szCs w:val="24"/>
          <w:rtl/>
        </w:rPr>
        <w:t>יושם</w:t>
      </w:r>
      <w:r w:rsidRPr="00931A81">
        <w:rPr>
          <w:rFonts w:ascii="David" w:hAnsi="David" w:cs="David"/>
          <w:sz w:val="24"/>
          <w:szCs w:val="24"/>
          <w:rtl/>
        </w:rPr>
        <w:t xml:space="preserve"> הזבל. הבדיקות </w:t>
      </w:r>
      <w:r w:rsidR="00722465">
        <w:rPr>
          <w:rFonts w:ascii="David" w:hAnsi="David" w:cs="David" w:hint="cs"/>
          <w:sz w:val="24"/>
          <w:szCs w:val="24"/>
          <w:rtl/>
        </w:rPr>
        <w:t>יבוצעו כ</w:t>
      </w:r>
      <w:r w:rsidRPr="00931A81">
        <w:rPr>
          <w:rFonts w:ascii="David" w:hAnsi="David" w:cs="David"/>
          <w:sz w:val="24"/>
          <w:szCs w:val="24"/>
          <w:rtl/>
        </w:rPr>
        <w:t>מפורט בנספח א</w:t>
      </w:r>
      <w:r w:rsidR="003E15F2" w:rsidRPr="00931A81">
        <w:rPr>
          <w:rFonts w:ascii="David" w:hAnsi="David" w:cs="David"/>
          <w:sz w:val="24"/>
          <w:szCs w:val="24"/>
          <w:rtl/>
        </w:rPr>
        <w:t>'</w:t>
      </w:r>
      <w:r w:rsidR="00E50D14" w:rsidRPr="00931A81">
        <w:rPr>
          <w:rFonts w:ascii="David" w:hAnsi="David" w:cs="David"/>
          <w:sz w:val="24"/>
          <w:szCs w:val="24"/>
          <w:rtl/>
        </w:rPr>
        <w:t xml:space="preserve">. </w:t>
      </w:r>
      <w:r w:rsidRPr="00931A81">
        <w:rPr>
          <w:rFonts w:ascii="David" w:hAnsi="David" w:cs="David"/>
          <w:sz w:val="24"/>
          <w:szCs w:val="24"/>
          <w:rtl/>
        </w:rPr>
        <w:t>את הדיגום יש לבצע אחרי הקציר וככל</w:t>
      </w:r>
      <w:r w:rsidR="003E15F2" w:rsidRPr="00931A81">
        <w:rPr>
          <w:rFonts w:ascii="David" w:hAnsi="David" w:cs="David"/>
          <w:sz w:val="24"/>
          <w:szCs w:val="24"/>
          <w:rtl/>
        </w:rPr>
        <w:t xml:space="preserve"> </w:t>
      </w:r>
      <w:r w:rsidRPr="00931A81">
        <w:rPr>
          <w:rFonts w:ascii="David" w:hAnsi="David" w:cs="David"/>
          <w:sz w:val="24"/>
          <w:szCs w:val="24"/>
          <w:rtl/>
        </w:rPr>
        <w:t>האפשר לפני יישום הזבל הבא</w:t>
      </w:r>
      <w:r w:rsidR="00E50D14" w:rsidRPr="00931A81">
        <w:rPr>
          <w:rFonts w:ascii="David" w:hAnsi="David" w:cs="David"/>
          <w:sz w:val="24"/>
          <w:szCs w:val="24"/>
          <w:rtl/>
        </w:rPr>
        <w:t>.</w:t>
      </w:r>
      <w:r w:rsidR="00CF1B71" w:rsidRPr="00931A81">
        <w:rPr>
          <w:rFonts w:ascii="David" w:hAnsi="David" w:cs="David"/>
          <w:sz w:val="24"/>
          <w:szCs w:val="24"/>
          <w:rtl/>
        </w:rPr>
        <w:t xml:space="preserve"> בדיקות הקרקע</w:t>
      </w:r>
      <w:r w:rsidR="00066FAC">
        <w:rPr>
          <w:rFonts w:ascii="David" w:hAnsi="David" w:cs="David" w:hint="cs"/>
          <w:sz w:val="24"/>
          <w:szCs w:val="24"/>
          <w:rtl/>
        </w:rPr>
        <w:t xml:space="preserve"> </w:t>
      </w:r>
      <w:r w:rsidR="00CF1B71" w:rsidRPr="00931A81">
        <w:rPr>
          <w:rFonts w:ascii="David" w:hAnsi="David" w:cs="David"/>
          <w:sz w:val="24"/>
          <w:szCs w:val="24"/>
          <w:rtl/>
        </w:rPr>
        <w:t>י</w:t>
      </w:r>
      <w:r w:rsidR="00722465">
        <w:rPr>
          <w:rFonts w:ascii="David" w:hAnsi="David" w:cs="David" w:hint="cs"/>
          <w:sz w:val="24"/>
          <w:szCs w:val="24"/>
          <w:rtl/>
        </w:rPr>
        <w:t>י</w:t>
      </w:r>
      <w:r w:rsidR="00BC56DE">
        <w:rPr>
          <w:rFonts w:ascii="David" w:hAnsi="David" w:cs="David" w:hint="cs"/>
          <w:sz w:val="24"/>
          <w:szCs w:val="24"/>
          <w:rtl/>
        </w:rPr>
        <w:t xml:space="preserve">שמרו </w:t>
      </w:r>
      <w:r w:rsidR="00722465">
        <w:rPr>
          <w:rFonts w:ascii="David" w:hAnsi="David" w:cs="David" w:hint="cs"/>
          <w:sz w:val="24"/>
          <w:szCs w:val="24"/>
          <w:rtl/>
        </w:rPr>
        <w:t xml:space="preserve">אצל </w:t>
      </w:r>
      <w:r w:rsidR="00BC56DE">
        <w:rPr>
          <w:rFonts w:ascii="David" w:hAnsi="David" w:cs="David" w:hint="cs"/>
          <w:sz w:val="24"/>
          <w:szCs w:val="24"/>
          <w:rtl/>
        </w:rPr>
        <w:t>החקלאי לצורך מעקב ושמירה על בריאות הקרקע וי</w:t>
      </w:r>
      <w:r w:rsidR="00722465">
        <w:rPr>
          <w:rFonts w:ascii="David" w:hAnsi="David" w:cs="David" w:hint="cs"/>
          <w:sz w:val="24"/>
          <w:szCs w:val="24"/>
          <w:rtl/>
        </w:rPr>
        <w:t>י</w:t>
      </w:r>
      <w:r w:rsidR="00BC56DE">
        <w:rPr>
          <w:rFonts w:ascii="David" w:hAnsi="David" w:cs="David" w:hint="cs"/>
          <w:sz w:val="24"/>
          <w:szCs w:val="24"/>
          <w:rtl/>
        </w:rPr>
        <w:t>מסרו למדריך שה"</w:t>
      </w:r>
      <w:r w:rsidR="001E5E6A">
        <w:rPr>
          <w:rFonts w:ascii="David" w:hAnsi="David" w:cs="David" w:hint="cs"/>
          <w:sz w:val="24"/>
          <w:szCs w:val="24"/>
          <w:rtl/>
        </w:rPr>
        <w:t>ם</w:t>
      </w:r>
      <w:r w:rsidR="00BC56DE">
        <w:rPr>
          <w:rFonts w:ascii="David" w:hAnsi="David" w:cs="David" w:hint="cs"/>
          <w:sz w:val="24"/>
          <w:szCs w:val="24"/>
          <w:rtl/>
        </w:rPr>
        <w:t xml:space="preserve"> הרלוונטי במשרד החקלאות לפי הצורך.</w:t>
      </w:r>
    </w:p>
    <w:p w14:paraId="790FA49F" w14:textId="318D61E9" w:rsidR="001E5E6A" w:rsidRPr="001E5E6A" w:rsidRDefault="00722465" w:rsidP="001E5E6A">
      <w:pPr>
        <w:pStyle w:val="ListParagraph"/>
        <w:numPr>
          <w:ilvl w:val="0"/>
          <w:numId w:val="11"/>
        </w:numPr>
        <w:spacing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>
        <w:rPr>
          <w:rFonts w:ascii="David" w:hAnsi="David" w:cs="David" w:hint="cs"/>
          <w:sz w:val="24"/>
          <w:szCs w:val="24"/>
          <w:rtl/>
        </w:rPr>
        <w:t xml:space="preserve">אם </w:t>
      </w:r>
      <w:r w:rsidR="00A0279D" w:rsidRPr="00931A81">
        <w:rPr>
          <w:rFonts w:ascii="David" w:hAnsi="David" w:cs="David"/>
          <w:sz w:val="24"/>
          <w:szCs w:val="24"/>
          <w:rtl/>
        </w:rPr>
        <w:t xml:space="preserve">ריכוז הזרחן במיצוי אולסן בבדיקות בקרקע </w:t>
      </w:r>
      <w:r w:rsidR="00F53169" w:rsidRPr="00931A81">
        <w:rPr>
          <w:rFonts w:ascii="David" w:hAnsi="David" w:cs="David"/>
          <w:sz w:val="24"/>
          <w:szCs w:val="24"/>
          <w:rtl/>
        </w:rPr>
        <w:t>גבוה</w:t>
      </w:r>
      <w:r w:rsidR="00A0279D" w:rsidRPr="00931A81">
        <w:rPr>
          <w:rFonts w:ascii="David" w:hAnsi="David" w:cs="David"/>
          <w:sz w:val="24"/>
          <w:szCs w:val="24"/>
          <w:rtl/>
        </w:rPr>
        <w:t xml:space="preserve"> מ</w:t>
      </w:r>
      <w:r>
        <w:rPr>
          <w:rFonts w:ascii="David" w:hAnsi="David" w:cs="David" w:hint="cs"/>
          <w:sz w:val="24"/>
          <w:szCs w:val="24"/>
          <w:rtl/>
        </w:rPr>
        <w:t>-</w:t>
      </w:r>
      <w:r w:rsidR="00773F5F" w:rsidRPr="00931A81">
        <w:rPr>
          <w:rFonts w:ascii="David" w:hAnsi="David" w:cs="David"/>
          <w:sz w:val="24"/>
          <w:szCs w:val="24"/>
        </w:rPr>
        <w:t>50</w:t>
      </w:r>
      <w:r w:rsidR="00773F5F" w:rsidRPr="00931A81">
        <w:rPr>
          <w:rFonts w:ascii="David" w:hAnsi="David" w:cs="David"/>
          <w:sz w:val="24"/>
          <w:szCs w:val="24"/>
          <w:rtl/>
        </w:rPr>
        <w:t xml:space="preserve"> </w:t>
      </w:r>
      <w:r w:rsidR="00A0279D" w:rsidRPr="00931A81">
        <w:rPr>
          <w:rFonts w:ascii="David" w:hAnsi="David" w:cs="David"/>
          <w:sz w:val="24"/>
          <w:szCs w:val="24"/>
          <w:rtl/>
        </w:rPr>
        <w:t xml:space="preserve">מ"ג/ק"ג יש להימנע מיישום חוזר. במקרה כזה יש להיוועץ עם אגרונום </w:t>
      </w:r>
      <w:r w:rsidR="001E5E6A">
        <w:rPr>
          <w:rFonts w:ascii="David" w:hAnsi="David" w:cs="David" w:hint="cs"/>
          <w:sz w:val="24"/>
          <w:szCs w:val="24"/>
          <w:rtl/>
        </w:rPr>
        <w:t xml:space="preserve">למתן </w:t>
      </w:r>
      <w:r w:rsidR="00A0279D" w:rsidRPr="00931A81">
        <w:rPr>
          <w:rFonts w:ascii="David" w:hAnsi="David" w:cs="David"/>
          <w:sz w:val="24"/>
          <w:szCs w:val="24"/>
          <w:rtl/>
        </w:rPr>
        <w:t xml:space="preserve">המלצות </w:t>
      </w:r>
      <w:r>
        <w:rPr>
          <w:rFonts w:ascii="David" w:hAnsi="David" w:cs="David" w:hint="cs"/>
          <w:sz w:val="24"/>
          <w:szCs w:val="24"/>
          <w:rtl/>
        </w:rPr>
        <w:t>וחוות דעת</w:t>
      </w:r>
      <w:r w:rsidR="001E5E6A">
        <w:rPr>
          <w:rFonts w:ascii="David" w:hAnsi="David" w:cs="David" w:hint="cs"/>
          <w:sz w:val="24"/>
          <w:szCs w:val="24"/>
          <w:rtl/>
        </w:rPr>
        <w:t>.</w:t>
      </w:r>
    </w:p>
    <w:p w14:paraId="69454910" w14:textId="03E67C66" w:rsidR="00540008" w:rsidRPr="00931A81" w:rsidRDefault="00A0279D" w:rsidP="00D000FF">
      <w:pPr>
        <w:pStyle w:val="ListParagraph"/>
        <w:numPr>
          <w:ilvl w:val="0"/>
          <w:numId w:val="11"/>
        </w:numPr>
        <w:spacing w:before="240" w:after="160" w:line="360" w:lineRule="auto"/>
        <w:ind w:left="651" w:hanging="426"/>
        <w:contextualSpacing/>
        <w:jc w:val="both"/>
        <w:rPr>
          <w:rFonts w:ascii="David" w:hAnsi="David" w:cs="David"/>
          <w:sz w:val="24"/>
          <w:szCs w:val="24"/>
        </w:rPr>
      </w:pPr>
      <w:r w:rsidRPr="00931A81">
        <w:rPr>
          <w:rFonts w:ascii="David" w:hAnsi="David" w:cs="David"/>
          <w:sz w:val="24"/>
          <w:szCs w:val="24"/>
          <w:rtl/>
        </w:rPr>
        <w:t xml:space="preserve">מומלץ להתייעץ עם אגרונום לפני הפיזור </w:t>
      </w:r>
      <w:r w:rsidR="00722465">
        <w:rPr>
          <w:rFonts w:ascii="David" w:hAnsi="David" w:cs="David" w:hint="cs"/>
          <w:sz w:val="24"/>
          <w:szCs w:val="24"/>
          <w:rtl/>
        </w:rPr>
        <w:t xml:space="preserve">כדי </w:t>
      </w:r>
      <w:r w:rsidRPr="00931A81">
        <w:rPr>
          <w:rFonts w:ascii="David" w:hAnsi="David" w:cs="David"/>
          <w:sz w:val="24"/>
          <w:szCs w:val="24"/>
          <w:rtl/>
        </w:rPr>
        <w:t xml:space="preserve">לדייק את היישום </w:t>
      </w:r>
      <w:r w:rsidR="00722465">
        <w:rPr>
          <w:rFonts w:ascii="David" w:hAnsi="David" w:cs="David" w:hint="cs"/>
          <w:sz w:val="24"/>
          <w:szCs w:val="24"/>
          <w:rtl/>
        </w:rPr>
        <w:t>לפי ס</w:t>
      </w:r>
      <w:r w:rsidRPr="00931A81">
        <w:rPr>
          <w:rFonts w:ascii="David" w:hAnsi="David" w:cs="David"/>
          <w:sz w:val="24"/>
          <w:szCs w:val="24"/>
          <w:rtl/>
        </w:rPr>
        <w:t>וג הקרקע ומצבה, דרישות הגידול, איכות מ</w:t>
      </w:r>
      <w:r w:rsidR="00722465">
        <w:rPr>
          <w:rFonts w:ascii="David" w:hAnsi="David" w:cs="David" w:hint="cs"/>
          <w:sz w:val="24"/>
          <w:szCs w:val="24"/>
          <w:rtl/>
        </w:rPr>
        <w:t>ֵ</w:t>
      </w:r>
      <w:r w:rsidRPr="00931A81">
        <w:rPr>
          <w:rFonts w:ascii="David" w:hAnsi="David" w:cs="David"/>
          <w:sz w:val="24"/>
          <w:szCs w:val="24"/>
          <w:rtl/>
        </w:rPr>
        <w:t>י ההשקיה וכדומה. בכל מקרה אין לחרוג מההנחיות המפורטות במסמך זה.</w:t>
      </w:r>
    </w:p>
    <w:p w14:paraId="6A028FCD" w14:textId="08106788" w:rsidR="00515A3C" w:rsidRDefault="00A0279D">
      <w:pPr>
        <w:bidi w:val="0"/>
        <w:spacing w:after="0" w:line="240" w:lineRule="auto"/>
        <w:rPr>
          <w:rFonts w:ascii="David" w:eastAsiaTheme="minorHAnsi" w:hAnsi="David" w:cs="David"/>
          <w:sz w:val="24"/>
          <w:szCs w:val="24"/>
        </w:rPr>
      </w:pPr>
      <w:r>
        <w:rPr>
          <w:rFonts w:ascii="David" w:hAnsi="David" w:cs="David"/>
          <w:sz w:val="24"/>
          <w:szCs w:val="24"/>
          <w:rtl/>
        </w:rPr>
        <w:br w:type="page"/>
      </w:r>
    </w:p>
    <w:p w14:paraId="3B42224C" w14:textId="72D8DA17" w:rsidR="00515A3C" w:rsidRPr="00405128" w:rsidRDefault="00A0279D" w:rsidP="00405128">
      <w:pPr>
        <w:pStyle w:val="Heading2"/>
        <w:jc w:val="center"/>
        <w:rPr>
          <w:rFonts w:ascii="David" w:hAnsi="David" w:cs="David"/>
          <w:b/>
          <w:bCs/>
          <w:color w:val="auto"/>
          <w:sz w:val="28"/>
          <w:szCs w:val="28"/>
          <w:rtl/>
        </w:rPr>
      </w:pPr>
      <w:r w:rsidRPr="00405128">
        <w:rPr>
          <w:rFonts w:ascii="David" w:hAnsi="David" w:cs="David"/>
          <w:b/>
          <w:bCs/>
          <w:color w:val="auto"/>
          <w:sz w:val="28"/>
          <w:szCs w:val="28"/>
          <w:rtl/>
        </w:rPr>
        <w:lastRenderedPageBreak/>
        <w:t>נספח א</w:t>
      </w:r>
      <w:r w:rsidR="00405128" w:rsidRPr="00405128">
        <w:rPr>
          <w:rFonts w:ascii="David" w:hAnsi="David" w:cs="David"/>
          <w:b/>
          <w:bCs/>
          <w:color w:val="auto"/>
          <w:sz w:val="28"/>
          <w:szCs w:val="28"/>
          <w:rtl/>
        </w:rPr>
        <w:t xml:space="preserve"> </w:t>
      </w:r>
      <w:r w:rsidR="00405128">
        <w:rPr>
          <w:rFonts w:ascii="David" w:hAnsi="David" w:cs="David"/>
          <w:b/>
          <w:bCs/>
          <w:color w:val="auto"/>
          <w:sz w:val="28"/>
          <w:szCs w:val="28"/>
          <w:rtl/>
        </w:rPr>
        <w:t>–</w:t>
      </w:r>
      <w:r w:rsidR="00405128">
        <w:rPr>
          <w:rFonts w:ascii="David" w:hAnsi="David" w:cs="David" w:hint="cs"/>
          <w:b/>
          <w:bCs/>
          <w:color w:val="auto"/>
          <w:sz w:val="28"/>
          <w:szCs w:val="28"/>
          <w:rtl/>
        </w:rPr>
        <w:t xml:space="preserve"> </w:t>
      </w:r>
      <w:r w:rsidRPr="00405128">
        <w:rPr>
          <w:rFonts w:ascii="David" w:hAnsi="David" w:cs="David"/>
          <w:b/>
          <w:bCs/>
          <w:color w:val="auto"/>
          <w:sz w:val="28"/>
          <w:szCs w:val="28"/>
          <w:rtl/>
        </w:rPr>
        <w:t>אופן הדיגום ובדיקות הקרקע</w:t>
      </w:r>
    </w:p>
    <w:p w14:paraId="3F1921BE" w14:textId="77777777" w:rsidR="00515A3C" w:rsidRPr="00515A3C" w:rsidRDefault="00515A3C" w:rsidP="00515A3C">
      <w:pPr>
        <w:pStyle w:val="ListParagraph"/>
        <w:ind w:left="849"/>
        <w:jc w:val="center"/>
        <w:rPr>
          <w:rFonts w:ascii="David" w:hAnsi="David" w:cs="David"/>
          <w:b/>
          <w:bCs/>
          <w:sz w:val="24"/>
          <w:szCs w:val="24"/>
          <w:u w:val="single"/>
        </w:rPr>
      </w:pPr>
    </w:p>
    <w:p w14:paraId="732A99FE" w14:textId="40938919" w:rsidR="00515A3C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יש לקחת </w:t>
      </w:r>
      <w:r w:rsidR="00722465">
        <w:rPr>
          <w:rFonts w:ascii="David" w:hAnsi="David" w:cs="David" w:hint="cs"/>
          <w:sz w:val="24"/>
          <w:szCs w:val="24"/>
          <w:rtl/>
        </w:rPr>
        <w:t>20-15</w:t>
      </w:r>
      <w:r w:rsidRPr="00515A3C">
        <w:rPr>
          <w:rFonts w:ascii="David" w:hAnsi="David" w:cs="David"/>
          <w:sz w:val="24"/>
          <w:szCs w:val="24"/>
          <w:rtl/>
        </w:rPr>
        <w:t xml:space="preserve"> </w:t>
      </w:r>
      <w:r w:rsidRPr="00515A3C">
        <w:rPr>
          <w:rFonts w:ascii="David" w:hAnsi="David" w:cs="David" w:hint="cs"/>
          <w:sz w:val="24"/>
          <w:szCs w:val="24"/>
          <w:rtl/>
        </w:rPr>
        <w:t>דגימות חטף (</w:t>
      </w:r>
      <w:proofErr w:type="spellStart"/>
      <w:r w:rsidR="00722465" w:rsidRPr="00CB62AE">
        <w:rPr>
          <w:rFonts w:ascii="David" w:hAnsi="David" w:cs="David" w:hint="eastAsia"/>
          <w:sz w:val="24"/>
          <w:szCs w:val="24"/>
          <w:rtl/>
        </w:rPr>
        <w:t>מַנְטֵלִים</w:t>
      </w:r>
      <w:proofErr w:type="spellEnd"/>
      <w:r w:rsidRPr="00515A3C">
        <w:rPr>
          <w:rFonts w:ascii="David" w:hAnsi="David" w:cs="David" w:hint="cs"/>
          <w:sz w:val="24"/>
          <w:szCs w:val="24"/>
          <w:rtl/>
        </w:rPr>
        <w:t>) מכל תא שטח</w:t>
      </w:r>
      <w:r w:rsidR="00722465">
        <w:rPr>
          <w:rFonts w:ascii="David" w:hAnsi="David" w:cs="David" w:hint="cs"/>
          <w:sz w:val="24"/>
          <w:szCs w:val="24"/>
          <w:rtl/>
        </w:rPr>
        <w:t xml:space="preserve">. </w:t>
      </w:r>
      <w:r w:rsidRPr="00515A3C">
        <w:rPr>
          <w:rFonts w:ascii="David" w:hAnsi="David" w:cs="David" w:hint="cs"/>
          <w:sz w:val="24"/>
          <w:szCs w:val="24"/>
          <w:rtl/>
        </w:rPr>
        <w:t xml:space="preserve"> תא שטח </w:t>
      </w:r>
      <w:r w:rsidR="00722465">
        <w:rPr>
          <w:rFonts w:ascii="David" w:hAnsi="David" w:cs="David" w:hint="cs"/>
          <w:sz w:val="24"/>
          <w:szCs w:val="24"/>
          <w:rtl/>
        </w:rPr>
        <w:t>הוא</w:t>
      </w:r>
      <w:r w:rsidR="00722465" w:rsidRPr="00515A3C">
        <w:rPr>
          <w:rFonts w:ascii="David" w:hAnsi="David" w:cs="David" w:hint="cs"/>
          <w:sz w:val="24"/>
          <w:szCs w:val="24"/>
          <w:rtl/>
        </w:rPr>
        <w:t xml:space="preserve"> </w:t>
      </w:r>
      <w:r w:rsidRPr="00515A3C">
        <w:rPr>
          <w:rFonts w:ascii="David" w:hAnsi="David" w:cs="David" w:hint="cs"/>
          <w:sz w:val="24"/>
          <w:szCs w:val="24"/>
          <w:rtl/>
        </w:rPr>
        <w:t>שטח בעל מאפייני קרקע</w:t>
      </w:r>
      <w:r w:rsidR="00066FAC">
        <w:rPr>
          <w:rFonts w:ascii="David" w:hAnsi="David" w:cs="David" w:hint="cs"/>
          <w:sz w:val="24"/>
          <w:szCs w:val="24"/>
          <w:rtl/>
        </w:rPr>
        <w:t xml:space="preserve"> </w:t>
      </w:r>
      <w:r w:rsidRPr="00515A3C">
        <w:rPr>
          <w:rFonts w:ascii="David" w:hAnsi="David" w:cs="David" w:hint="cs"/>
          <w:sz w:val="24"/>
          <w:szCs w:val="24"/>
          <w:rtl/>
        </w:rPr>
        <w:t>דומים</w:t>
      </w:r>
      <w:r w:rsidR="00722465">
        <w:rPr>
          <w:rFonts w:ascii="David" w:hAnsi="David" w:cs="David" w:hint="cs"/>
          <w:sz w:val="24"/>
          <w:szCs w:val="24"/>
          <w:rtl/>
        </w:rPr>
        <w:t xml:space="preserve">, ובכלל זה </w:t>
      </w:r>
      <w:r w:rsidRPr="00515A3C">
        <w:rPr>
          <w:rFonts w:ascii="David" w:hAnsi="David" w:cs="David" w:hint="cs"/>
          <w:sz w:val="24"/>
          <w:szCs w:val="24"/>
          <w:rtl/>
        </w:rPr>
        <w:t>סוג הקרקע, הטופוגרפיה, סוג הגידול וממשק הגידול</w:t>
      </w:r>
      <w:r w:rsidR="00722465">
        <w:rPr>
          <w:rFonts w:ascii="David" w:hAnsi="David" w:cs="David" w:hint="cs"/>
          <w:sz w:val="24"/>
          <w:szCs w:val="24"/>
          <w:rtl/>
        </w:rPr>
        <w:t xml:space="preserve">, </w:t>
      </w:r>
      <w:r w:rsidRPr="00515A3C">
        <w:rPr>
          <w:rFonts w:ascii="David" w:hAnsi="David" w:cs="David" w:hint="cs"/>
          <w:sz w:val="24"/>
          <w:szCs w:val="24"/>
          <w:rtl/>
        </w:rPr>
        <w:t xml:space="preserve">ושטחו עד 50 דונם (במקרה של שטח גודל יותר, </w:t>
      </w:r>
      <w:r w:rsidR="00722465">
        <w:rPr>
          <w:rFonts w:ascii="David" w:hAnsi="David" w:cs="David" w:hint="cs"/>
          <w:sz w:val="24"/>
          <w:szCs w:val="24"/>
          <w:rtl/>
        </w:rPr>
        <w:t>אפשר</w:t>
      </w:r>
      <w:r w:rsidR="00722465" w:rsidRPr="00515A3C">
        <w:rPr>
          <w:rFonts w:ascii="David" w:hAnsi="David" w:cs="David" w:hint="cs"/>
          <w:sz w:val="24"/>
          <w:szCs w:val="24"/>
          <w:rtl/>
        </w:rPr>
        <w:t xml:space="preserve"> </w:t>
      </w:r>
      <w:r w:rsidR="00722465">
        <w:rPr>
          <w:rFonts w:ascii="David" w:hAnsi="David" w:cs="David" w:hint="cs"/>
          <w:sz w:val="24"/>
          <w:szCs w:val="24"/>
          <w:rtl/>
        </w:rPr>
        <w:t xml:space="preserve">לדגום גם </w:t>
      </w:r>
      <w:r w:rsidRPr="00515A3C">
        <w:rPr>
          <w:rFonts w:ascii="David" w:hAnsi="David" w:cs="David" w:hint="cs"/>
          <w:sz w:val="24"/>
          <w:szCs w:val="24"/>
          <w:rtl/>
        </w:rPr>
        <w:t xml:space="preserve">שטח גדול יותר לאחר התייעצות עם מדריך שה"מ). ככל שהשונות הקרקעית גדולה יותר יש לקחת יותר דגימות. יש לדגום באזור </w:t>
      </w:r>
      <w:r w:rsidR="00722465">
        <w:rPr>
          <w:rFonts w:ascii="David" w:hAnsi="David" w:cs="David" w:hint="cs"/>
          <w:sz w:val="24"/>
          <w:szCs w:val="24"/>
          <w:rtl/>
        </w:rPr>
        <w:t>ש</w:t>
      </w:r>
      <w:r w:rsidRPr="00515A3C">
        <w:rPr>
          <w:rFonts w:ascii="David" w:hAnsi="David" w:cs="David" w:hint="cs"/>
          <w:sz w:val="24"/>
          <w:szCs w:val="24"/>
          <w:rtl/>
        </w:rPr>
        <w:t>בו בוצע יישום הזבל ה</w:t>
      </w:r>
      <w:r w:rsidR="007864C6">
        <w:rPr>
          <w:rFonts w:ascii="David" w:hAnsi="David" w:cs="David" w:hint="cs"/>
          <w:sz w:val="24"/>
          <w:szCs w:val="24"/>
          <w:rtl/>
        </w:rPr>
        <w:t>מטופל</w:t>
      </w:r>
      <w:r w:rsidRPr="00515A3C">
        <w:rPr>
          <w:rFonts w:ascii="David" w:hAnsi="David" w:cs="David" w:hint="cs"/>
          <w:sz w:val="24"/>
          <w:szCs w:val="24"/>
          <w:rtl/>
        </w:rPr>
        <w:t xml:space="preserve">. </w:t>
      </w:r>
    </w:p>
    <w:p w14:paraId="4462A40D" w14:textId="7B6C928C" w:rsidR="00515A3C" w:rsidRPr="00515A3C" w:rsidRDefault="00A0279D" w:rsidP="008473C2">
      <w:pPr>
        <w:pStyle w:val="ListParagraph"/>
        <w:numPr>
          <w:ilvl w:val="0"/>
          <w:numId w:val="26"/>
        </w:numPr>
        <w:spacing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מכל תא שטח יילקחו דגימות </w:t>
      </w:r>
      <w:r w:rsidR="00722465">
        <w:rPr>
          <w:rFonts w:ascii="David" w:hAnsi="David" w:cs="David" w:hint="cs"/>
          <w:sz w:val="24"/>
          <w:szCs w:val="24"/>
          <w:rtl/>
        </w:rPr>
        <w:t>חטף</w:t>
      </w:r>
      <w:r w:rsidRPr="00515A3C">
        <w:rPr>
          <w:rFonts w:ascii="David" w:hAnsi="David" w:cs="David"/>
          <w:sz w:val="24"/>
          <w:szCs w:val="24"/>
          <w:rtl/>
        </w:rPr>
        <w:t xml:space="preserve"> בצורה של </w:t>
      </w:r>
      <w:r w:rsidRPr="00515A3C">
        <w:rPr>
          <w:rFonts w:ascii="David" w:hAnsi="David" w:cs="David"/>
          <w:sz w:val="24"/>
          <w:szCs w:val="24"/>
        </w:rPr>
        <w:t>X</w:t>
      </w:r>
      <w:r w:rsidRPr="00515A3C">
        <w:rPr>
          <w:rFonts w:ascii="David" w:hAnsi="David" w:cs="David"/>
          <w:sz w:val="24"/>
          <w:szCs w:val="24"/>
          <w:rtl/>
        </w:rPr>
        <w:t xml:space="preserve"> כמתואר בתרשים </w:t>
      </w:r>
      <w:r w:rsidR="00722465">
        <w:rPr>
          <w:rFonts w:ascii="David" w:hAnsi="David" w:cs="David" w:hint="cs"/>
          <w:sz w:val="24"/>
          <w:szCs w:val="24"/>
          <w:rtl/>
        </w:rPr>
        <w:t>זה</w:t>
      </w:r>
      <w:r w:rsidRPr="00515A3C">
        <w:rPr>
          <w:rFonts w:ascii="David" w:hAnsi="David" w:cs="David"/>
          <w:sz w:val="24"/>
          <w:szCs w:val="24"/>
          <w:rtl/>
        </w:rPr>
        <w:t>:</w:t>
      </w:r>
    </w:p>
    <w:p w14:paraId="173C6D74" w14:textId="24CD2635" w:rsidR="00515A3C" w:rsidRPr="00515A3C" w:rsidRDefault="00A0279D" w:rsidP="00515A3C">
      <w:pPr>
        <w:pStyle w:val="ListParagraph"/>
        <w:rPr>
          <w:rFonts w:ascii="David" w:hAnsi="David" w:cs="David"/>
          <w:sz w:val="24"/>
          <w:szCs w:val="24"/>
          <w:rtl/>
        </w:rPr>
      </w:pPr>
      <w:r w:rsidRPr="00515A3C">
        <w:rPr>
          <w:rFonts w:ascii="David" w:hAnsi="David" w:cs="David"/>
          <w:noProof/>
          <w:sz w:val="24"/>
          <w:szCs w:val="24"/>
        </w:rPr>
        <mc:AlternateContent>
          <mc:Choice Requires="wpg">
            <w:drawing>
              <wp:inline distT="0" distB="0" distL="0" distR="0" wp14:anchorId="7CE92D53" wp14:editId="0114D001">
                <wp:extent cx="3130448" cy="2198515"/>
                <wp:effectExtent l="0" t="0" r="13335" b="11430"/>
                <wp:docPr id="1100742851" name="קבוצה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30448" cy="2198515"/>
                          <a:chOff x="9330" y="7934"/>
                          <a:chExt cx="37561" cy="31246"/>
                        </a:xfrm>
                      </wpg:grpSpPr>
                      <wpg:grpSp>
                        <wpg:cNvPr id="1354585911" name="Group 3"/>
                        <wpg:cNvGrpSpPr/>
                        <wpg:grpSpPr>
                          <a:xfrm>
                            <a:off x="9330" y="7934"/>
                            <a:ext cx="37561" cy="31052"/>
                            <a:chOff x="9330" y="7934"/>
                            <a:chExt cx="37561" cy="31051"/>
                          </a:xfrm>
                        </wpg:grpSpPr>
                        <wps:wsp>
                          <wps:cNvPr id="483884597" name="Text Box 8" descr="תרשים המתאר דגימות בצורה של X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9330" y="7934"/>
                              <a:ext cx="37561" cy="310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>
                              <a:solidFill>
                                <a:srgbClr val="C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98013A9" w14:textId="77777777" w:rsidR="00515A3C" w:rsidRDefault="00515A3C" w:rsidP="00515A3C">
                                <w:pPr>
                                  <w:bidi w:val="0"/>
                                </w:pPr>
                              </w:p>
                            </w:txbxContent>
                          </wps:txbx>
                          <wps:bodyPr rot="0" vert="horz" wrap="square" anchor="t" anchorCtr="0" upright="1"/>
                        </wps:wsp>
                        <wpg:grpSp>
                          <wpg:cNvPr id="723777575" name="Group 12"/>
                          <wpg:cNvGrpSpPr/>
                          <wpg:grpSpPr>
                            <a:xfrm>
                              <a:off x="12303" y="9568"/>
                              <a:ext cx="32385" cy="28575"/>
                              <a:chOff x="0" y="0"/>
                              <a:chExt cx="32385" cy="28575"/>
                            </a:xfrm>
                          </wpg:grpSpPr>
                          <wps:wsp>
                            <wps:cNvPr id="1919585122" name="מחבר ישר 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76" y="476"/>
                                <a:ext cx="31051" cy="27337"/>
                              </a:xfrm>
                              <a:prstGeom prst="line">
                                <a:avLst/>
                              </a:prstGeom>
                              <a:noFill/>
                              <a:ln w="31750">
                                <a:solidFill>
                                  <a:schemeClr val="accen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1733842" name="כוכב: 5 פינות 3"/>
                            <wps:cNvSpPr/>
                            <wps:spPr bwMode="auto">
                              <a:xfrm>
                                <a:off x="0" y="0"/>
                                <a:ext cx="2286" cy="2190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1149375291" name="כוכב: 5 פינות 3"/>
                            <wps:cNvSpPr/>
                            <wps:spPr bwMode="auto">
                              <a:xfrm>
                                <a:off x="7239" y="6572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484334607" name="כוכב: 5 פינות 3"/>
                            <wps:cNvSpPr/>
                            <wps:spPr bwMode="auto">
                              <a:xfrm>
                                <a:off x="10858" y="9334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802752998" name="כוכב: 5 פינות 3"/>
                            <wps:cNvSpPr/>
                            <wps:spPr bwMode="auto">
                              <a:xfrm>
                                <a:off x="14668" y="12763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537790454" name="כוכב: 5 פינות 3"/>
                            <wps:cNvSpPr/>
                            <wps:spPr bwMode="auto">
                              <a:xfrm>
                                <a:off x="18192" y="16097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1230296088" name="כוכב: 5 פינות 3"/>
                            <wps:cNvSpPr/>
                            <wps:spPr bwMode="auto">
                              <a:xfrm>
                                <a:off x="21717" y="19050"/>
                                <a:ext cx="2286" cy="2190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1206430384" name="כוכב: 5 פינות 3"/>
                            <wps:cNvSpPr/>
                            <wps:spPr bwMode="auto">
                              <a:xfrm>
                                <a:off x="26003" y="22860"/>
                                <a:ext cx="2286" cy="2190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867535281" name="כוכב: 5 פינות 3"/>
                            <wps:cNvSpPr/>
                            <wps:spPr bwMode="auto">
                              <a:xfrm>
                                <a:off x="30099" y="26384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  <wps:wsp>
                            <wps:cNvPr id="653058891" name="כוכב: 5 פינות 3"/>
                            <wps:cNvSpPr/>
                            <wps:spPr bwMode="auto">
                              <a:xfrm>
                                <a:off x="3619" y="3238"/>
                                <a:ext cx="2286" cy="2191"/>
                              </a:xfrm>
                              <a:custGeom>
                                <a:avLst/>
                                <a:gdLst>
                                  <a:gd name="T0" fmla="*/ 0 w 228600"/>
                                  <a:gd name="T1" fmla="*/ 83679 h 219075"/>
                                  <a:gd name="T2" fmla="*/ 87318 w 228600"/>
                                  <a:gd name="T3" fmla="*/ 83680 h 219075"/>
                                  <a:gd name="T4" fmla="*/ 114300 w 228600"/>
                                  <a:gd name="T5" fmla="*/ 0 h 219075"/>
                                  <a:gd name="T6" fmla="*/ 141282 w 228600"/>
                                  <a:gd name="T7" fmla="*/ 83680 h 219075"/>
                                  <a:gd name="T8" fmla="*/ 228600 w 228600"/>
                                  <a:gd name="T9" fmla="*/ 83679 h 219075"/>
                                  <a:gd name="T10" fmla="*/ 157958 w 228600"/>
                                  <a:gd name="T11" fmla="*/ 135395 h 219075"/>
                                  <a:gd name="T12" fmla="*/ 184941 w 228600"/>
                                  <a:gd name="T13" fmla="*/ 219074 h 219075"/>
                                  <a:gd name="T14" fmla="*/ 114300 w 228600"/>
                                  <a:gd name="T15" fmla="*/ 167357 h 219075"/>
                                  <a:gd name="T16" fmla="*/ 43659 w 228600"/>
                                  <a:gd name="T17" fmla="*/ 219074 h 219075"/>
                                  <a:gd name="T18" fmla="*/ 70642 w 228600"/>
                                  <a:gd name="T19" fmla="*/ 135395 h 219075"/>
                                  <a:gd name="T20" fmla="*/ 0 w 228600"/>
                                  <a:gd name="T21" fmla="*/ 83679 h 219075"/>
                                  <a:gd name="T22" fmla="*/ 0 60000 65536"/>
                                  <a:gd name="T23" fmla="*/ 0 60000 65536"/>
                                  <a:gd name="T24" fmla="*/ 0 60000 65536"/>
                                  <a:gd name="T25" fmla="*/ 0 60000 65536"/>
                                  <a:gd name="T26" fmla="*/ 0 60000 65536"/>
                                  <a:gd name="T27" fmla="*/ 0 60000 65536"/>
                                  <a:gd name="T28" fmla="*/ 0 60000 65536"/>
                                  <a:gd name="T29" fmla="*/ 0 60000 65536"/>
                                  <a:gd name="T30" fmla="*/ 0 60000 65536"/>
                                  <a:gd name="T31" fmla="*/ 0 60000 65536"/>
                                  <a:gd name="T32" fmla="*/ 0 60000 65536"/>
                                </a:gdLst>
                                <a:ahLst/>
                                <a:cxnLst>
                                  <a:cxn ang="T22">
                                    <a:pos x="T0" y="T1"/>
                                  </a:cxn>
                                  <a:cxn ang="T23">
                                    <a:pos x="T2" y="T3"/>
                                  </a:cxn>
                                  <a:cxn ang="T24">
                                    <a:pos x="T4" y="T5"/>
                                  </a:cxn>
                                  <a:cxn ang="T25">
                                    <a:pos x="T6" y="T7"/>
                                  </a:cxn>
                                  <a:cxn ang="T26">
                                    <a:pos x="T8" y="T9"/>
                                  </a:cxn>
                                  <a:cxn ang="T27">
                                    <a:pos x="T10" y="T11"/>
                                  </a:cxn>
                                  <a:cxn ang="T28">
                                    <a:pos x="T12" y="T13"/>
                                  </a:cxn>
                                  <a:cxn ang="T29">
                                    <a:pos x="T14" y="T15"/>
                                  </a:cxn>
                                  <a:cxn ang="T30">
                                    <a:pos x="T16" y="T17"/>
                                  </a:cxn>
                                  <a:cxn ang="T31">
                                    <a:pos x="T18" y="T19"/>
                                  </a:cxn>
                                  <a:cxn ang="T32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228600" h="219075">
                                    <a:moveTo>
                                      <a:pt x="0" y="83679"/>
                                    </a:moveTo>
                                    <a:lnTo>
                                      <a:pt x="87318" y="83680"/>
                                    </a:lnTo>
                                    <a:lnTo>
                                      <a:pt x="114300" y="0"/>
                                    </a:lnTo>
                                    <a:lnTo>
                                      <a:pt x="141282" y="83680"/>
                                    </a:lnTo>
                                    <a:lnTo>
                                      <a:pt x="228600" y="83679"/>
                                    </a:lnTo>
                                    <a:lnTo>
                                      <a:pt x="157958" y="135395"/>
                                    </a:lnTo>
                                    <a:lnTo>
                                      <a:pt x="184941" y="219074"/>
                                    </a:lnTo>
                                    <a:lnTo>
                                      <a:pt x="114300" y="167357"/>
                                    </a:lnTo>
                                    <a:lnTo>
                                      <a:pt x="43659" y="219074"/>
                                    </a:lnTo>
                                    <a:lnTo>
                                      <a:pt x="70642" y="135395"/>
                                    </a:lnTo>
                                    <a:lnTo>
                                      <a:pt x="0" y="83679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0000"/>
                              </a:solidFill>
                              <a:ln w="25400">
                                <a:solidFill>
                                  <a:schemeClr val="accent1">
                                    <a:lumMod val="1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anchor="ctr" anchorCtr="0" upright="1"/>
                          </wps:wsp>
                        </wpg:grpSp>
                      </wpg:grpSp>
                      <wpg:grpSp>
                        <wpg:cNvPr id="487457191" name="Group 11"/>
                        <wpg:cNvGrpSpPr/>
                        <wpg:grpSpPr>
                          <a:xfrm rot="5400000">
                            <a:off x="12882" y="7844"/>
                            <a:ext cx="29909" cy="32766"/>
                            <a:chOff x="1428" y="-1428"/>
                            <a:chExt cx="32385" cy="28575"/>
                          </a:xfrm>
                        </wpg:grpSpPr>
                        <wps:wsp>
                          <wps:cNvPr id="1045041939" name="מחבר ישר 1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905" y="-952"/>
                              <a:ext cx="31051" cy="27336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chemeClr val="accent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5698825" name="כוכב: 5 פינות 3"/>
                          <wps:cNvSpPr/>
                          <wps:spPr bwMode="auto">
                            <a:xfrm>
                              <a:off x="1428" y="-1428"/>
                              <a:ext cx="2286" cy="2190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2002751650" name="כוכב: 5 פינות 3"/>
                          <wps:cNvSpPr/>
                          <wps:spPr bwMode="auto">
                            <a:xfrm>
                              <a:off x="8667" y="5143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856060928" name="כוכב: 5 פינות 3"/>
                          <wps:cNvSpPr/>
                          <wps:spPr bwMode="auto">
                            <a:xfrm>
                              <a:off x="12287" y="7905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137114222" name="כוכב: 5 פינות 3"/>
                          <wps:cNvSpPr/>
                          <wps:spPr bwMode="auto">
                            <a:xfrm>
                              <a:off x="16097" y="11334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813441886" name="כוכב: 5 פינות 3"/>
                          <wps:cNvSpPr/>
                          <wps:spPr bwMode="auto">
                            <a:xfrm>
                              <a:off x="19621" y="14668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961996989" name="כוכב: 5 פינות 3"/>
                          <wps:cNvSpPr/>
                          <wps:spPr bwMode="auto">
                            <a:xfrm>
                              <a:off x="23145" y="17621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061716789" name="כוכב: 5 פינות 3"/>
                          <wps:cNvSpPr/>
                          <wps:spPr bwMode="auto">
                            <a:xfrm>
                              <a:off x="27432" y="21431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1775958950" name="כוכב: 5 פינות 3"/>
                          <wps:cNvSpPr/>
                          <wps:spPr bwMode="auto">
                            <a:xfrm>
                              <a:off x="31527" y="24955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  <wps:wsp>
                          <wps:cNvPr id="2136838634" name="כוכב: 5 פינות 3"/>
                          <wps:cNvSpPr/>
                          <wps:spPr bwMode="auto">
                            <a:xfrm>
                              <a:off x="5048" y="1809"/>
                              <a:ext cx="2286" cy="2191"/>
                            </a:xfrm>
                            <a:custGeom>
                              <a:avLst/>
                              <a:gdLst>
                                <a:gd name="T0" fmla="*/ 0 w 228600"/>
                                <a:gd name="T1" fmla="*/ 83679 h 219075"/>
                                <a:gd name="T2" fmla="*/ 87318 w 228600"/>
                                <a:gd name="T3" fmla="*/ 83680 h 219075"/>
                                <a:gd name="T4" fmla="*/ 114300 w 228600"/>
                                <a:gd name="T5" fmla="*/ 0 h 219075"/>
                                <a:gd name="T6" fmla="*/ 141282 w 228600"/>
                                <a:gd name="T7" fmla="*/ 83680 h 219075"/>
                                <a:gd name="T8" fmla="*/ 228600 w 228600"/>
                                <a:gd name="T9" fmla="*/ 83679 h 219075"/>
                                <a:gd name="T10" fmla="*/ 157958 w 228600"/>
                                <a:gd name="T11" fmla="*/ 135395 h 219075"/>
                                <a:gd name="T12" fmla="*/ 184941 w 228600"/>
                                <a:gd name="T13" fmla="*/ 219074 h 219075"/>
                                <a:gd name="T14" fmla="*/ 114300 w 228600"/>
                                <a:gd name="T15" fmla="*/ 167357 h 219075"/>
                                <a:gd name="T16" fmla="*/ 43659 w 228600"/>
                                <a:gd name="T17" fmla="*/ 219074 h 219075"/>
                                <a:gd name="T18" fmla="*/ 70642 w 228600"/>
                                <a:gd name="T19" fmla="*/ 135395 h 219075"/>
                                <a:gd name="T20" fmla="*/ 0 w 228600"/>
                                <a:gd name="T21" fmla="*/ 83679 h 219075"/>
                                <a:gd name="T22" fmla="*/ 0 60000 65536"/>
                                <a:gd name="T23" fmla="*/ 0 60000 65536"/>
                                <a:gd name="T24" fmla="*/ 0 60000 65536"/>
                                <a:gd name="T25" fmla="*/ 0 60000 65536"/>
                                <a:gd name="T26" fmla="*/ 0 60000 65536"/>
                                <a:gd name="T27" fmla="*/ 0 60000 65536"/>
                                <a:gd name="T28" fmla="*/ 0 60000 65536"/>
                                <a:gd name="T29" fmla="*/ 0 60000 65536"/>
                                <a:gd name="T30" fmla="*/ 0 60000 65536"/>
                                <a:gd name="T31" fmla="*/ 0 60000 65536"/>
                                <a:gd name="T32" fmla="*/ 0 60000 65536"/>
                              </a:gdLst>
                              <a:ahLst/>
                              <a:cxnLst>
                                <a:cxn ang="T22">
                                  <a:pos x="T0" y="T1"/>
                                </a:cxn>
                                <a:cxn ang="T23">
                                  <a:pos x="T2" y="T3"/>
                                </a:cxn>
                                <a:cxn ang="T24">
                                  <a:pos x="T4" y="T5"/>
                                </a:cxn>
                                <a:cxn ang="T25">
                                  <a:pos x="T6" y="T7"/>
                                </a:cxn>
                                <a:cxn ang="T26">
                                  <a:pos x="T8" y="T9"/>
                                </a:cxn>
                                <a:cxn ang="T27">
                                  <a:pos x="T10" y="T11"/>
                                </a:cxn>
                                <a:cxn ang="T28">
                                  <a:pos x="T12" y="T13"/>
                                </a:cxn>
                                <a:cxn ang="T29">
                                  <a:pos x="T14" y="T15"/>
                                </a:cxn>
                                <a:cxn ang="T30">
                                  <a:pos x="T16" y="T17"/>
                                </a:cxn>
                                <a:cxn ang="T31">
                                  <a:pos x="T18" y="T19"/>
                                </a:cxn>
                                <a:cxn ang="T32">
                                  <a:pos x="T20" y="T21"/>
                                </a:cxn>
                              </a:cxnLst>
                              <a:rect l="0" t="0" r="r" b="b"/>
                              <a:pathLst>
                                <a:path w="228600" h="219075">
                                  <a:moveTo>
                                    <a:pt x="0" y="83679"/>
                                  </a:moveTo>
                                  <a:lnTo>
                                    <a:pt x="87318" y="83680"/>
                                  </a:lnTo>
                                  <a:lnTo>
                                    <a:pt x="114300" y="0"/>
                                  </a:lnTo>
                                  <a:lnTo>
                                    <a:pt x="141282" y="83680"/>
                                  </a:lnTo>
                                  <a:lnTo>
                                    <a:pt x="228600" y="83679"/>
                                  </a:lnTo>
                                  <a:lnTo>
                                    <a:pt x="157958" y="135395"/>
                                  </a:lnTo>
                                  <a:lnTo>
                                    <a:pt x="184941" y="219074"/>
                                  </a:lnTo>
                                  <a:lnTo>
                                    <a:pt x="114300" y="167357"/>
                                  </a:lnTo>
                                  <a:lnTo>
                                    <a:pt x="43659" y="219074"/>
                                  </a:lnTo>
                                  <a:lnTo>
                                    <a:pt x="70642" y="135395"/>
                                  </a:lnTo>
                                  <a:lnTo>
                                    <a:pt x="0" y="836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00000"/>
                            </a:solidFill>
                            <a:ln w="254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anchor="ctr" anchorCtr="0"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CE92D53" id="קבוצה 2" o:spid="_x0000_s1026" alt="&quot;&quot;" style="width:246.5pt;height:173.1pt;mso-position-horizontal-relative:char;mso-position-vertical-relative:line" coordorigin="9330,7934" coordsize="37561,31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">
                <v:group id="Group 3" o:spid="_x0000_s1027" style="position:absolute;left:9330;top:7934;width:37561;height:31052" coordorigin="9330,7934" coordsize="37561,31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28" type="#_x0000_t202" alt="תרשים המתאר דגימות בצורה של X" style="position:absolute;left:9330;top:7934;width:37561;height:31052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" strokecolor="#c00000" strokeweight="2pt">
                    <v:textbox>
                      <w:txbxContent>
                        <w:p w14:paraId="698013A9" w14:textId="77777777" w:rsidR="00515A3C" w:rsidRDefault="00515A3C" w:rsidP="00515A3C">
                          <w:pPr>
                            <w:bidi w:val="0"/>
                          </w:pPr>
                        </w:p>
                      </w:txbxContent>
                    </v:textbox>
                  </v:shape>
                  <v:group id="Group 12" o:spid="_x0000_s1029" style="position:absolute;left:12303;top:9568;width:32385;height:28575" coordsize="3238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">
                    <v:line id="מחבר ישר 1" o:spid="_x0000_s1030" style="position:absolute;flip:x y;visibility:visible;mso-wrap-style:square" from="476,476" to="31527,27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" strokecolor="#4579b8 [3044]" strokeweight="2.5pt"/>
                    <v:shape id="כוכב: 5 פינות 3" o:spid="_x0000_s1031" style="position:absolute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3;1849,2190;1143,1673;437,2190;706,1353;0,837" o:connectangles="0,0,0,0,0,0,0,0,0,0,0"/>
                    </v:shape>
                    <v:shape id="כוכב: 5 פינות 3" o:spid="_x0000_s1032" style="position:absolute;left:7239;top:6572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  <v:shape id="כוכב: 5 פינות 3" o:spid="_x0000_s1033" style="position:absolute;left:10858;top:933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  <v:shape id="כוכב: 5 פינות 3" o:spid="_x0000_s1034" style="position:absolute;left:14668;top:12763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  <v:shape id="כוכב: 5 פינות 3" o:spid="_x0000_s1035" style="position:absolute;left:18192;top:16097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  <v:shape id="כוכב: 5 פינות 3" o:spid="_x0000_s1036" style="position:absolute;left:21717;top:19050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3;1849,2190;1143,1673;437,2190;706,1353;0,837" o:connectangles="0,0,0,0,0,0,0,0,0,0,0"/>
                    </v:shape>
                    <v:shape id="כוכב: 5 פינות 3" o:spid="_x0000_s1037" style="position:absolute;left:26003;top:22860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3;1849,2190;1143,1673;437,2190;706,1353;0,837" o:connectangles="0,0,0,0,0,0,0,0,0,0,0"/>
                    </v:shape>
                    <v:shape id="כוכב: 5 פינות 3" o:spid="_x0000_s1038" style="position:absolute;left:30099;top:2638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  <v:shape id="כוכב: 5 פינות 3" o:spid="_x0000_s1039" style="position:absolute;left:3619;top:3238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  <v:path arrowok="t" o:connecttype="custom" o:connectlocs="0,837;873,837;1143,0;1413,837;2286,837;1580,1354;1849,2191;1143,1674;437,2191;706,1354;0,837" o:connectangles="0,0,0,0,0,0,0,0,0,0,0"/>
                    </v:shape>
                  </v:group>
                </v:group>
                <v:group id="Group 11" o:spid="_x0000_s1040" style="position:absolute;left:12882;top:7844;width:29909;height:32766;rotation:90" coordorigin="1428,-1428" coordsize="3238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">
                  <v:line id="מחבר ישר 1" o:spid="_x0000_s1041" style="position:absolute;flip:x y;visibility:visible;mso-wrap-style:square" from="1905,-952" to="32956,26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" strokecolor="#4579b8 [3044]" strokeweight="2.5pt"/>
                  <v:shape id="כוכב: 5 פינות 3" o:spid="_x0000_s1042" style="position:absolute;left:1428;top:-1428;width:2286;height:2190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3;1849,2190;1143,1673;437,2190;706,1353;0,837" o:connectangles="0,0,0,0,0,0,0,0,0,0,0"/>
                  </v:shape>
                  <v:shape id="כוכב: 5 פינות 3" o:spid="_x0000_s1043" style="position:absolute;left:8667;top:5143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4" style="position:absolute;left:12287;top:7905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5" style="position:absolute;left:16097;top:11334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6" style="position:absolute;left:19621;top:14668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7" style="position:absolute;left:23145;top:17621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8" style="position:absolute;left:27432;top:21431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49" style="position:absolute;left:31527;top:24955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  <v:shape id="כוכב: 5 פינות 3" o:spid="_x0000_s1050" style="position:absolute;left:5048;top:1809;width:2286;height:2191;visibility:visible;mso-wrap-style:square;v-text-anchor:middle" coordsize="228600,219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" path="m,83679r87318,1l114300,r26982,83680l228600,83679r-70642,51716l184941,219074,114300,167357,43659,219074,70642,135395,,83679xe" fillcolor="#c00000" strokecolor="#0a121c [484]" strokeweight="2pt">
                    <v:path arrowok="t" o:connecttype="custom" o:connectlocs="0,837;873,837;1143,0;1413,837;2286,837;1580,1354;1849,2191;1143,1674;437,2191;706,1354;0,837" o:connectangles="0,0,0,0,0,0,0,0,0,0,0"/>
                  </v:shape>
                </v:group>
                <w10:wrap anchorx="page"/>
                <w10:anchorlock/>
              </v:group>
            </w:pict>
          </mc:Fallback>
        </mc:AlternateContent>
      </w:r>
    </w:p>
    <w:p w14:paraId="043FAFBF" w14:textId="3E445C87" w:rsidR="00515A3C" w:rsidRPr="00515A3C" w:rsidRDefault="00722465" w:rsidP="008473C2">
      <w:pPr>
        <w:pStyle w:val="ListParagraph"/>
        <w:numPr>
          <w:ilvl w:val="0"/>
          <w:numId w:val="26"/>
        </w:numPr>
        <w:spacing w:before="240" w:after="160" w:line="360" w:lineRule="auto"/>
        <w:jc w:val="both"/>
        <w:rPr>
          <w:rFonts w:ascii="David" w:hAnsi="David" w:cs="David"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דגימות חטף הנלקחות</w:t>
      </w:r>
      <w:r w:rsidR="00A0279D" w:rsidRPr="00515A3C">
        <w:rPr>
          <w:rFonts w:ascii="David" w:hAnsi="David" w:cs="David"/>
          <w:sz w:val="24"/>
          <w:szCs w:val="24"/>
          <w:rtl/>
        </w:rPr>
        <w:t xml:space="preserve"> מקצות תא השטח יילקחו במרחק שלא יפחת </w:t>
      </w:r>
      <w:r w:rsidRPr="00515A3C">
        <w:rPr>
          <w:rFonts w:ascii="David" w:hAnsi="David" w:cs="David"/>
          <w:sz w:val="24"/>
          <w:szCs w:val="24"/>
          <w:rtl/>
        </w:rPr>
        <w:t>מ</w:t>
      </w:r>
      <w:r>
        <w:rPr>
          <w:rFonts w:ascii="David" w:hAnsi="David" w:cs="David" w:hint="cs"/>
          <w:sz w:val="24"/>
          <w:szCs w:val="24"/>
          <w:rtl/>
        </w:rPr>
        <w:t>-</w:t>
      </w:r>
      <w:r w:rsidR="00A0279D" w:rsidRPr="00515A3C">
        <w:rPr>
          <w:rFonts w:ascii="David" w:hAnsi="David" w:cs="David"/>
          <w:sz w:val="24"/>
          <w:szCs w:val="24"/>
          <w:rtl/>
        </w:rPr>
        <w:t>10 מטר (</w:t>
      </w:r>
      <w:r>
        <w:rPr>
          <w:rFonts w:ascii="David" w:hAnsi="David" w:cs="David" w:hint="cs"/>
          <w:sz w:val="24"/>
          <w:szCs w:val="24"/>
          <w:rtl/>
        </w:rPr>
        <w:t xml:space="preserve">לפי </w:t>
      </w:r>
      <w:r w:rsidR="00A0279D" w:rsidRPr="00515A3C">
        <w:rPr>
          <w:rFonts w:ascii="David" w:hAnsi="David" w:cs="David"/>
          <w:sz w:val="24"/>
          <w:szCs w:val="24"/>
          <w:rtl/>
        </w:rPr>
        <w:t xml:space="preserve">גודל השטח) מהקצוות. </w:t>
      </w:r>
    </w:p>
    <w:p w14:paraId="1A45D322" w14:textId="5F9E8560" w:rsidR="00515A3C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את דגימות החטף יש לקחת באמצעות מקדח הולנדי או באמצעות כף חפירה, מחתך קרקע של </w:t>
      </w:r>
      <w:r w:rsidR="00722465">
        <w:rPr>
          <w:rFonts w:ascii="David" w:hAnsi="David" w:cs="David" w:hint="cs"/>
          <w:sz w:val="24"/>
          <w:szCs w:val="24"/>
          <w:rtl/>
        </w:rPr>
        <w:t>30-0</w:t>
      </w:r>
      <w:r w:rsidRPr="00515A3C">
        <w:rPr>
          <w:rFonts w:ascii="David" w:hAnsi="David" w:cs="David"/>
          <w:sz w:val="24"/>
          <w:szCs w:val="24"/>
          <w:rtl/>
        </w:rPr>
        <w:t xml:space="preserve"> ס"מ.</w:t>
      </w:r>
    </w:p>
    <w:p w14:paraId="03C1814B" w14:textId="3CF86443" w:rsidR="00515A3C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את כל דגימות החטף שנאספו מערבבים היטב בדלי או </w:t>
      </w:r>
      <w:r w:rsidR="00722465">
        <w:rPr>
          <w:rFonts w:ascii="David" w:hAnsi="David" w:cs="David" w:hint="cs"/>
          <w:sz w:val="24"/>
          <w:szCs w:val="24"/>
          <w:rtl/>
        </w:rPr>
        <w:t>ב</w:t>
      </w:r>
      <w:r w:rsidRPr="00515A3C">
        <w:rPr>
          <w:rFonts w:ascii="David" w:hAnsi="David" w:cs="David"/>
          <w:sz w:val="24"/>
          <w:szCs w:val="24"/>
          <w:rtl/>
        </w:rPr>
        <w:t>כלי מתאים אחר.</w:t>
      </w:r>
    </w:p>
    <w:p w14:paraId="3189C7BB" w14:textId="5F6FA803" w:rsidR="00515A3C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>מהדגימות המעורבבות לוקחים כ-1 ק"ג ומכניסים את הדגימה לשקית נייר.</w:t>
      </w:r>
    </w:p>
    <w:p w14:paraId="0DC00E3A" w14:textId="4188EF58" w:rsidR="00515A3C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מומלץ להעביר את </w:t>
      </w:r>
      <w:r w:rsidR="00722465">
        <w:rPr>
          <w:rFonts w:ascii="David" w:hAnsi="David" w:cs="David" w:hint="cs"/>
          <w:sz w:val="24"/>
          <w:szCs w:val="24"/>
          <w:rtl/>
        </w:rPr>
        <w:t xml:space="preserve">הדגימה מייד </w:t>
      </w:r>
      <w:r w:rsidRPr="00515A3C">
        <w:rPr>
          <w:rFonts w:ascii="David" w:hAnsi="David" w:cs="David"/>
          <w:sz w:val="24"/>
          <w:szCs w:val="24"/>
          <w:rtl/>
        </w:rPr>
        <w:t xml:space="preserve">בצידנית עם קרח או </w:t>
      </w:r>
      <w:r w:rsidR="00722465">
        <w:rPr>
          <w:rFonts w:ascii="David" w:hAnsi="David" w:cs="David" w:hint="cs"/>
          <w:sz w:val="24"/>
          <w:szCs w:val="24"/>
          <w:rtl/>
        </w:rPr>
        <w:t>ב</w:t>
      </w:r>
      <w:r w:rsidRPr="00515A3C">
        <w:rPr>
          <w:rFonts w:ascii="David" w:hAnsi="David" w:cs="David"/>
          <w:sz w:val="24"/>
          <w:szCs w:val="24"/>
          <w:rtl/>
        </w:rPr>
        <w:t>מקרר למעבדה מוסמכת.</w:t>
      </w:r>
      <w:r w:rsidR="00066FAC">
        <w:rPr>
          <w:rFonts w:ascii="David" w:hAnsi="David" w:cs="David"/>
          <w:sz w:val="24"/>
          <w:szCs w:val="24"/>
          <w:rtl/>
        </w:rPr>
        <w:t xml:space="preserve"> </w:t>
      </w:r>
      <w:r w:rsidR="00722465">
        <w:rPr>
          <w:rFonts w:ascii="David" w:hAnsi="David" w:cs="David" w:hint="cs"/>
          <w:sz w:val="24"/>
          <w:szCs w:val="24"/>
          <w:rtl/>
        </w:rPr>
        <w:t xml:space="preserve">אם אי אפשר להעבירהּ מייד </w:t>
      </w:r>
      <w:r w:rsidRPr="00515A3C">
        <w:rPr>
          <w:rFonts w:ascii="David" w:hAnsi="David" w:cs="David"/>
          <w:sz w:val="24"/>
          <w:szCs w:val="24"/>
          <w:rtl/>
        </w:rPr>
        <w:t xml:space="preserve">למעבדה, יש לאחסן את </w:t>
      </w:r>
      <w:r w:rsidR="00722465">
        <w:rPr>
          <w:rFonts w:ascii="David" w:hAnsi="David" w:cs="David" w:hint="cs"/>
          <w:sz w:val="24"/>
          <w:szCs w:val="24"/>
          <w:rtl/>
        </w:rPr>
        <w:t>הדגימה</w:t>
      </w:r>
      <w:r w:rsidR="00722465" w:rsidRPr="00515A3C">
        <w:rPr>
          <w:rFonts w:ascii="David" w:hAnsi="David" w:cs="David"/>
          <w:sz w:val="24"/>
          <w:szCs w:val="24"/>
          <w:rtl/>
        </w:rPr>
        <w:t xml:space="preserve"> </w:t>
      </w:r>
      <w:r w:rsidRPr="00515A3C">
        <w:rPr>
          <w:rFonts w:ascii="David" w:hAnsi="David" w:cs="David"/>
          <w:sz w:val="24"/>
          <w:szCs w:val="24"/>
          <w:rtl/>
        </w:rPr>
        <w:t>במקרר עד הובלתה</w:t>
      </w:r>
      <w:r w:rsidR="00722465">
        <w:rPr>
          <w:rFonts w:ascii="David" w:hAnsi="David" w:cs="David" w:hint="cs"/>
          <w:sz w:val="24"/>
          <w:szCs w:val="24"/>
          <w:rtl/>
        </w:rPr>
        <w:t>ּ</w:t>
      </w:r>
      <w:r w:rsidRPr="00515A3C">
        <w:rPr>
          <w:rFonts w:ascii="David" w:hAnsi="David" w:cs="David"/>
          <w:sz w:val="24"/>
          <w:szCs w:val="24"/>
          <w:rtl/>
        </w:rPr>
        <w:t xml:space="preserve"> למעבדה. </w:t>
      </w:r>
    </w:p>
    <w:p w14:paraId="786077A3" w14:textId="3D52EC9E" w:rsidR="00471719" w:rsidRPr="00515A3C" w:rsidRDefault="00A0279D" w:rsidP="00515A3C">
      <w:pPr>
        <w:pStyle w:val="ListParagraph"/>
        <w:numPr>
          <w:ilvl w:val="0"/>
          <w:numId w:val="26"/>
        </w:numPr>
        <w:spacing w:after="160" w:line="360" w:lineRule="auto"/>
        <w:jc w:val="both"/>
        <w:rPr>
          <w:rFonts w:ascii="David" w:hAnsi="David" w:cs="David"/>
          <w:sz w:val="24"/>
          <w:szCs w:val="24"/>
          <w:rtl/>
        </w:rPr>
      </w:pPr>
      <w:r w:rsidRPr="00515A3C">
        <w:rPr>
          <w:rFonts w:ascii="David" w:hAnsi="David" w:cs="David"/>
          <w:sz w:val="24"/>
          <w:szCs w:val="24"/>
          <w:rtl/>
        </w:rPr>
        <w:t xml:space="preserve">פרמטרים לבדיקת קרקע: </w:t>
      </w:r>
      <w:r w:rsidR="00722465">
        <w:rPr>
          <w:rFonts w:ascii="David" w:hAnsi="David" w:cs="David" w:hint="cs"/>
          <w:sz w:val="24"/>
          <w:szCs w:val="24"/>
          <w:rtl/>
        </w:rPr>
        <w:t>שיעור</w:t>
      </w:r>
      <w:r w:rsidR="00722465" w:rsidRPr="00515A3C">
        <w:rPr>
          <w:rFonts w:ascii="David" w:hAnsi="David" w:cs="David"/>
          <w:sz w:val="24"/>
          <w:szCs w:val="24"/>
          <w:rtl/>
        </w:rPr>
        <w:t xml:space="preserve"> </w:t>
      </w:r>
      <w:r w:rsidRPr="00515A3C">
        <w:rPr>
          <w:rFonts w:ascii="David" w:hAnsi="David" w:cs="David"/>
          <w:sz w:val="24"/>
          <w:szCs w:val="24"/>
          <w:rtl/>
        </w:rPr>
        <w:t xml:space="preserve">רוויה </w:t>
      </w:r>
      <w:r w:rsidRPr="00515A3C">
        <w:rPr>
          <w:rFonts w:ascii="David" w:hAnsi="David" w:cs="David"/>
          <w:sz w:val="24"/>
          <w:szCs w:val="24"/>
        </w:rPr>
        <w:t>SP</w:t>
      </w:r>
      <w:r w:rsidRPr="00515A3C">
        <w:rPr>
          <w:rFonts w:ascii="David" w:hAnsi="David" w:cs="David"/>
          <w:sz w:val="24"/>
          <w:szCs w:val="24"/>
          <w:rtl/>
        </w:rPr>
        <w:t xml:space="preserve">, </w:t>
      </w:r>
      <w:r w:rsidRPr="00A847B1">
        <w:rPr>
          <w:rFonts w:ascii="David" w:hAnsi="David" w:cs="David"/>
          <w:sz w:val="24"/>
          <w:szCs w:val="24"/>
          <w:rtl/>
        </w:rPr>
        <w:t>מוליכות חשמלית</w:t>
      </w:r>
      <w:r w:rsidRPr="00515A3C">
        <w:rPr>
          <w:rFonts w:ascii="David" w:hAnsi="David" w:cs="David"/>
          <w:sz w:val="24"/>
          <w:szCs w:val="24"/>
          <w:rtl/>
        </w:rPr>
        <w:t xml:space="preserve"> </w:t>
      </w:r>
      <w:r w:rsidRPr="00515A3C">
        <w:rPr>
          <w:rFonts w:ascii="David" w:hAnsi="David" w:cs="David"/>
          <w:sz w:val="24"/>
          <w:szCs w:val="24"/>
        </w:rPr>
        <w:t>EC</w:t>
      </w:r>
      <w:r w:rsidRPr="00515A3C">
        <w:rPr>
          <w:rFonts w:ascii="David" w:hAnsi="David" w:cs="David"/>
          <w:sz w:val="24"/>
          <w:szCs w:val="24"/>
          <w:rtl/>
        </w:rPr>
        <w:t>,</w:t>
      </w:r>
      <w:r w:rsidRPr="00515A3C">
        <w:rPr>
          <w:rFonts w:ascii="David" w:hAnsi="David" w:cs="David"/>
          <w:sz w:val="24"/>
          <w:szCs w:val="24"/>
        </w:rPr>
        <w:t xml:space="preserve"> , Na, Ca</w:t>
      </w:r>
      <w:r w:rsidR="003B5834">
        <w:rPr>
          <w:rFonts w:ascii="David" w:hAnsi="David" w:cs="David"/>
          <w:sz w:val="24"/>
          <w:szCs w:val="24"/>
        </w:rPr>
        <w:t>+</w:t>
      </w:r>
      <w:r w:rsidR="008473C2">
        <w:rPr>
          <w:rFonts w:ascii="David" w:hAnsi="David" w:cs="David"/>
          <w:sz w:val="24"/>
          <w:szCs w:val="24"/>
        </w:rPr>
        <w:t xml:space="preserve">, </w:t>
      </w:r>
      <w:r w:rsidRPr="00515A3C">
        <w:rPr>
          <w:rFonts w:ascii="David" w:hAnsi="David" w:cs="David"/>
          <w:sz w:val="24"/>
          <w:szCs w:val="24"/>
        </w:rPr>
        <w:t>Mg</w:t>
      </w:r>
      <w:r w:rsidR="004A2406">
        <w:rPr>
          <w:rFonts w:ascii="David" w:hAnsi="David" w:cs="David"/>
          <w:sz w:val="24"/>
          <w:szCs w:val="24"/>
        </w:rPr>
        <w:t xml:space="preserve"> ,</w:t>
      </w:r>
      <w:r w:rsidRPr="00515A3C">
        <w:rPr>
          <w:rFonts w:ascii="David" w:hAnsi="David" w:cs="David"/>
          <w:sz w:val="24"/>
          <w:szCs w:val="24"/>
        </w:rPr>
        <w:t xml:space="preserve"> SAR, B N-NO3, N-NH4</w:t>
      </w:r>
      <w:r w:rsidR="00066FAC">
        <w:rPr>
          <w:rFonts w:ascii="David" w:hAnsi="David" w:cs="David"/>
          <w:sz w:val="24"/>
          <w:szCs w:val="24"/>
          <w:rtl/>
        </w:rPr>
        <w:t xml:space="preserve"> </w:t>
      </w:r>
      <w:r w:rsidRPr="00515A3C">
        <w:rPr>
          <w:rFonts w:ascii="David" w:hAnsi="David" w:cs="David" w:hint="cs"/>
          <w:sz w:val="24"/>
          <w:szCs w:val="24"/>
          <w:rtl/>
        </w:rPr>
        <w:t>, אשלגן במיצוי מימי</w:t>
      </w:r>
      <w:r w:rsidRPr="00515A3C">
        <w:rPr>
          <w:rFonts w:ascii="David" w:hAnsi="David" w:cs="David"/>
          <w:sz w:val="24"/>
          <w:szCs w:val="24"/>
        </w:rPr>
        <w:t>, P-Olsen</w:t>
      </w:r>
      <w:r w:rsidR="004A2406">
        <w:rPr>
          <w:rFonts w:ascii="David" w:hAnsi="David" w:cs="David"/>
          <w:sz w:val="24"/>
          <w:szCs w:val="24"/>
        </w:rPr>
        <w:t xml:space="preserve"> </w:t>
      </w:r>
      <w:r w:rsidRPr="00515A3C">
        <w:rPr>
          <w:rFonts w:ascii="David" w:hAnsi="David" w:cs="David"/>
          <w:sz w:val="24"/>
          <w:szCs w:val="24"/>
        </w:rPr>
        <w:t>,</w:t>
      </w:r>
      <w:r w:rsidRPr="00515A3C">
        <w:rPr>
          <w:rFonts w:ascii="David" w:hAnsi="David" w:cs="David"/>
          <w:sz w:val="24"/>
          <w:szCs w:val="24"/>
          <w:rtl/>
        </w:rPr>
        <w:t xml:space="preserve"> דלתא </w:t>
      </w:r>
      <w:r w:rsidRPr="00515A3C">
        <w:rPr>
          <w:rFonts w:ascii="David" w:hAnsi="David" w:cs="David"/>
          <w:sz w:val="24"/>
          <w:szCs w:val="24"/>
        </w:rPr>
        <w:t>F</w:t>
      </w:r>
      <w:r w:rsidRPr="00515A3C">
        <w:rPr>
          <w:rFonts w:ascii="David" w:hAnsi="David" w:cs="David"/>
          <w:sz w:val="24"/>
          <w:szCs w:val="24"/>
          <w:rtl/>
        </w:rPr>
        <w:t xml:space="preserve">. </w:t>
      </w:r>
    </w:p>
    <w:sectPr w:rsidR="00471719" w:rsidRPr="00515A3C" w:rsidSect="008347AF">
      <w:headerReference w:type="default" r:id="rId15"/>
      <w:footerReference w:type="default" r:id="rId16"/>
      <w:pgSz w:w="11906" w:h="16838" w:code="9"/>
      <w:pgMar w:top="1440" w:right="1800" w:bottom="1440" w:left="1800" w:header="567" w:footer="113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72DB9" w14:textId="77777777" w:rsidR="003D5253" w:rsidRDefault="003D5253">
      <w:pPr>
        <w:spacing w:after="0" w:line="240" w:lineRule="auto"/>
      </w:pPr>
      <w:r>
        <w:separator/>
      </w:r>
    </w:p>
  </w:endnote>
  <w:endnote w:type="continuationSeparator" w:id="0">
    <w:p w14:paraId="563058FF" w14:textId="77777777" w:rsidR="003D5253" w:rsidRDefault="003D52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altName w:val="David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Assistant">
    <w:charset w:val="B1"/>
    <w:family w:val="auto"/>
    <w:pitch w:val="variable"/>
    <w:sig w:usb0="A00008FF" w:usb1="4000204B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14933619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7B1685" w14:textId="67D68A36" w:rsidR="00D000FF" w:rsidRDefault="00A0279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5BBB68" w14:textId="6D47E9F3" w:rsidR="00F25265" w:rsidRPr="00DB602F" w:rsidRDefault="00F25265" w:rsidP="007372C5">
    <w:pPr>
      <w:pStyle w:val="Footer"/>
      <w:tabs>
        <w:tab w:val="clear" w:pos="4153"/>
        <w:tab w:val="clear" w:pos="8306"/>
        <w:tab w:val="left" w:pos="1335"/>
      </w:tabs>
      <w:rPr>
        <w:color w:val="FF0000"/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89B09" w14:textId="77777777" w:rsidR="003D5253" w:rsidRDefault="003D5253">
      <w:pPr>
        <w:spacing w:after="0" w:line="240" w:lineRule="auto"/>
      </w:pPr>
      <w:r>
        <w:separator/>
      </w:r>
    </w:p>
  </w:footnote>
  <w:footnote w:type="continuationSeparator" w:id="0">
    <w:p w14:paraId="7FB5A673" w14:textId="77777777" w:rsidR="003D5253" w:rsidRDefault="003D52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18DBC" w14:textId="314C4796" w:rsidR="00F25265" w:rsidRDefault="00F25265" w:rsidP="002C49BE">
    <w:pPr>
      <w:tabs>
        <w:tab w:val="center" w:pos="4153"/>
      </w:tabs>
      <w:jc w:val="center"/>
      <w:rPr>
        <w:i/>
        <w:iCs/>
        <w:sz w:val="32"/>
        <w:szCs w:val="32"/>
        <w:rtl/>
      </w:rPr>
    </w:pPr>
  </w:p>
  <w:tbl>
    <w:tblPr>
      <w:tblStyle w:val="TableGrid"/>
      <w:bidiVisual/>
      <w:tblW w:w="5984" w:type="pct"/>
      <w:tblInd w:w="-62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59"/>
      <w:gridCol w:w="3974"/>
      <w:gridCol w:w="3408"/>
    </w:tblGrid>
    <w:tr w:rsidR="00ED2049" w14:paraId="79B5BF53" w14:textId="77777777" w:rsidTr="00CB62AE">
      <w:tc>
        <w:tcPr>
          <w:tcW w:w="1287" w:type="pct"/>
        </w:tcPr>
        <w:p w14:paraId="6121D201" w14:textId="4244D5A7" w:rsidR="006759E5" w:rsidRPr="006759E5" w:rsidRDefault="00A0279D" w:rsidP="00066FAC">
          <w:pPr>
            <w:tabs>
              <w:tab w:val="center" w:pos="4153"/>
            </w:tabs>
            <w:rPr>
              <w:sz w:val="32"/>
              <w:szCs w:val="32"/>
              <w:rtl/>
            </w:rPr>
          </w:pPr>
          <w:r w:rsidRPr="006759E5">
            <w:rPr>
              <w:noProof/>
              <w:color w:val="1F497D"/>
            </w:rPr>
            <w:drawing>
              <wp:inline distT="0" distB="0" distL="0" distR="0" wp14:anchorId="0628BB1A" wp14:editId="639E9149">
                <wp:extent cx="1365250" cy="1033553"/>
                <wp:effectExtent l="0" t="0" r="6350" b="0"/>
                <wp:docPr id="2066273147" name="Picture 3" descr="לוגו (סמליל) המשרד להגנת הסביב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85426032" name="Picture 3" descr="לוגו (סמליל) המשרד להגנת הסביבה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0903" cy="103783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99" w:type="pct"/>
        </w:tcPr>
        <w:p w14:paraId="69824D32" w14:textId="56630554" w:rsidR="006759E5" w:rsidRPr="006759E5" w:rsidRDefault="00ED2049" w:rsidP="002C49BE">
          <w:pPr>
            <w:tabs>
              <w:tab w:val="center" w:pos="4153"/>
            </w:tabs>
            <w:jc w:val="center"/>
            <w:rPr>
              <w:sz w:val="32"/>
              <w:szCs w:val="32"/>
              <w:rtl/>
            </w:rPr>
          </w:pPr>
          <w:r>
            <w:rPr>
              <w:rFonts w:hint="cs"/>
              <w:noProof/>
              <w:sz w:val="32"/>
              <w:szCs w:val="32"/>
              <w:rtl/>
              <w:lang w:val="he-IL"/>
            </w:rPr>
            <w:drawing>
              <wp:inline distT="0" distB="0" distL="0" distR="0" wp14:anchorId="029E8FDA" wp14:editId="6337F5A5">
                <wp:extent cx="2189869" cy="716507"/>
                <wp:effectExtent l="0" t="0" r="0" b="7620"/>
                <wp:docPr id="772299646" name="Graphic 23" descr="משרד החקלאות וביטחון המזון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299646" name="Graphic 23" descr="משרד החקלאות וביטחון המזון"/>
                        <pic:cNvPicPr/>
                      </pic:nvPicPr>
                      <pic:blipFill rotWithShape="1">
                        <a:blip r:embed="rId2">
                          <a:extLst>
                            <a:ext uri="{96DAC541-7B7A-43D3-8B79-37D633B846F1}">
                              <asvg:svgBlip xmlns:asvg="http://schemas.microsoft.com/office/drawing/2016/SVG/main" r:embed="rId3"/>
                            </a:ext>
                          </a:extLst>
                        </a:blip>
                        <a:srcRect t="27651" b="28341"/>
                        <a:stretch/>
                      </pic:blipFill>
                      <pic:spPr bwMode="auto">
                        <a:xfrm>
                          <a:off x="0" y="0"/>
                          <a:ext cx="2190750" cy="71679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  <w:r>
            <w:rPr>
              <w:rFonts w:hint="cs"/>
              <w:sz w:val="32"/>
              <w:szCs w:val="32"/>
              <w:rtl/>
            </w:rPr>
            <w:t xml:space="preserve"> </w:t>
          </w:r>
        </w:p>
      </w:tc>
      <w:tc>
        <w:tcPr>
          <w:tcW w:w="1714" w:type="pct"/>
        </w:tcPr>
        <w:p w14:paraId="46D87964" w14:textId="34F8FA79" w:rsidR="00ED2049" w:rsidRPr="006759E5" w:rsidRDefault="00A0279D" w:rsidP="00ED2049">
          <w:pPr>
            <w:tabs>
              <w:tab w:val="center" w:pos="4153"/>
            </w:tabs>
            <w:rPr>
              <w:sz w:val="32"/>
              <w:szCs w:val="32"/>
              <w:rtl/>
            </w:rPr>
          </w:pPr>
          <w:r w:rsidRPr="006759E5">
            <w:rPr>
              <w:noProof/>
            </w:rPr>
            <w:drawing>
              <wp:inline distT="0" distB="0" distL="0" distR="0" wp14:anchorId="563D6C8E" wp14:editId="457D9FBA">
                <wp:extent cx="1930400" cy="666750"/>
                <wp:effectExtent l="0" t="0" r="0" b="0"/>
                <wp:docPr id="1828560831" name="Picture 4" descr="לוגו (סמליל) משרד הבריאות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90429006" name="Picture 4" descr="לוגו (סמליל) משרד הבריאות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588"/>
                        <a:stretch/>
                      </pic:blipFill>
                      <pic:spPr bwMode="auto">
                        <a:xfrm>
                          <a:off x="0" y="0"/>
                          <a:ext cx="1930400" cy="666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2E4951C1" w14:textId="77777777" w:rsidR="006759E5" w:rsidRPr="00BA0979" w:rsidRDefault="006759E5" w:rsidP="00BA0979">
    <w:pPr>
      <w:tabs>
        <w:tab w:val="center" w:pos="4153"/>
      </w:tabs>
      <w:spacing w:after="0"/>
      <w:rPr>
        <w:i/>
        <w:iCs/>
        <w:sz w:val="10"/>
        <w:szCs w:val="10"/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F4E6B"/>
    <w:multiLevelType w:val="hybridMultilevel"/>
    <w:tmpl w:val="3A982752"/>
    <w:lvl w:ilvl="0" w:tplc="D7C8D32A">
      <w:start w:val="1"/>
      <w:numFmt w:val="decimal"/>
      <w:lvlText w:val="%1."/>
      <w:lvlJc w:val="left"/>
      <w:pPr>
        <w:ind w:left="1490" w:hanging="360"/>
      </w:pPr>
    </w:lvl>
    <w:lvl w:ilvl="1" w:tplc="A866BB1A" w:tentative="1">
      <w:start w:val="1"/>
      <w:numFmt w:val="lowerLetter"/>
      <w:lvlText w:val="%2."/>
      <w:lvlJc w:val="left"/>
      <w:pPr>
        <w:ind w:left="2210" w:hanging="360"/>
      </w:pPr>
    </w:lvl>
    <w:lvl w:ilvl="2" w:tplc="72A6CD5C" w:tentative="1">
      <w:start w:val="1"/>
      <w:numFmt w:val="lowerRoman"/>
      <w:lvlText w:val="%3."/>
      <w:lvlJc w:val="right"/>
      <w:pPr>
        <w:ind w:left="2930" w:hanging="180"/>
      </w:pPr>
    </w:lvl>
    <w:lvl w:ilvl="3" w:tplc="C4C8D368" w:tentative="1">
      <w:start w:val="1"/>
      <w:numFmt w:val="decimal"/>
      <w:lvlText w:val="%4."/>
      <w:lvlJc w:val="left"/>
      <w:pPr>
        <w:ind w:left="3650" w:hanging="360"/>
      </w:pPr>
    </w:lvl>
    <w:lvl w:ilvl="4" w:tplc="DD64EBD8" w:tentative="1">
      <w:start w:val="1"/>
      <w:numFmt w:val="lowerLetter"/>
      <w:lvlText w:val="%5."/>
      <w:lvlJc w:val="left"/>
      <w:pPr>
        <w:ind w:left="4370" w:hanging="360"/>
      </w:pPr>
    </w:lvl>
    <w:lvl w:ilvl="5" w:tplc="472E0D04" w:tentative="1">
      <w:start w:val="1"/>
      <w:numFmt w:val="lowerRoman"/>
      <w:lvlText w:val="%6."/>
      <w:lvlJc w:val="right"/>
      <w:pPr>
        <w:ind w:left="5090" w:hanging="180"/>
      </w:pPr>
    </w:lvl>
    <w:lvl w:ilvl="6" w:tplc="927AC940" w:tentative="1">
      <w:start w:val="1"/>
      <w:numFmt w:val="decimal"/>
      <w:lvlText w:val="%7."/>
      <w:lvlJc w:val="left"/>
      <w:pPr>
        <w:ind w:left="5810" w:hanging="360"/>
      </w:pPr>
    </w:lvl>
    <w:lvl w:ilvl="7" w:tplc="336E5570" w:tentative="1">
      <w:start w:val="1"/>
      <w:numFmt w:val="lowerLetter"/>
      <w:lvlText w:val="%8."/>
      <w:lvlJc w:val="left"/>
      <w:pPr>
        <w:ind w:left="6530" w:hanging="360"/>
      </w:pPr>
    </w:lvl>
    <w:lvl w:ilvl="8" w:tplc="1040D3A2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1" w15:restartNumberingAfterBreak="0">
    <w:nsid w:val="02E95DF4"/>
    <w:multiLevelType w:val="hybridMultilevel"/>
    <w:tmpl w:val="5F6C0562"/>
    <w:lvl w:ilvl="0" w:tplc="040226A4">
      <w:start w:val="1"/>
      <w:numFmt w:val="hebrew1"/>
      <w:pStyle w:val="Heading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2D6EBA"/>
    <w:multiLevelType w:val="hybridMultilevel"/>
    <w:tmpl w:val="EF82E7C6"/>
    <w:lvl w:ilvl="0" w:tplc="120CBBB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DEEA42E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CE03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72D4C7C4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63C205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3962C16C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E47E5520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666F62A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51234FC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7C7018E"/>
    <w:multiLevelType w:val="hybridMultilevel"/>
    <w:tmpl w:val="A1AAA624"/>
    <w:lvl w:ilvl="0" w:tplc="D69E1366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8FA8878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07095D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529E2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59643B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2D450B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810271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6DA8DD0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EC04181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1B1425"/>
    <w:multiLevelType w:val="hybridMultilevel"/>
    <w:tmpl w:val="43EC1E5A"/>
    <w:lvl w:ilvl="0" w:tplc="E120059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C5B8AA0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32149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8D16067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939C4E66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658AE1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47A7FD4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156819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78490E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AD53326"/>
    <w:multiLevelType w:val="hybridMultilevel"/>
    <w:tmpl w:val="103ACE9C"/>
    <w:lvl w:ilvl="0" w:tplc="E354B6F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925C375C" w:tentative="1">
      <w:start w:val="1"/>
      <w:numFmt w:val="lowerLetter"/>
      <w:lvlText w:val="%2."/>
      <w:lvlJc w:val="left"/>
      <w:pPr>
        <w:ind w:left="1440" w:hanging="360"/>
      </w:pPr>
    </w:lvl>
    <w:lvl w:ilvl="2" w:tplc="3066446A" w:tentative="1">
      <w:start w:val="1"/>
      <w:numFmt w:val="lowerRoman"/>
      <w:lvlText w:val="%3."/>
      <w:lvlJc w:val="right"/>
      <w:pPr>
        <w:ind w:left="2160" w:hanging="180"/>
      </w:pPr>
    </w:lvl>
    <w:lvl w:ilvl="3" w:tplc="F1841A90" w:tentative="1">
      <w:start w:val="1"/>
      <w:numFmt w:val="decimal"/>
      <w:lvlText w:val="%4."/>
      <w:lvlJc w:val="left"/>
      <w:pPr>
        <w:ind w:left="2880" w:hanging="360"/>
      </w:pPr>
    </w:lvl>
    <w:lvl w:ilvl="4" w:tplc="78748314" w:tentative="1">
      <w:start w:val="1"/>
      <w:numFmt w:val="lowerLetter"/>
      <w:lvlText w:val="%5."/>
      <w:lvlJc w:val="left"/>
      <w:pPr>
        <w:ind w:left="3600" w:hanging="360"/>
      </w:pPr>
    </w:lvl>
    <w:lvl w:ilvl="5" w:tplc="1732284A" w:tentative="1">
      <w:start w:val="1"/>
      <w:numFmt w:val="lowerRoman"/>
      <w:lvlText w:val="%6."/>
      <w:lvlJc w:val="right"/>
      <w:pPr>
        <w:ind w:left="4320" w:hanging="180"/>
      </w:pPr>
    </w:lvl>
    <w:lvl w:ilvl="6" w:tplc="0BF8A34E" w:tentative="1">
      <w:start w:val="1"/>
      <w:numFmt w:val="decimal"/>
      <w:lvlText w:val="%7."/>
      <w:lvlJc w:val="left"/>
      <w:pPr>
        <w:ind w:left="5040" w:hanging="360"/>
      </w:pPr>
    </w:lvl>
    <w:lvl w:ilvl="7" w:tplc="9278A566" w:tentative="1">
      <w:start w:val="1"/>
      <w:numFmt w:val="lowerLetter"/>
      <w:lvlText w:val="%8."/>
      <w:lvlJc w:val="left"/>
      <w:pPr>
        <w:ind w:left="5760" w:hanging="360"/>
      </w:pPr>
    </w:lvl>
    <w:lvl w:ilvl="8" w:tplc="E8FCB8C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7FFB"/>
    <w:multiLevelType w:val="hybridMultilevel"/>
    <w:tmpl w:val="6B0885FC"/>
    <w:lvl w:ilvl="0" w:tplc="3588147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11E54D8" w:tentative="1">
      <w:start w:val="1"/>
      <w:numFmt w:val="lowerLetter"/>
      <w:lvlText w:val="%2."/>
      <w:lvlJc w:val="left"/>
      <w:pPr>
        <w:ind w:left="1440" w:hanging="360"/>
      </w:pPr>
    </w:lvl>
    <w:lvl w:ilvl="2" w:tplc="5524D9FA" w:tentative="1">
      <w:start w:val="1"/>
      <w:numFmt w:val="lowerRoman"/>
      <w:lvlText w:val="%3."/>
      <w:lvlJc w:val="right"/>
      <w:pPr>
        <w:ind w:left="2160" w:hanging="180"/>
      </w:pPr>
    </w:lvl>
    <w:lvl w:ilvl="3" w:tplc="E0BE9000" w:tentative="1">
      <w:start w:val="1"/>
      <w:numFmt w:val="decimal"/>
      <w:lvlText w:val="%4."/>
      <w:lvlJc w:val="left"/>
      <w:pPr>
        <w:ind w:left="2880" w:hanging="360"/>
      </w:pPr>
    </w:lvl>
    <w:lvl w:ilvl="4" w:tplc="F41EAEE2" w:tentative="1">
      <w:start w:val="1"/>
      <w:numFmt w:val="lowerLetter"/>
      <w:lvlText w:val="%5."/>
      <w:lvlJc w:val="left"/>
      <w:pPr>
        <w:ind w:left="3600" w:hanging="360"/>
      </w:pPr>
    </w:lvl>
    <w:lvl w:ilvl="5" w:tplc="810AC3B2" w:tentative="1">
      <w:start w:val="1"/>
      <w:numFmt w:val="lowerRoman"/>
      <w:lvlText w:val="%6."/>
      <w:lvlJc w:val="right"/>
      <w:pPr>
        <w:ind w:left="4320" w:hanging="180"/>
      </w:pPr>
    </w:lvl>
    <w:lvl w:ilvl="6" w:tplc="400A14C6" w:tentative="1">
      <w:start w:val="1"/>
      <w:numFmt w:val="decimal"/>
      <w:lvlText w:val="%7."/>
      <w:lvlJc w:val="left"/>
      <w:pPr>
        <w:ind w:left="5040" w:hanging="360"/>
      </w:pPr>
    </w:lvl>
    <w:lvl w:ilvl="7" w:tplc="71729E78" w:tentative="1">
      <w:start w:val="1"/>
      <w:numFmt w:val="lowerLetter"/>
      <w:lvlText w:val="%8."/>
      <w:lvlJc w:val="left"/>
      <w:pPr>
        <w:ind w:left="5760" w:hanging="360"/>
      </w:pPr>
    </w:lvl>
    <w:lvl w:ilvl="8" w:tplc="0B4245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111C6"/>
    <w:multiLevelType w:val="hybridMultilevel"/>
    <w:tmpl w:val="3000F9D2"/>
    <w:lvl w:ilvl="0" w:tplc="FFFFFFFF">
      <w:start w:val="1"/>
      <w:numFmt w:val="hebrew1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2D36A44"/>
    <w:multiLevelType w:val="hybridMultilevel"/>
    <w:tmpl w:val="DEB0C0DA"/>
    <w:lvl w:ilvl="0" w:tplc="C3FAE030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2DEE5A88">
      <w:start w:val="1"/>
      <w:numFmt w:val="lowerLetter"/>
      <w:lvlText w:val="%2."/>
      <w:lvlJc w:val="left"/>
      <w:pPr>
        <w:ind w:left="1797" w:hanging="360"/>
      </w:pPr>
    </w:lvl>
    <w:lvl w:ilvl="2" w:tplc="A79E0510" w:tentative="1">
      <w:start w:val="1"/>
      <w:numFmt w:val="lowerRoman"/>
      <w:lvlText w:val="%3."/>
      <w:lvlJc w:val="right"/>
      <w:pPr>
        <w:ind w:left="2517" w:hanging="180"/>
      </w:pPr>
    </w:lvl>
    <w:lvl w:ilvl="3" w:tplc="B82C29A6" w:tentative="1">
      <w:start w:val="1"/>
      <w:numFmt w:val="decimal"/>
      <w:lvlText w:val="%4."/>
      <w:lvlJc w:val="left"/>
      <w:pPr>
        <w:ind w:left="3237" w:hanging="360"/>
      </w:pPr>
    </w:lvl>
    <w:lvl w:ilvl="4" w:tplc="0FC44094" w:tentative="1">
      <w:start w:val="1"/>
      <w:numFmt w:val="lowerLetter"/>
      <w:lvlText w:val="%5."/>
      <w:lvlJc w:val="left"/>
      <w:pPr>
        <w:ind w:left="3957" w:hanging="360"/>
      </w:pPr>
    </w:lvl>
    <w:lvl w:ilvl="5" w:tplc="E924CCF6" w:tentative="1">
      <w:start w:val="1"/>
      <w:numFmt w:val="lowerRoman"/>
      <w:lvlText w:val="%6."/>
      <w:lvlJc w:val="right"/>
      <w:pPr>
        <w:ind w:left="4677" w:hanging="180"/>
      </w:pPr>
    </w:lvl>
    <w:lvl w:ilvl="6" w:tplc="92D8DD38" w:tentative="1">
      <w:start w:val="1"/>
      <w:numFmt w:val="decimal"/>
      <w:lvlText w:val="%7."/>
      <w:lvlJc w:val="left"/>
      <w:pPr>
        <w:ind w:left="5397" w:hanging="360"/>
      </w:pPr>
    </w:lvl>
    <w:lvl w:ilvl="7" w:tplc="59D2422E" w:tentative="1">
      <w:start w:val="1"/>
      <w:numFmt w:val="lowerLetter"/>
      <w:lvlText w:val="%8."/>
      <w:lvlJc w:val="left"/>
      <w:pPr>
        <w:ind w:left="6117" w:hanging="360"/>
      </w:pPr>
    </w:lvl>
    <w:lvl w:ilvl="8" w:tplc="482E868C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194A5CA0"/>
    <w:multiLevelType w:val="hybridMultilevel"/>
    <w:tmpl w:val="C8C6FD06"/>
    <w:lvl w:ilvl="0" w:tplc="7FA66516">
      <w:start w:val="1"/>
      <w:numFmt w:val="decimal"/>
      <w:lvlText w:val="%1."/>
      <w:lvlJc w:val="left"/>
      <w:pPr>
        <w:ind w:left="586" w:hanging="360"/>
      </w:pPr>
      <w:rPr>
        <w:rFonts w:hint="default"/>
        <w:u w:val="none"/>
      </w:rPr>
    </w:lvl>
    <w:lvl w:ilvl="1" w:tplc="63426694" w:tentative="1">
      <w:start w:val="1"/>
      <w:numFmt w:val="lowerLetter"/>
      <w:lvlText w:val="%2."/>
      <w:lvlJc w:val="left"/>
      <w:pPr>
        <w:ind w:left="1306" w:hanging="360"/>
      </w:pPr>
    </w:lvl>
    <w:lvl w:ilvl="2" w:tplc="A5E6139E" w:tentative="1">
      <w:start w:val="1"/>
      <w:numFmt w:val="lowerRoman"/>
      <w:lvlText w:val="%3."/>
      <w:lvlJc w:val="right"/>
      <w:pPr>
        <w:ind w:left="2026" w:hanging="180"/>
      </w:pPr>
    </w:lvl>
    <w:lvl w:ilvl="3" w:tplc="E592A842" w:tentative="1">
      <w:start w:val="1"/>
      <w:numFmt w:val="decimal"/>
      <w:lvlText w:val="%4."/>
      <w:lvlJc w:val="left"/>
      <w:pPr>
        <w:ind w:left="2746" w:hanging="360"/>
      </w:pPr>
    </w:lvl>
    <w:lvl w:ilvl="4" w:tplc="78861290" w:tentative="1">
      <w:start w:val="1"/>
      <w:numFmt w:val="lowerLetter"/>
      <w:lvlText w:val="%5."/>
      <w:lvlJc w:val="left"/>
      <w:pPr>
        <w:ind w:left="3466" w:hanging="360"/>
      </w:pPr>
    </w:lvl>
    <w:lvl w:ilvl="5" w:tplc="731464C0" w:tentative="1">
      <w:start w:val="1"/>
      <w:numFmt w:val="lowerRoman"/>
      <w:lvlText w:val="%6."/>
      <w:lvlJc w:val="right"/>
      <w:pPr>
        <w:ind w:left="4186" w:hanging="180"/>
      </w:pPr>
    </w:lvl>
    <w:lvl w:ilvl="6" w:tplc="74E87522" w:tentative="1">
      <w:start w:val="1"/>
      <w:numFmt w:val="decimal"/>
      <w:lvlText w:val="%7."/>
      <w:lvlJc w:val="left"/>
      <w:pPr>
        <w:ind w:left="4906" w:hanging="360"/>
      </w:pPr>
    </w:lvl>
    <w:lvl w:ilvl="7" w:tplc="0A2E06D2" w:tentative="1">
      <w:start w:val="1"/>
      <w:numFmt w:val="lowerLetter"/>
      <w:lvlText w:val="%8."/>
      <w:lvlJc w:val="left"/>
      <w:pPr>
        <w:ind w:left="5626" w:hanging="360"/>
      </w:pPr>
    </w:lvl>
    <w:lvl w:ilvl="8" w:tplc="20C21652" w:tentative="1">
      <w:start w:val="1"/>
      <w:numFmt w:val="lowerRoman"/>
      <w:lvlText w:val="%9."/>
      <w:lvlJc w:val="right"/>
      <w:pPr>
        <w:ind w:left="6346" w:hanging="180"/>
      </w:pPr>
    </w:lvl>
  </w:abstractNum>
  <w:abstractNum w:abstractNumId="10" w15:restartNumberingAfterBreak="0">
    <w:nsid w:val="27646CBD"/>
    <w:multiLevelType w:val="hybridMultilevel"/>
    <w:tmpl w:val="9D3E003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E7B2579A">
      <w:start w:val="1"/>
      <w:numFmt w:val="hebrew1"/>
      <w:lvlText w:val="%2)"/>
      <w:lvlJc w:val="left"/>
      <w:pPr>
        <w:ind w:left="1800" w:hanging="360"/>
      </w:pPr>
      <w:rPr>
        <w:rFonts w:hint="default"/>
      </w:rPr>
    </w:lvl>
    <w:lvl w:ilvl="2" w:tplc="FFFFFFFF">
      <w:start w:val="1"/>
      <w:numFmt w:val="bullet"/>
      <w:lvlText w:val="-"/>
      <w:lvlJc w:val="left"/>
      <w:pPr>
        <w:ind w:left="2700" w:hanging="360"/>
      </w:pPr>
      <w:rPr>
        <w:rFonts w:ascii="David" w:eastAsiaTheme="minorHAnsi" w:hAnsi="David" w:cs="David" w:hint="default"/>
      </w:r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E34641"/>
    <w:multiLevelType w:val="hybridMultilevel"/>
    <w:tmpl w:val="E10C3BEC"/>
    <w:lvl w:ilvl="0" w:tplc="E7B2579A">
      <w:start w:val="1"/>
      <w:numFmt w:val="hebrew1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15B3CC2"/>
    <w:multiLevelType w:val="hybridMultilevel"/>
    <w:tmpl w:val="3000F9D2"/>
    <w:lvl w:ilvl="0" w:tplc="E7B2579A">
      <w:start w:val="1"/>
      <w:numFmt w:val="hebrew1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286DFF"/>
    <w:multiLevelType w:val="hybridMultilevel"/>
    <w:tmpl w:val="49605BE2"/>
    <w:lvl w:ilvl="0" w:tplc="D12614C6">
      <w:start w:val="1"/>
      <w:numFmt w:val="hebrew1"/>
      <w:lvlText w:val="%1."/>
      <w:lvlJc w:val="left"/>
      <w:pPr>
        <w:ind w:left="2160" w:hanging="360"/>
      </w:pPr>
      <w:rPr>
        <w:rFonts w:hint="default"/>
        <w:lang w:val="en-US"/>
      </w:rPr>
    </w:lvl>
    <w:lvl w:ilvl="1" w:tplc="685046BC" w:tentative="1">
      <w:start w:val="1"/>
      <w:numFmt w:val="lowerLetter"/>
      <w:lvlText w:val="%2."/>
      <w:lvlJc w:val="left"/>
      <w:pPr>
        <w:ind w:left="2880" w:hanging="360"/>
      </w:pPr>
    </w:lvl>
    <w:lvl w:ilvl="2" w:tplc="FC02918E" w:tentative="1">
      <w:start w:val="1"/>
      <w:numFmt w:val="lowerRoman"/>
      <w:lvlText w:val="%3."/>
      <w:lvlJc w:val="right"/>
      <w:pPr>
        <w:ind w:left="3600" w:hanging="180"/>
      </w:pPr>
    </w:lvl>
    <w:lvl w:ilvl="3" w:tplc="70F87602" w:tentative="1">
      <w:start w:val="1"/>
      <w:numFmt w:val="decimal"/>
      <w:lvlText w:val="%4."/>
      <w:lvlJc w:val="left"/>
      <w:pPr>
        <w:ind w:left="4320" w:hanging="360"/>
      </w:pPr>
    </w:lvl>
    <w:lvl w:ilvl="4" w:tplc="9BCA29A6" w:tentative="1">
      <w:start w:val="1"/>
      <w:numFmt w:val="lowerLetter"/>
      <w:lvlText w:val="%5."/>
      <w:lvlJc w:val="left"/>
      <w:pPr>
        <w:ind w:left="5040" w:hanging="360"/>
      </w:pPr>
    </w:lvl>
    <w:lvl w:ilvl="5" w:tplc="2C2633E0" w:tentative="1">
      <w:start w:val="1"/>
      <w:numFmt w:val="lowerRoman"/>
      <w:lvlText w:val="%6."/>
      <w:lvlJc w:val="right"/>
      <w:pPr>
        <w:ind w:left="5760" w:hanging="180"/>
      </w:pPr>
    </w:lvl>
    <w:lvl w:ilvl="6" w:tplc="67B89DF4" w:tentative="1">
      <w:start w:val="1"/>
      <w:numFmt w:val="decimal"/>
      <w:lvlText w:val="%7."/>
      <w:lvlJc w:val="left"/>
      <w:pPr>
        <w:ind w:left="6480" w:hanging="360"/>
      </w:pPr>
    </w:lvl>
    <w:lvl w:ilvl="7" w:tplc="327E7A54" w:tentative="1">
      <w:start w:val="1"/>
      <w:numFmt w:val="lowerLetter"/>
      <w:lvlText w:val="%8."/>
      <w:lvlJc w:val="left"/>
      <w:pPr>
        <w:ind w:left="7200" w:hanging="360"/>
      </w:pPr>
    </w:lvl>
    <w:lvl w:ilvl="8" w:tplc="7F704980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36965D14"/>
    <w:multiLevelType w:val="hybridMultilevel"/>
    <w:tmpl w:val="44363842"/>
    <w:lvl w:ilvl="0" w:tplc="BCCC5080">
      <w:start w:val="1"/>
      <w:numFmt w:val="decimal"/>
      <w:lvlText w:val="%1)"/>
      <w:lvlJc w:val="left"/>
      <w:pPr>
        <w:ind w:left="720" w:hanging="360"/>
      </w:pPr>
    </w:lvl>
    <w:lvl w:ilvl="1" w:tplc="A2F648B0">
      <w:start w:val="1"/>
      <w:numFmt w:val="decimal"/>
      <w:lvlText w:val="%2)"/>
      <w:lvlJc w:val="left"/>
      <w:pPr>
        <w:ind w:left="720" w:hanging="360"/>
      </w:pPr>
    </w:lvl>
    <w:lvl w:ilvl="2" w:tplc="F7ECBF2C">
      <w:start w:val="1"/>
      <w:numFmt w:val="decimal"/>
      <w:lvlText w:val="%3)"/>
      <w:lvlJc w:val="left"/>
      <w:pPr>
        <w:ind w:left="720" w:hanging="360"/>
      </w:pPr>
    </w:lvl>
    <w:lvl w:ilvl="3" w:tplc="8C1A4C44">
      <w:start w:val="1"/>
      <w:numFmt w:val="decimal"/>
      <w:lvlText w:val="%4)"/>
      <w:lvlJc w:val="left"/>
      <w:pPr>
        <w:ind w:left="720" w:hanging="360"/>
      </w:pPr>
    </w:lvl>
    <w:lvl w:ilvl="4" w:tplc="1E8C3738">
      <w:start w:val="1"/>
      <w:numFmt w:val="decimal"/>
      <w:lvlText w:val="%5)"/>
      <w:lvlJc w:val="left"/>
      <w:pPr>
        <w:ind w:left="720" w:hanging="360"/>
      </w:pPr>
    </w:lvl>
    <w:lvl w:ilvl="5" w:tplc="EBF4B80A">
      <w:start w:val="1"/>
      <w:numFmt w:val="decimal"/>
      <w:lvlText w:val="%6)"/>
      <w:lvlJc w:val="left"/>
      <w:pPr>
        <w:ind w:left="720" w:hanging="360"/>
      </w:pPr>
    </w:lvl>
    <w:lvl w:ilvl="6" w:tplc="F7426504">
      <w:start w:val="1"/>
      <w:numFmt w:val="decimal"/>
      <w:lvlText w:val="%7)"/>
      <w:lvlJc w:val="left"/>
      <w:pPr>
        <w:ind w:left="720" w:hanging="360"/>
      </w:pPr>
    </w:lvl>
    <w:lvl w:ilvl="7" w:tplc="C23AD608">
      <w:start w:val="1"/>
      <w:numFmt w:val="decimal"/>
      <w:lvlText w:val="%8)"/>
      <w:lvlJc w:val="left"/>
      <w:pPr>
        <w:ind w:left="720" w:hanging="360"/>
      </w:pPr>
    </w:lvl>
    <w:lvl w:ilvl="8" w:tplc="883CCAE6">
      <w:start w:val="1"/>
      <w:numFmt w:val="decimal"/>
      <w:lvlText w:val="%9)"/>
      <w:lvlJc w:val="left"/>
      <w:pPr>
        <w:ind w:left="720" w:hanging="360"/>
      </w:pPr>
    </w:lvl>
  </w:abstractNum>
  <w:abstractNum w:abstractNumId="15" w15:restartNumberingAfterBreak="0">
    <w:nsid w:val="46C1136B"/>
    <w:multiLevelType w:val="hybridMultilevel"/>
    <w:tmpl w:val="2D9038C8"/>
    <w:lvl w:ilvl="0" w:tplc="6DBAD020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159C75D8" w:tentative="1">
      <w:start w:val="1"/>
      <w:numFmt w:val="lowerLetter"/>
      <w:lvlText w:val="%2."/>
      <w:lvlJc w:val="left"/>
      <w:pPr>
        <w:ind w:left="1800" w:hanging="360"/>
      </w:pPr>
    </w:lvl>
    <w:lvl w:ilvl="2" w:tplc="4A786190" w:tentative="1">
      <w:start w:val="1"/>
      <w:numFmt w:val="lowerRoman"/>
      <w:lvlText w:val="%3."/>
      <w:lvlJc w:val="right"/>
      <w:pPr>
        <w:ind w:left="2520" w:hanging="180"/>
      </w:pPr>
    </w:lvl>
    <w:lvl w:ilvl="3" w:tplc="4C385890" w:tentative="1">
      <w:start w:val="1"/>
      <w:numFmt w:val="decimal"/>
      <w:lvlText w:val="%4."/>
      <w:lvlJc w:val="left"/>
      <w:pPr>
        <w:ind w:left="3240" w:hanging="360"/>
      </w:pPr>
    </w:lvl>
    <w:lvl w:ilvl="4" w:tplc="E91EC8E6" w:tentative="1">
      <w:start w:val="1"/>
      <w:numFmt w:val="lowerLetter"/>
      <w:lvlText w:val="%5."/>
      <w:lvlJc w:val="left"/>
      <w:pPr>
        <w:ind w:left="3960" w:hanging="360"/>
      </w:pPr>
    </w:lvl>
    <w:lvl w:ilvl="5" w:tplc="920E892E" w:tentative="1">
      <w:start w:val="1"/>
      <w:numFmt w:val="lowerRoman"/>
      <w:lvlText w:val="%6."/>
      <w:lvlJc w:val="right"/>
      <w:pPr>
        <w:ind w:left="4680" w:hanging="180"/>
      </w:pPr>
    </w:lvl>
    <w:lvl w:ilvl="6" w:tplc="220CA600" w:tentative="1">
      <w:start w:val="1"/>
      <w:numFmt w:val="decimal"/>
      <w:lvlText w:val="%7."/>
      <w:lvlJc w:val="left"/>
      <w:pPr>
        <w:ind w:left="5400" w:hanging="360"/>
      </w:pPr>
    </w:lvl>
    <w:lvl w:ilvl="7" w:tplc="BB5AEAC0" w:tentative="1">
      <w:start w:val="1"/>
      <w:numFmt w:val="lowerLetter"/>
      <w:lvlText w:val="%8."/>
      <w:lvlJc w:val="left"/>
      <w:pPr>
        <w:ind w:left="6120" w:hanging="360"/>
      </w:pPr>
    </w:lvl>
    <w:lvl w:ilvl="8" w:tplc="5C6C327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74029D5"/>
    <w:multiLevelType w:val="hybridMultilevel"/>
    <w:tmpl w:val="F5D0B4BC"/>
    <w:lvl w:ilvl="0" w:tplc="3BCC7CCA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E4B6DA66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3D566B0A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130D4EA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B2DC2BDA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B462C73C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BE6EF2D0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BE86AA7A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7AE41DF8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7" w15:restartNumberingAfterBreak="0">
    <w:nsid w:val="48EF3BB1"/>
    <w:multiLevelType w:val="hybridMultilevel"/>
    <w:tmpl w:val="A1AAA624"/>
    <w:lvl w:ilvl="0" w:tplc="F1AE448C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34727E9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A96DF8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7843B72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A2CBAD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7AABD6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234F04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70AFA5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AEBE28A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DE107E8"/>
    <w:multiLevelType w:val="hybridMultilevel"/>
    <w:tmpl w:val="DA9AC370"/>
    <w:lvl w:ilvl="0" w:tplc="F85EF85E">
      <w:start w:val="1"/>
      <w:numFmt w:val="decimal"/>
      <w:lvlText w:val="%1."/>
      <w:lvlJc w:val="left"/>
      <w:pPr>
        <w:ind w:left="1080" w:hanging="360"/>
      </w:pPr>
      <w:rPr>
        <w:rFonts w:ascii="David" w:eastAsiaTheme="minorHAnsi" w:hAnsi="David" w:cs="David"/>
      </w:rPr>
    </w:lvl>
    <w:lvl w:ilvl="1" w:tplc="EBC8043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C52264AA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C1AF19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FD6F24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1F2098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3D43B0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872E0A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D52496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1265323"/>
    <w:multiLevelType w:val="hybridMultilevel"/>
    <w:tmpl w:val="DA9AC370"/>
    <w:lvl w:ilvl="0" w:tplc="966A1056">
      <w:start w:val="1"/>
      <w:numFmt w:val="decimal"/>
      <w:lvlText w:val="%1."/>
      <w:lvlJc w:val="left"/>
      <w:pPr>
        <w:ind w:left="360" w:hanging="360"/>
      </w:pPr>
      <w:rPr>
        <w:rFonts w:ascii="David" w:eastAsiaTheme="minorHAnsi" w:hAnsi="David" w:cs="David"/>
      </w:rPr>
    </w:lvl>
    <w:lvl w:ilvl="1" w:tplc="F2C87252">
      <w:numFmt w:val="decimal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12E55E0">
      <w:numFmt w:val="decimal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CB0AB18">
      <w:numFmt w:val="decimal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2E691FA">
      <w:numFmt w:val="decimal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B4128B46">
      <w:numFmt w:val="decimal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7C42594">
      <w:numFmt w:val="decimal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F1EF536">
      <w:numFmt w:val="decimal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02C3844">
      <w:numFmt w:val="decimal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8A7413A"/>
    <w:multiLevelType w:val="hybridMultilevel"/>
    <w:tmpl w:val="A068254C"/>
    <w:lvl w:ilvl="0" w:tplc="E96A1328">
      <w:start w:val="1"/>
      <w:numFmt w:val="hebrew1"/>
      <w:lvlText w:val="%1."/>
      <w:lvlJc w:val="left"/>
      <w:pPr>
        <w:ind w:left="1080" w:hanging="360"/>
      </w:pPr>
      <w:rPr>
        <w:rFonts w:eastAsiaTheme="minorHAnsi" w:hint="default"/>
      </w:rPr>
    </w:lvl>
    <w:lvl w:ilvl="1" w:tplc="21762B82" w:tentative="1">
      <w:start w:val="1"/>
      <w:numFmt w:val="lowerLetter"/>
      <w:lvlText w:val="%2."/>
      <w:lvlJc w:val="left"/>
      <w:pPr>
        <w:ind w:left="1800" w:hanging="360"/>
      </w:pPr>
    </w:lvl>
    <w:lvl w:ilvl="2" w:tplc="6C684632" w:tentative="1">
      <w:start w:val="1"/>
      <w:numFmt w:val="lowerRoman"/>
      <w:lvlText w:val="%3."/>
      <w:lvlJc w:val="right"/>
      <w:pPr>
        <w:ind w:left="2520" w:hanging="180"/>
      </w:pPr>
    </w:lvl>
    <w:lvl w:ilvl="3" w:tplc="5A90D724" w:tentative="1">
      <w:start w:val="1"/>
      <w:numFmt w:val="decimal"/>
      <w:lvlText w:val="%4."/>
      <w:lvlJc w:val="left"/>
      <w:pPr>
        <w:ind w:left="3240" w:hanging="360"/>
      </w:pPr>
    </w:lvl>
    <w:lvl w:ilvl="4" w:tplc="2D0EFB0A" w:tentative="1">
      <w:start w:val="1"/>
      <w:numFmt w:val="lowerLetter"/>
      <w:lvlText w:val="%5."/>
      <w:lvlJc w:val="left"/>
      <w:pPr>
        <w:ind w:left="3960" w:hanging="360"/>
      </w:pPr>
    </w:lvl>
    <w:lvl w:ilvl="5" w:tplc="44FAAEFA" w:tentative="1">
      <w:start w:val="1"/>
      <w:numFmt w:val="lowerRoman"/>
      <w:lvlText w:val="%6."/>
      <w:lvlJc w:val="right"/>
      <w:pPr>
        <w:ind w:left="4680" w:hanging="180"/>
      </w:pPr>
    </w:lvl>
    <w:lvl w:ilvl="6" w:tplc="184A2AD0" w:tentative="1">
      <w:start w:val="1"/>
      <w:numFmt w:val="decimal"/>
      <w:lvlText w:val="%7."/>
      <w:lvlJc w:val="left"/>
      <w:pPr>
        <w:ind w:left="5400" w:hanging="360"/>
      </w:pPr>
    </w:lvl>
    <w:lvl w:ilvl="7" w:tplc="D2ACBC6A" w:tentative="1">
      <w:start w:val="1"/>
      <w:numFmt w:val="lowerLetter"/>
      <w:lvlText w:val="%8."/>
      <w:lvlJc w:val="left"/>
      <w:pPr>
        <w:ind w:left="6120" w:hanging="360"/>
      </w:pPr>
    </w:lvl>
    <w:lvl w:ilvl="8" w:tplc="D9787B8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1A3003E"/>
    <w:multiLevelType w:val="hybridMultilevel"/>
    <w:tmpl w:val="8384F938"/>
    <w:lvl w:ilvl="0" w:tplc="A54E37C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726AB020">
      <w:start w:val="1"/>
      <w:numFmt w:val="hebrew1"/>
      <w:lvlText w:val="%2."/>
      <w:lvlJc w:val="center"/>
      <w:pPr>
        <w:ind w:left="1800" w:hanging="360"/>
      </w:pPr>
    </w:lvl>
    <w:lvl w:ilvl="2" w:tplc="35FEB1D4">
      <w:start w:val="1"/>
      <w:numFmt w:val="bullet"/>
      <w:lvlText w:val="-"/>
      <w:lvlJc w:val="left"/>
      <w:pPr>
        <w:ind w:left="2700" w:hanging="360"/>
      </w:pPr>
      <w:rPr>
        <w:rFonts w:ascii="David" w:eastAsiaTheme="minorHAnsi" w:hAnsi="David" w:cs="David" w:hint="default"/>
      </w:rPr>
    </w:lvl>
    <w:lvl w:ilvl="3" w:tplc="A1281F0C" w:tentative="1">
      <w:start w:val="1"/>
      <w:numFmt w:val="decimal"/>
      <w:lvlText w:val="%4."/>
      <w:lvlJc w:val="left"/>
      <w:pPr>
        <w:ind w:left="3240" w:hanging="360"/>
      </w:pPr>
    </w:lvl>
    <w:lvl w:ilvl="4" w:tplc="90DCC8FE" w:tentative="1">
      <w:start w:val="1"/>
      <w:numFmt w:val="lowerLetter"/>
      <w:lvlText w:val="%5."/>
      <w:lvlJc w:val="left"/>
      <w:pPr>
        <w:ind w:left="3960" w:hanging="360"/>
      </w:pPr>
    </w:lvl>
    <w:lvl w:ilvl="5" w:tplc="426C818E" w:tentative="1">
      <w:start w:val="1"/>
      <w:numFmt w:val="lowerRoman"/>
      <w:lvlText w:val="%6."/>
      <w:lvlJc w:val="right"/>
      <w:pPr>
        <w:ind w:left="4680" w:hanging="180"/>
      </w:pPr>
    </w:lvl>
    <w:lvl w:ilvl="6" w:tplc="ADF4ECDA" w:tentative="1">
      <w:start w:val="1"/>
      <w:numFmt w:val="decimal"/>
      <w:lvlText w:val="%7."/>
      <w:lvlJc w:val="left"/>
      <w:pPr>
        <w:ind w:left="5400" w:hanging="360"/>
      </w:pPr>
    </w:lvl>
    <w:lvl w:ilvl="7" w:tplc="0E14684A" w:tentative="1">
      <w:start w:val="1"/>
      <w:numFmt w:val="lowerLetter"/>
      <w:lvlText w:val="%8."/>
      <w:lvlJc w:val="left"/>
      <w:pPr>
        <w:ind w:left="6120" w:hanging="360"/>
      </w:pPr>
    </w:lvl>
    <w:lvl w:ilvl="8" w:tplc="3AE4A2E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4073DF5"/>
    <w:multiLevelType w:val="hybridMultilevel"/>
    <w:tmpl w:val="BF2C7760"/>
    <w:lvl w:ilvl="0" w:tplc="1A5CA170">
      <w:start w:val="1"/>
      <w:numFmt w:val="hebrew1"/>
      <w:lvlText w:val="%1."/>
      <w:lvlJc w:val="center"/>
      <w:pPr>
        <w:ind w:left="444" w:hanging="360"/>
      </w:p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23" w15:restartNumberingAfterBreak="0">
    <w:nsid w:val="670756C3"/>
    <w:multiLevelType w:val="hybridMultilevel"/>
    <w:tmpl w:val="31EEE2CE"/>
    <w:lvl w:ilvl="0" w:tplc="6BBEC7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0D0660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A30C0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8820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CA6CD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6AE59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E8A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1CA1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928C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1023A6"/>
    <w:multiLevelType w:val="hybridMultilevel"/>
    <w:tmpl w:val="B33A524C"/>
    <w:lvl w:ilvl="0" w:tplc="43B84E18">
      <w:start w:val="1"/>
      <w:numFmt w:val="hebrew1"/>
      <w:lvlText w:val="%1."/>
      <w:lvlJc w:val="left"/>
      <w:pPr>
        <w:ind w:left="1080" w:hanging="360"/>
      </w:pPr>
      <w:rPr>
        <w:rFonts w:ascii="David" w:eastAsia="Calibri" w:hAnsi="David" w:cs="David"/>
      </w:rPr>
    </w:lvl>
    <w:lvl w:ilvl="1" w:tplc="6DACE3CE">
      <w:start w:val="1"/>
      <w:numFmt w:val="lowerLetter"/>
      <w:lvlText w:val="%2."/>
      <w:lvlJc w:val="left"/>
      <w:pPr>
        <w:ind w:left="1800" w:hanging="360"/>
      </w:pPr>
    </w:lvl>
    <w:lvl w:ilvl="2" w:tplc="DE2A8EC4" w:tentative="1">
      <w:start w:val="1"/>
      <w:numFmt w:val="lowerRoman"/>
      <w:lvlText w:val="%3."/>
      <w:lvlJc w:val="right"/>
      <w:pPr>
        <w:ind w:left="2520" w:hanging="180"/>
      </w:pPr>
    </w:lvl>
    <w:lvl w:ilvl="3" w:tplc="7CB215C0" w:tentative="1">
      <w:start w:val="1"/>
      <w:numFmt w:val="decimal"/>
      <w:lvlText w:val="%4."/>
      <w:lvlJc w:val="left"/>
      <w:pPr>
        <w:ind w:left="3240" w:hanging="360"/>
      </w:pPr>
    </w:lvl>
    <w:lvl w:ilvl="4" w:tplc="DB7E228A" w:tentative="1">
      <w:start w:val="1"/>
      <w:numFmt w:val="lowerLetter"/>
      <w:lvlText w:val="%5."/>
      <w:lvlJc w:val="left"/>
      <w:pPr>
        <w:ind w:left="3960" w:hanging="360"/>
      </w:pPr>
    </w:lvl>
    <w:lvl w:ilvl="5" w:tplc="8ED2890E" w:tentative="1">
      <w:start w:val="1"/>
      <w:numFmt w:val="lowerRoman"/>
      <w:lvlText w:val="%6."/>
      <w:lvlJc w:val="right"/>
      <w:pPr>
        <w:ind w:left="4680" w:hanging="180"/>
      </w:pPr>
    </w:lvl>
    <w:lvl w:ilvl="6" w:tplc="819E0D78" w:tentative="1">
      <w:start w:val="1"/>
      <w:numFmt w:val="decimal"/>
      <w:lvlText w:val="%7."/>
      <w:lvlJc w:val="left"/>
      <w:pPr>
        <w:ind w:left="5400" w:hanging="360"/>
      </w:pPr>
    </w:lvl>
    <w:lvl w:ilvl="7" w:tplc="19E0FCBE" w:tentative="1">
      <w:start w:val="1"/>
      <w:numFmt w:val="lowerLetter"/>
      <w:lvlText w:val="%8."/>
      <w:lvlJc w:val="left"/>
      <w:pPr>
        <w:ind w:left="6120" w:hanging="360"/>
      </w:pPr>
    </w:lvl>
    <w:lvl w:ilvl="8" w:tplc="8F9AAE5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BFB3856"/>
    <w:multiLevelType w:val="hybridMultilevel"/>
    <w:tmpl w:val="DB3AD47E"/>
    <w:lvl w:ilvl="0" w:tplc="A09CF146">
      <w:start w:val="1"/>
      <w:numFmt w:val="hebrew1"/>
      <w:lvlText w:val="%1."/>
      <w:lvlJc w:val="center"/>
      <w:pPr>
        <w:ind w:left="1800" w:hanging="360"/>
      </w:pPr>
      <w:rPr>
        <w:rFonts w:hint="default"/>
      </w:rPr>
    </w:lvl>
    <w:lvl w:ilvl="1" w:tplc="A42CA4B4" w:tentative="1">
      <w:start w:val="1"/>
      <w:numFmt w:val="lowerLetter"/>
      <w:lvlText w:val="%2."/>
      <w:lvlJc w:val="left"/>
      <w:pPr>
        <w:ind w:left="1440" w:hanging="360"/>
      </w:pPr>
    </w:lvl>
    <w:lvl w:ilvl="2" w:tplc="1B54C7B6" w:tentative="1">
      <w:start w:val="1"/>
      <w:numFmt w:val="lowerRoman"/>
      <w:lvlText w:val="%3."/>
      <w:lvlJc w:val="right"/>
      <w:pPr>
        <w:ind w:left="2160" w:hanging="180"/>
      </w:pPr>
    </w:lvl>
    <w:lvl w:ilvl="3" w:tplc="31201898" w:tentative="1">
      <w:start w:val="1"/>
      <w:numFmt w:val="decimal"/>
      <w:lvlText w:val="%4."/>
      <w:lvlJc w:val="left"/>
      <w:pPr>
        <w:ind w:left="2880" w:hanging="360"/>
      </w:pPr>
    </w:lvl>
    <w:lvl w:ilvl="4" w:tplc="C73E1282" w:tentative="1">
      <w:start w:val="1"/>
      <w:numFmt w:val="lowerLetter"/>
      <w:lvlText w:val="%5."/>
      <w:lvlJc w:val="left"/>
      <w:pPr>
        <w:ind w:left="3600" w:hanging="360"/>
      </w:pPr>
    </w:lvl>
    <w:lvl w:ilvl="5" w:tplc="4B708DF2" w:tentative="1">
      <w:start w:val="1"/>
      <w:numFmt w:val="lowerRoman"/>
      <w:lvlText w:val="%6."/>
      <w:lvlJc w:val="right"/>
      <w:pPr>
        <w:ind w:left="4320" w:hanging="180"/>
      </w:pPr>
    </w:lvl>
    <w:lvl w:ilvl="6" w:tplc="0DB89D98" w:tentative="1">
      <w:start w:val="1"/>
      <w:numFmt w:val="decimal"/>
      <w:lvlText w:val="%7."/>
      <w:lvlJc w:val="left"/>
      <w:pPr>
        <w:ind w:left="5040" w:hanging="360"/>
      </w:pPr>
    </w:lvl>
    <w:lvl w:ilvl="7" w:tplc="6AD4E12E" w:tentative="1">
      <w:start w:val="1"/>
      <w:numFmt w:val="lowerLetter"/>
      <w:lvlText w:val="%8."/>
      <w:lvlJc w:val="left"/>
      <w:pPr>
        <w:ind w:left="5760" w:hanging="360"/>
      </w:pPr>
    </w:lvl>
    <w:lvl w:ilvl="8" w:tplc="3C168C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FE4DDE"/>
    <w:multiLevelType w:val="hybridMultilevel"/>
    <w:tmpl w:val="9A0C4DB4"/>
    <w:lvl w:ilvl="0" w:tplc="E2383E5E">
      <w:start w:val="1"/>
      <w:numFmt w:val="decimal"/>
      <w:lvlText w:val="%1."/>
      <w:lvlJc w:val="left"/>
      <w:pPr>
        <w:ind w:left="2345" w:hanging="360"/>
      </w:pPr>
      <w:rPr>
        <w:rFonts w:ascii="Calibri" w:eastAsia="Calibri" w:hAnsi="Calibri" w:cs="Arial"/>
      </w:rPr>
    </w:lvl>
    <w:lvl w:ilvl="1" w:tplc="FBE0794E" w:tentative="1">
      <w:start w:val="1"/>
      <w:numFmt w:val="lowerLetter"/>
      <w:lvlText w:val="%2."/>
      <w:lvlJc w:val="left"/>
      <w:pPr>
        <w:ind w:left="2880" w:hanging="360"/>
      </w:pPr>
    </w:lvl>
    <w:lvl w:ilvl="2" w:tplc="1A186BD6" w:tentative="1">
      <w:start w:val="1"/>
      <w:numFmt w:val="lowerRoman"/>
      <w:lvlText w:val="%3."/>
      <w:lvlJc w:val="right"/>
      <w:pPr>
        <w:ind w:left="3600" w:hanging="180"/>
      </w:pPr>
    </w:lvl>
    <w:lvl w:ilvl="3" w:tplc="800A7ADC" w:tentative="1">
      <w:start w:val="1"/>
      <w:numFmt w:val="decimal"/>
      <w:lvlText w:val="%4."/>
      <w:lvlJc w:val="left"/>
      <w:pPr>
        <w:ind w:left="4320" w:hanging="360"/>
      </w:pPr>
    </w:lvl>
    <w:lvl w:ilvl="4" w:tplc="D5E2E46C" w:tentative="1">
      <w:start w:val="1"/>
      <w:numFmt w:val="lowerLetter"/>
      <w:lvlText w:val="%5."/>
      <w:lvlJc w:val="left"/>
      <w:pPr>
        <w:ind w:left="5040" w:hanging="360"/>
      </w:pPr>
    </w:lvl>
    <w:lvl w:ilvl="5" w:tplc="80189220" w:tentative="1">
      <w:start w:val="1"/>
      <w:numFmt w:val="lowerRoman"/>
      <w:lvlText w:val="%6."/>
      <w:lvlJc w:val="right"/>
      <w:pPr>
        <w:ind w:left="5760" w:hanging="180"/>
      </w:pPr>
    </w:lvl>
    <w:lvl w:ilvl="6" w:tplc="45FE726A" w:tentative="1">
      <w:start w:val="1"/>
      <w:numFmt w:val="decimal"/>
      <w:lvlText w:val="%7."/>
      <w:lvlJc w:val="left"/>
      <w:pPr>
        <w:ind w:left="6480" w:hanging="360"/>
      </w:pPr>
    </w:lvl>
    <w:lvl w:ilvl="7" w:tplc="B4F81586" w:tentative="1">
      <w:start w:val="1"/>
      <w:numFmt w:val="lowerLetter"/>
      <w:lvlText w:val="%8."/>
      <w:lvlJc w:val="left"/>
      <w:pPr>
        <w:ind w:left="7200" w:hanging="360"/>
      </w:pPr>
    </w:lvl>
    <w:lvl w:ilvl="8" w:tplc="304060BE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 w15:restartNumberingAfterBreak="0">
    <w:nsid w:val="75D363B1"/>
    <w:multiLevelType w:val="hybridMultilevel"/>
    <w:tmpl w:val="78E69B96"/>
    <w:lvl w:ilvl="0" w:tplc="69A41CEA">
      <w:start w:val="1"/>
      <w:numFmt w:val="decimal"/>
      <w:lvlText w:val="%1."/>
      <w:lvlJc w:val="left"/>
      <w:pPr>
        <w:ind w:left="1595" w:hanging="360"/>
      </w:pPr>
    </w:lvl>
    <w:lvl w:ilvl="1" w:tplc="A31CF318" w:tentative="1">
      <w:start w:val="1"/>
      <w:numFmt w:val="lowerLetter"/>
      <w:lvlText w:val="%2."/>
      <w:lvlJc w:val="left"/>
      <w:pPr>
        <w:ind w:left="2315" w:hanging="360"/>
      </w:pPr>
    </w:lvl>
    <w:lvl w:ilvl="2" w:tplc="A2BED4FC" w:tentative="1">
      <w:start w:val="1"/>
      <w:numFmt w:val="lowerRoman"/>
      <w:lvlText w:val="%3."/>
      <w:lvlJc w:val="right"/>
      <w:pPr>
        <w:ind w:left="3035" w:hanging="180"/>
      </w:pPr>
    </w:lvl>
    <w:lvl w:ilvl="3" w:tplc="8608475C" w:tentative="1">
      <w:start w:val="1"/>
      <w:numFmt w:val="decimal"/>
      <w:lvlText w:val="%4."/>
      <w:lvlJc w:val="left"/>
      <w:pPr>
        <w:ind w:left="3755" w:hanging="360"/>
      </w:pPr>
    </w:lvl>
    <w:lvl w:ilvl="4" w:tplc="1364691A" w:tentative="1">
      <w:start w:val="1"/>
      <w:numFmt w:val="lowerLetter"/>
      <w:lvlText w:val="%5."/>
      <w:lvlJc w:val="left"/>
      <w:pPr>
        <w:ind w:left="4475" w:hanging="360"/>
      </w:pPr>
    </w:lvl>
    <w:lvl w:ilvl="5" w:tplc="A72027DA" w:tentative="1">
      <w:start w:val="1"/>
      <w:numFmt w:val="lowerRoman"/>
      <w:lvlText w:val="%6."/>
      <w:lvlJc w:val="right"/>
      <w:pPr>
        <w:ind w:left="5195" w:hanging="180"/>
      </w:pPr>
    </w:lvl>
    <w:lvl w:ilvl="6" w:tplc="647C544C" w:tentative="1">
      <w:start w:val="1"/>
      <w:numFmt w:val="decimal"/>
      <w:lvlText w:val="%7."/>
      <w:lvlJc w:val="left"/>
      <w:pPr>
        <w:ind w:left="5915" w:hanging="360"/>
      </w:pPr>
    </w:lvl>
    <w:lvl w:ilvl="7" w:tplc="57CA5878" w:tentative="1">
      <w:start w:val="1"/>
      <w:numFmt w:val="lowerLetter"/>
      <w:lvlText w:val="%8."/>
      <w:lvlJc w:val="left"/>
      <w:pPr>
        <w:ind w:left="6635" w:hanging="360"/>
      </w:pPr>
    </w:lvl>
    <w:lvl w:ilvl="8" w:tplc="8614323E" w:tentative="1">
      <w:start w:val="1"/>
      <w:numFmt w:val="lowerRoman"/>
      <w:lvlText w:val="%9."/>
      <w:lvlJc w:val="right"/>
      <w:pPr>
        <w:ind w:left="7355" w:hanging="180"/>
      </w:pPr>
    </w:lvl>
  </w:abstractNum>
  <w:abstractNum w:abstractNumId="28" w15:restartNumberingAfterBreak="0">
    <w:nsid w:val="7A6D0C23"/>
    <w:multiLevelType w:val="hybridMultilevel"/>
    <w:tmpl w:val="8F763092"/>
    <w:lvl w:ilvl="0" w:tplc="CFB878C6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D5129EE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6E673E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AD0B8F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A9E7B2C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7169B8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6FE2FE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12AE25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7F882BE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D7D7FBD"/>
    <w:multiLevelType w:val="hybridMultilevel"/>
    <w:tmpl w:val="74DA2BF2"/>
    <w:lvl w:ilvl="0" w:tplc="65FCFB6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3308CEA">
      <w:start w:val="1"/>
      <w:numFmt w:val="lowerLetter"/>
      <w:lvlText w:val="%2."/>
      <w:lvlJc w:val="left"/>
      <w:pPr>
        <w:ind w:left="1440" w:hanging="360"/>
      </w:pPr>
    </w:lvl>
    <w:lvl w:ilvl="2" w:tplc="742C3B92" w:tentative="1">
      <w:start w:val="1"/>
      <w:numFmt w:val="lowerRoman"/>
      <w:lvlText w:val="%3."/>
      <w:lvlJc w:val="right"/>
      <w:pPr>
        <w:ind w:left="2160" w:hanging="180"/>
      </w:pPr>
    </w:lvl>
    <w:lvl w:ilvl="3" w:tplc="BC00E6EC" w:tentative="1">
      <w:start w:val="1"/>
      <w:numFmt w:val="decimal"/>
      <w:lvlText w:val="%4."/>
      <w:lvlJc w:val="left"/>
      <w:pPr>
        <w:ind w:left="2880" w:hanging="360"/>
      </w:pPr>
    </w:lvl>
    <w:lvl w:ilvl="4" w:tplc="74EC1000" w:tentative="1">
      <w:start w:val="1"/>
      <w:numFmt w:val="lowerLetter"/>
      <w:lvlText w:val="%5."/>
      <w:lvlJc w:val="left"/>
      <w:pPr>
        <w:ind w:left="3600" w:hanging="360"/>
      </w:pPr>
    </w:lvl>
    <w:lvl w:ilvl="5" w:tplc="131EBF82" w:tentative="1">
      <w:start w:val="1"/>
      <w:numFmt w:val="lowerRoman"/>
      <w:lvlText w:val="%6."/>
      <w:lvlJc w:val="right"/>
      <w:pPr>
        <w:ind w:left="4320" w:hanging="180"/>
      </w:pPr>
    </w:lvl>
    <w:lvl w:ilvl="6" w:tplc="5BBCC660" w:tentative="1">
      <w:start w:val="1"/>
      <w:numFmt w:val="decimal"/>
      <w:lvlText w:val="%7."/>
      <w:lvlJc w:val="left"/>
      <w:pPr>
        <w:ind w:left="5040" w:hanging="360"/>
      </w:pPr>
    </w:lvl>
    <w:lvl w:ilvl="7" w:tplc="F86E5C8E" w:tentative="1">
      <w:start w:val="1"/>
      <w:numFmt w:val="lowerLetter"/>
      <w:lvlText w:val="%8."/>
      <w:lvlJc w:val="left"/>
      <w:pPr>
        <w:ind w:left="5760" w:hanging="360"/>
      </w:pPr>
    </w:lvl>
    <w:lvl w:ilvl="8" w:tplc="12FE0D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BE2603"/>
    <w:multiLevelType w:val="hybridMultilevel"/>
    <w:tmpl w:val="A1AAA624"/>
    <w:lvl w:ilvl="0" w:tplc="BB0E85B4">
      <w:start w:val="1"/>
      <w:numFmt w:val="hebrew1"/>
      <w:lvlText w:val="%1."/>
      <w:lvlJc w:val="left"/>
      <w:pPr>
        <w:ind w:left="1440" w:hanging="360"/>
      </w:pPr>
      <w:rPr>
        <w:rFonts w:hint="default"/>
      </w:rPr>
    </w:lvl>
    <w:lvl w:ilvl="1" w:tplc="F0242866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F7430D6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2128A5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2DE2CF8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63E88E8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AABED2C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E4F07C5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47E9D0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5161852">
    <w:abstractNumId w:val="29"/>
  </w:num>
  <w:num w:numId="2" w16cid:durableId="1689866223">
    <w:abstractNumId w:val="24"/>
  </w:num>
  <w:num w:numId="3" w16cid:durableId="1220169891">
    <w:abstractNumId w:val="2"/>
  </w:num>
  <w:num w:numId="4" w16cid:durableId="1357579142">
    <w:abstractNumId w:val="4"/>
  </w:num>
  <w:num w:numId="5" w16cid:durableId="456876381">
    <w:abstractNumId w:val="13"/>
  </w:num>
  <w:num w:numId="6" w16cid:durableId="829909099">
    <w:abstractNumId w:val="26"/>
  </w:num>
  <w:num w:numId="7" w16cid:durableId="849224068">
    <w:abstractNumId w:val="6"/>
  </w:num>
  <w:num w:numId="8" w16cid:durableId="1545747304">
    <w:abstractNumId w:val="23"/>
  </w:num>
  <w:num w:numId="9" w16cid:durableId="477962348">
    <w:abstractNumId w:val="28"/>
  </w:num>
  <w:num w:numId="10" w16cid:durableId="1312052598">
    <w:abstractNumId w:val="18"/>
  </w:num>
  <w:num w:numId="11" w16cid:durableId="2139177831">
    <w:abstractNumId w:val="21"/>
  </w:num>
  <w:num w:numId="12" w16cid:durableId="423066104">
    <w:abstractNumId w:val="8"/>
  </w:num>
  <w:num w:numId="13" w16cid:durableId="112016892">
    <w:abstractNumId w:val="3"/>
  </w:num>
  <w:num w:numId="14" w16cid:durableId="249394582">
    <w:abstractNumId w:val="15"/>
  </w:num>
  <w:num w:numId="15" w16cid:durableId="1209687346">
    <w:abstractNumId w:val="20"/>
  </w:num>
  <w:num w:numId="16" w16cid:durableId="1861237028">
    <w:abstractNumId w:val="17"/>
  </w:num>
  <w:num w:numId="17" w16cid:durableId="1358850292">
    <w:abstractNumId w:val="30"/>
  </w:num>
  <w:num w:numId="18" w16cid:durableId="1570729598">
    <w:abstractNumId w:val="5"/>
  </w:num>
  <w:num w:numId="19" w16cid:durableId="490560272">
    <w:abstractNumId w:val="25"/>
  </w:num>
  <w:num w:numId="20" w16cid:durableId="359549623">
    <w:abstractNumId w:val="0"/>
  </w:num>
  <w:num w:numId="21" w16cid:durableId="1574005103">
    <w:abstractNumId w:val="27"/>
  </w:num>
  <w:num w:numId="22" w16cid:durableId="1375157283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896168070">
    <w:abstractNumId w:val="9"/>
  </w:num>
  <w:num w:numId="24" w16cid:durableId="149059337">
    <w:abstractNumId w:val="16"/>
  </w:num>
  <w:num w:numId="25" w16cid:durableId="985088303">
    <w:abstractNumId w:val="14"/>
  </w:num>
  <w:num w:numId="26" w16cid:durableId="1347710139">
    <w:abstractNumId w:val="19"/>
  </w:num>
  <w:num w:numId="27" w16cid:durableId="1441533488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1377004029">
    <w:abstractNumId w:val="22"/>
  </w:num>
  <w:num w:numId="29" w16cid:durableId="404689677">
    <w:abstractNumId w:val="1"/>
  </w:num>
  <w:num w:numId="30" w16cid:durableId="1134761372">
    <w:abstractNumId w:val="1"/>
  </w:num>
  <w:num w:numId="31" w16cid:durableId="1515532185">
    <w:abstractNumId w:val="10"/>
  </w:num>
  <w:num w:numId="32" w16cid:durableId="1345981694">
    <w:abstractNumId w:val="12"/>
  </w:num>
  <w:num w:numId="33" w16cid:durableId="164173313">
    <w:abstractNumId w:val="7"/>
  </w:num>
  <w:num w:numId="34" w16cid:durableId="1068265687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2E2"/>
    <w:rsid w:val="000004C9"/>
    <w:rsid w:val="00000E9F"/>
    <w:rsid w:val="00001DAC"/>
    <w:rsid w:val="00001F75"/>
    <w:rsid w:val="00007F61"/>
    <w:rsid w:val="00010802"/>
    <w:rsid w:val="0002121E"/>
    <w:rsid w:val="000214C5"/>
    <w:rsid w:val="000231BC"/>
    <w:rsid w:val="00024599"/>
    <w:rsid w:val="00025029"/>
    <w:rsid w:val="000252FA"/>
    <w:rsid w:val="00030437"/>
    <w:rsid w:val="00032DE9"/>
    <w:rsid w:val="0003609D"/>
    <w:rsid w:val="0003718B"/>
    <w:rsid w:val="0004148D"/>
    <w:rsid w:val="00042C3E"/>
    <w:rsid w:val="00045CE3"/>
    <w:rsid w:val="00046F29"/>
    <w:rsid w:val="00047B51"/>
    <w:rsid w:val="0005038E"/>
    <w:rsid w:val="00050826"/>
    <w:rsid w:val="00062D0C"/>
    <w:rsid w:val="000644E6"/>
    <w:rsid w:val="00064D18"/>
    <w:rsid w:val="00065CCC"/>
    <w:rsid w:val="00066FAC"/>
    <w:rsid w:val="00067F3E"/>
    <w:rsid w:val="00070030"/>
    <w:rsid w:val="00070B12"/>
    <w:rsid w:val="00073C7A"/>
    <w:rsid w:val="0007565F"/>
    <w:rsid w:val="00075E5F"/>
    <w:rsid w:val="000763D0"/>
    <w:rsid w:val="000774B3"/>
    <w:rsid w:val="00080AE0"/>
    <w:rsid w:val="00082ABA"/>
    <w:rsid w:val="00086B13"/>
    <w:rsid w:val="00087325"/>
    <w:rsid w:val="0009259B"/>
    <w:rsid w:val="00093293"/>
    <w:rsid w:val="0009446C"/>
    <w:rsid w:val="00094FB9"/>
    <w:rsid w:val="00097604"/>
    <w:rsid w:val="000978A8"/>
    <w:rsid w:val="000A008C"/>
    <w:rsid w:val="000A0958"/>
    <w:rsid w:val="000A54C1"/>
    <w:rsid w:val="000A7074"/>
    <w:rsid w:val="000A7670"/>
    <w:rsid w:val="000B0FC9"/>
    <w:rsid w:val="000B4B59"/>
    <w:rsid w:val="000B5FF2"/>
    <w:rsid w:val="000B6C5F"/>
    <w:rsid w:val="000C1246"/>
    <w:rsid w:val="000C1CCA"/>
    <w:rsid w:val="000C4A11"/>
    <w:rsid w:val="000C6B50"/>
    <w:rsid w:val="000D0C97"/>
    <w:rsid w:val="000D3040"/>
    <w:rsid w:val="000D79E1"/>
    <w:rsid w:val="000E5A59"/>
    <w:rsid w:val="000E66F9"/>
    <w:rsid w:val="000E6E99"/>
    <w:rsid w:val="000F0439"/>
    <w:rsid w:val="000F0F02"/>
    <w:rsid w:val="000F2417"/>
    <w:rsid w:val="000F4A81"/>
    <w:rsid w:val="000F4E6E"/>
    <w:rsid w:val="000F5F81"/>
    <w:rsid w:val="000F7E10"/>
    <w:rsid w:val="00101851"/>
    <w:rsid w:val="0010416F"/>
    <w:rsid w:val="001044EF"/>
    <w:rsid w:val="00104F3A"/>
    <w:rsid w:val="0010548F"/>
    <w:rsid w:val="00105BD0"/>
    <w:rsid w:val="0011002F"/>
    <w:rsid w:val="0011063D"/>
    <w:rsid w:val="00110D82"/>
    <w:rsid w:val="0011484E"/>
    <w:rsid w:val="001166C8"/>
    <w:rsid w:val="001229CF"/>
    <w:rsid w:val="00126AB9"/>
    <w:rsid w:val="00127256"/>
    <w:rsid w:val="00133BA2"/>
    <w:rsid w:val="00133EC3"/>
    <w:rsid w:val="00141089"/>
    <w:rsid w:val="00141A39"/>
    <w:rsid w:val="00142ACA"/>
    <w:rsid w:val="001430B6"/>
    <w:rsid w:val="0014492E"/>
    <w:rsid w:val="001460BB"/>
    <w:rsid w:val="001469CE"/>
    <w:rsid w:val="00151F88"/>
    <w:rsid w:val="001546B9"/>
    <w:rsid w:val="0016092C"/>
    <w:rsid w:val="0016321A"/>
    <w:rsid w:val="00164E2F"/>
    <w:rsid w:val="00165D80"/>
    <w:rsid w:val="00166321"/>
    <w:rsid w:val="00166EF4"/>
    <w:rsid w:val="00170EEB"/>
    <w:rsid w:val="001722DD"/>
    <w:rsid w:val="0018345D"/>
    <w:rsid w:val="001843A2"/>
    <w:rsid w:val="00185EEF"/>
    <w:rsid w:val="00190B7E"/>
    <w:rsid w:val="00190D76"/>
    <w:rsid w:val="00197276"/>
    <w:rsid w:val="001A17F3"/>
    <w:rsid w:val="001A1891"/>
    <w:rsid w:val="001A4882"/>
    <w:rsid w:val="001A512A"/>
    <w:rsid w:val="001A5290"/>
    <w:rsid w:val="001A58F1"/>
    <w:rsid w:val="001A6C28"/>
    <w:rsid w:val="001B09D2"/>
    <w:rsid w:val="001B4EFD"/>
    <w:rsid w:val="001B51F5"/>
    <w:rsid w:val="001B7305"/>
    <w:rsid w:val="001C0F8A"/>
    <w:rsid w:val="001C3875"/>
    <w:rsid w:val="001C42B5"/>
    <w:rsid w:val="001D0E9C"/>
    <w:rsid w:val="001D1295"/>
    <w:rsid w:val="001D12E6"/>
    <w:rsid w:val="001D4B5D"/>
    <w:rsid w:val="001D6668"/>
    <w:rsid w:val="001D7460"/>
    <w:rsid w:val="001D747A"/>
    <w:rsid w:val="001E0E82"/>
    <w:rsid w:val="001E171F"/>
    <w:rsid w:val="001E5E6A"/>
    <w:rsid w:val="001E690C"/>
    <w:rsid w:val="001E77C4"/>
    <w:rsid w:val="001F23D5"/>
    <w:rsid w:val="001F268D"/>
    <w:rsid w:val="001F5443"/>
    <w:rsid w:val="001F5509"/>
    <w:rsid w:val="001F6727"/>
    <w:rsid w:val="001F7FC9"/>
    <w:rsid w:val="0020025F"/>
    <w:rsid w:val="00200694"/>
    <w:rsid w:val="00202180"/>
    <w:rsid w:val="0020251B"/>
    <w:rsid w:val="00203900"/>
    <w:rsid w:val="00204C42"/>
    <w:rsid w:val="00205A32"/>
    <w:rsid w:val="00205ACF"/>
    <w:rsid w:val="0020617D"/>
    <w:rsid w:val="002074BB"/>
    <w:rsid w:val="00212382"/>
    <w:rsid w:val="00214642"/>
    <w:rsid w:val="00216176"/>
    <w:rsid w:val="00217678"/>
    <w:rsid w:val="00217917"/>
    <w:rsid w:val="00221BE3"/>
    <w:rsid w:val="0023085A"/>
    <w:rsid w:val="002317B4"/>
    <w:rsid w:val="00232896"/>
    <w:rsid w:val="002336CC"/>
    <w:rsid w:val="002424CA"/>
    <w:rsid w:val="00244153"/>
    <w:rsid w:val="00244D08"/>
    <w:rsid w:val="00245C3C"/>
    <w:rsid w:val="00245C53"/>
    <w:rsid w:val="00245CE3"/>
    <w:rsid w:val="0025219D"/>
    <w:rsid w:val="00253548"/>
    <w:rsid w:val="002545FF"/>
    <w:rsid w:val="00254867"/>
    <w:rsid w:val="00255AB2"/>
    <w:rsid w:val="00260BEF"/>
    <w:rsid w:val="0026273F"/>
    <w:rsid w:val="002627C4"/>
    <w:rsid w:val="00277636"/>
    <w:rsid w:val="002819B3"/>
    <w:rsid w:val="002845F6"/>
    <w:rsid w:val="00284AA8"/>
    <w:rsid w:val="00285DCB"/>
    <w:rsid w:val="00286CD8"/>
    <w:rsid w:val="00286FA0"/>
    <w:rsid w:val="002877E7"/>
    <w:rsid w:val="00287BD6"/>
    <w:rsid w:val="00291703"/>
    <w:rsid w:val="002940A5"/>
    <w:rsid w:val="0029619E"/>
    <w:rsid w:val="00297C3F"/>
    <w:rsid w:val="002A00A3"/>
    <w:rsid w:val="002A152F"/>
    <w:rsid w:val="002A165C"/>
    <w:rsid w:val="002A3F06"/>
    <w:rsid w:val="002A5D8F"/>
    <w:rsid w:val="002B0220"/>
    <w:rsid w:val="002B1BD2"/>
    <w:rsid w:val="002B2179"/>
    <w:rsid w:val="002B508B"/>
    <w:rsid w:val="002B5D68"/>
    <w:rsid w:val="002B69E1"/>
    <w:rsid w:val="002B7752"/>
    <w:rsid w:val="002C3516"/>
    <w:rsid w:val="002C49BE"/>
    <w:rsid w:val="002C62D7"/>
    <w:rsid w:val="002D1383"/>
    <w:rsid w:val="002D38FC"/>
    <w:rsid w:val="002D50D9"/>
    <w:rsid w:val="002E1EAD"/>
    <w:rsid w:val="002E2234"/>
    <w:rsid w:val="002E2750"/>
    <w:rsid w:val="002E43D5"/>
    <w:rsid w:val="002E50BD"/>
    <w:rsid w:val="002E5D39"/>
    <w:rsid w:val="002E6A18"/>
    <w:rsid w:val="002E79BF"/>
    <w:rsid w:val="002F74F9"/>
    <w:rsid w:val="00300F72"/>
    <w:rsid w:val="00305255"/>
    <w:rsid w:val="00306D7F"/>
    <w:rsid w:val="00307B73"/>
    <w:rsid w:val="00310274"/>
    <w:rsid w:val="0031050A"/>
    <w:rsid w:val="003114F3"/>
    <w:rsid w:val="003119B6"/>
    <w:rsid w:val="0031234A"/>
    <w:rsid w:val="003133F2"/>
    <w:rsid w:val="00314C9C"/>
    <w:rsid w:val="00314EB5"/>
    <w:rsid w:val="003154E1"/>
    <w:rsid w:val="0031562D"/>
    <w:rsid w:val="0031565D"/>
    <w:rsid w:val="00315B91"/>
    <w:rsid w:val="003175D1"/>
    <w:rsid w:val="00317724"/>
    <w:rsid w:val="0032076B"/>
    <w:rsid w:val="00321EDE"/>
    <w:rsid w:val="00322A6D"/>
    <w:rsid w:val="00323124"/>
    <w:rsid w:val="003245AB"/>
    <w:rsid w:val="003253AE"/>
    <w:rsid w:val="003328F4"/>
    <w:rsid w:val="003329C6"/>
    <w:rsid w:val="00334706"/>
    <w:rsid w:val="00335398"/>
    <w:rsid w:val="00335547"/>
    <w:rsid w:val="003357B1"/>
    <w:rsid w:val="00336366"/>
    <w:rsid w:val="0033779B"/>
    <w:rsid w:val="00340A0C"/>
    <w:rsid w:val="00340A5A"/>
    <w:rsid w:val="003434EC"/>
    <w:rsid w:val="003455E3"/>
    <w:rsid w:val="003462B2"/>
    <w:rsid w:val="00346BB8"/>
    <w:rsid w:val="003470EC"/>
    <w:rsid w:val="003475B7"/>
    <w:rsid w:val="00354281"/>
    <w:rsid w:val="003558A1"/>
    <w:rsid w:val="00357CDC"/>
    <w:rsid w:val="00361CF4"/>
    <w:rsid w:val="00363361"/>
    <w:rsid w:val="00363F39"/>
    <w:rsid w:val="0036523D"/>
    <w:rsid w:val="00365D01"/>
    <w:rsid w:val="00370147"/>
    <w:rsid w:val="003708B3"/>
    <w:rsid w:val="00372748"/>
    <w:rsid w:val="00372EA6"/>
    <w:rsid w:val="00375EA1"/>
    <w:rsid w:val="0037609A"/>
    <w:rsid w:val="00382A90"/>
    <w:rsid w:val="003859DA"/>
    <w:rsid w:val="00386AA7"/>
    <w:rsid w:val="00387A10"/>
    <w:rsid w:val="003921A7"/>
    <w:rsid w:val="0039385C"/>
    <w:rsid w:val="00393E89"/>
    <w:rsid w:val="003943B2"/>
    <w:rsid w:val="003943BA"/>
    <w:rsid w:val="00395100"/>
    <w:rsid w:val="0039728B"/>
    <w:rsid w:val="003A653B"/>
    <w:rsid w:val="003A71E3"/>
    <w:rsid w:val="003A7CB6"/>
    <w:rsid w:val="003B5834"/>
    <w:rsid w:val="003B7801"/>
    <w:rsid w:val="003C1A03"/>
    <w:rsid w:val="003C26BE"/>
    <w:rsid w:val="003C4CF7"/>
    <w:rsid w:val="003C6706"/>
    <w:rsid w:val="003C7F8D"/>
    <w:rsid w:val="003D0B2E"/>
    <w:rsid w:val="003D1C4E"/>
    <w:rsid w:val="003D27A1"/>
    <w:rsid w:val="003D5253"/>
    <w:rsid w:val="003D5708"/>
    <w:rsid w:val="003D6E0A"/>
    <w:rsid w:val="003D7997"/>
    <w:rsid w:val="003E14B4"/>
    <w:rsid w:val="003E15F2"/>
    <w:rsid w:val="003E3036"/>
    <w:rsid w:val="003E434E"/>
    <w:rsid w:val="003E6F98"/>
    <w:rsid w:val="003E7959"/>
    <w:rsid w:val="003F107A"/>
    <w:rsid w:val="003F28E5"/>
    <w:rsid w:val="003F4E53"/>
    <w:rsid w:val="004017B6"/>
    <w:rsid w:val="004024DF"/>
    <w:rsid w:val="0040313C"/>
    <w:rsid w:val="00403573"/>
    <w:rsid w:val="00405128"/>
    <w:rsid w:val="00405C8B"/>
    <w:rsid w:val="00407A5E"/>
    <w:rsid w:val="00407C6D"/>
    <w:rsid w:val="00411705"/>
    <w:rsid w:val="00415F5B"/>
    <w:rsid w:val="00417E31"/>
    <w:rsid w:val="00422903"/>
    <w:rsid w:val="004237A5"/>
    <w:rsid w:val="0043094F"/>
    <w:rsid w:val="00431676"/>
    <w:rsid w:val="0043168F"/>
    <w:rsid w:val="00432982"/>
    <w:rsid w:val="00433059"/>
    <w:rsid w:val="0043318F"/>
    <w:rsid w:val="0043587B"/>
    <w:rsid w:val="00435FEE"/>
    <w:rsid w:val="00437981"/>
    <w:rsid w:val="00441F08"/>
    <w:rsid w:val="00445371"/>
    <w:rsid w:val="00446EE5"/>
    <w:rsid w:val="004503C2"/>
    <w:rsid w:val="0045041E"/>
    <w:rsid w:val="00454E95"/>
    <w:rsid w:val="00456FBC"/>
    <w:rsid w:val="004601E5"/>
    <w:rsid w:val="00461C44"/>
    <w:rsid w:val="0046265E"/>
    <w:rsid w:val="004704D1"/>
    <w:rsid w:val="00471719"/>
    <w:rsid w:val="0047173A"/>
    <w:rsid w:val="004742FD"/>
    <w:rsid w:val="004760B2"/>
    <w:rsid w:val="00477D88"/>
    <w:rsid w:val="00480BAC"/>
    <w:rsid w:val="004817F4"/>
    <w:rsid w:val="00481FE7"/>
    <w:rsid w:val="00485746"/>
    <w:rsid w:val="004860E5"/>
    <w:rsid w:val="00492351"/>
    <w:rsid w:val="0049689C"/>
    <w:rsid w:val="004A2406"/>
    <w:rsid w:val="004A6173"/>
    <w:rsid w:val="004A70A2"/>
    <w:rsid w:val="004B131D"/>
    <w:rsid w:val="004B23F7"/>
    <w:rsid w:val="004B388A"/>
    <w:rsid w:val="004B3A42"/>
    <w:rsid w:val="004B547F"/>
    <w:rsid w:val="004B7970"/>
    <w:rsid w:val="004C4292"/>
    <w:rsid w:val="004C4BAE"/>
    <w:rsid w:val="004C79F4"/>
    <w:rsid w:val="004D31FC"/>
    <w:rsid w:val="004D3434"/>
    <w:rsid w:val="004D34E3"/>
    <w:rsid w:val="004D3800"/>
    <w:rsid w:val="004D4997"/>
    <w:rsid w:val="004D59FE"/>
    <w:rsid w:val="004D6A6D"/>
    <w:rsid w:val="004D7C07"/>
    <w:rsid w:val="004D7C79"/>
    <w:rsid w:val="004E017A"/>
    <w:rsid w:val="004E0786"/>
    <w:rsid w:val="004E131C"/>
    <w:rsid w:val="004E605E"/>
    <w:rsid w:val="004E661E"/>
    <w:rsid w:val="004E6D99"/>
    <w:rsid w:val="004F003D"/>
    <w:rsid w:val="004F1EAA"/>
    <w:rsid w:val="004F2190"/>
    <w:rsid w:val="004F2667"/>
    <w:rsid w:val="004F375C"/>
    <w:rsid w:val="004F6290"/>
    <w:rsid w:val="004F7395"/>
    <w:rsid w:val="005016AA"/>
    <w:rsid w:val="005030EB"/>
    <w:rsid w:val="005031CA"/>
    <w:rsid w:val="00503345"/>
    <w:rsid w:val="0050394E"/>
    <w:rsid w:val="00505B5B"/>
    <w:rsid w:val="0050683A"/>
    <w:rsid w:val="005111E1"/>
    <w:rsid w:val="0051309D"/>
    <w:rsid w:val="00513AC2"/>
    <w:rsid w:val="00515A3C"/>
    <w:rsid w:val="00516FC3"/>
    <w:rsid w:val="005203A9"/>
    <w:rsid w:val="00520792"/>
    <w:rsid w:val="005218B3"/>
    <w:rsid w:val="00523034"/>
    <w:rsid w:val="00526291"/>
    <w:rsid w:val="00526BC2"/>
    <w:rsid w:val="0053125A"/>
    <w:rsid w:val="005321B8"/>
    <w:rsid w:val="005348A1"/>
    <w:rsid w:val="00534E0B"/>
    <w:rsid w:val="00535E23"/>
    <w:rsid w:val="0053616B"/>
    <w:rsid w:val="00540008"/>
    <w:rsid w:val="0054341F"/>
    <w:rsid w:val="005448C8"/>
    <w:rsid w:val="005450BA"/>
    <w:rsid w:val="005461EF"/>
    <w:rsid w:val="00551721"/>
    <w:rsid w:val="005550D7"/>
    <w:rsid w:val="00555D4B"/>
    <w:rsid w:val="005560A2"/>
    <w:rsid w:val="0056139F"/>
    <w:rsid w:val="005627B7"/>
    <w:rsid w:val="005628BB"/>
    <w:rsid w:val="00563FFF"/>
    <w:rsid w:val="005658AE"/>
    <w:rsid w:val="00570B09"/>
    <w:rsid w:val="00570E87"/>
    <w:rsid w:val="00572AB5"/>
    <w:rsid w:val="005769F2"/>
    <w:rsid w:val="00576DED"/>
    <w:rsid w:val="00577A07"/>
    <w:rsid w:val="00577F01"/>
    <w:rsid w:val="00581138"/>
    <w:rsid w:val="00582285"/>
    <w:rsid w:val="00583CBD"/>
    <w:rsid w:val="0058636F"/>
    <w:rsid w:val="005866FD"/>
    <w:rsid w:val="00592C10"/>
    <w:rsid w:val="005950E9"/>
    <w:rsid w:val="005A01DF"/>
    <w:rsid w:val="005A0FF8"/>
    <w:rsid w:val="005A33DE"/>
    <w:rsid w:val="005A36AD"/>
    <w:rsid w:val="005A6171"/>
    <w:rsid w:val="005A6973"/>
    <w:rsid w:val="005A6ADB"/>
    <w:rsid w:val="005B07F5"/>
    <w:rsid w:val="005B0962"/>
    <w:rsid w:val="005B2F5E"/>
    <w:rsid w:val="005B4292"/>
    <w:rsid w:val="005B7A60"/>
    <w:rsid w:val="005C02B5"/>
    <w:rsid w:val="005C16A3"/>
    <w:rsid w:val="005C5442"/>
    <w:rsid w:val="005C6E0B"/>
    <w:rsid w:val="005D326F"/>
    <w:rsid w:val="005D3EAD"/>
    <w:rsid w:val="005D4A89"/>
    <w:rsid w:val="005D78C5"/>
    <w:rsid w:val="005E1461"/>
    <w:rsid w:val="005E51AF"/>
    <w:rsid w:val="005E584B"/>
    <w:rsid w:val="005F3E46"/>
    <w:rsid w:val="005F40E6"/>
    <w:rsid w:val="005F4C31"/>
    <w:rsid w:val="005F73C4"/>
    <w:rsid w:val="006016D7"/>
    <w:rsid w:val="0060235A"/>
    <w:rsid w:val="00602EA4"/>
    <w:rsid w:val="00604B20"/>
    <w:rsid w:val="00604E84"/>
    <w:rsid w:val="006107BF"/>
    <w:rsid w:val="00612DC4"/>
    <w:rsid w:val="00615128"/>
    <w:rsid w:val="00617A02"/>
    <w:rsid w:val="006239C4"/>
    <w:rsid w:val="00624B07"/>
    <w:rsid w:val="00626323"/>
    <w:rsid w:val="0063059F"/>
    <w:rsid w:val="006307E6"/>
    <w:rsid w:val="006326D1"/>
    <w:rsid w:val="0063379E"/>
    <w:rsid w:val="006338D3"/>
    <w:rsid w:val="006350D5"/>
    <w:rsid w:val="00637D3B"/>
    <w:rsid w:val="006412D7"/>
    <w:rsid w:val="00650C3F"/>
    <w:rsid w:val="00651B4E"/>
    <w:rsid w:val="00651D8B"/>
    <w:rsid w:val="006549B1"/>
    <w:rsid w:val="006568AA"/>
    <w:rsid w:val="00656AC3"/>
    <w:rsid w:val="0065791E"/>
    <w:rsid w:val="00660054"/>
    <w:rsid w:val="00660896"/>
    <w:rsid w:val="00661153"/>
    <w:rsid w:val="0066535B"/>
    <w:rsid w:val="0066739C"/>
    <w:rsid w:val="00670206"/>
    <w:rsid w:val="00670832"/>
    <w:rsid w:val="00673A73"/>
    <w:rsid w:val="00674B85"/>
    <w:rsid w:val="006759E5"/>
    <w:rsid w:val="00676DDD"/>
    <w:rsid w:val="00677CB2"/>
    <w:rsid w:val="00683FB1"/>
    <w:rsid w:val="00684F38"/>
    <w:rsid w:val="0068707B"/>
    <w:rsid w:val="00687492"/>
    <w:rsid w:val="00687ADB"/>
    <w:rsid w:val="00692A26"/>
    <w:rsid w:val="0069345C"/>
    <w:rsid w:val="006937B6"/>
    <w:rsid w:val="00695B5F"/>
    <w:rsid w:val="00696690"/>
    <w:rsid w:val="006974D6"/>
    <w:rsid w:val="006A105E"/>
    <w:rsid w:val="006A39E2"/>
    <w:rsid w:val="006A4CDA"/>
    <w:rsid w:val="006A5CA3"/>
    <w:rsid w:val="006A71D6"/>
    <w:rsid w:val="006B1073"/>
    <w:rsid w:val="006B1F8A"/>
    <w:rsid w:val="006B47D8"/>
    <w:rsid w:val="006B52E2"/>
    <w:rsid w:val="006B53A4"/>
    <w:rsid w:val="006C0322"/>
    <w:rsid w:val="006C1E52"/>
    <w:rsid w:val="006C22A3"/>
    <w:rsid w:val="006C35B7"/>
    <w:rsid w:val="006C421C"/>
    <w:rsid w:val="006C56DD"/>
    <w:rsid w:val="006C70C7"/>
    <w:rsid w:val="006D094F"/>
    <w:rsid w:val="006D0C8A"/>
    <w:rsid w:val="006D7F5E"/>
    <w:rsid w:val="006E392D"/>
    <w:rsid w:val="006E4DF9"/>
    <w:rsid w:val="006E666A"/>
    <w:rsid w:val="006F4883"/>
    <w:rsid w:val="006F60A8"/>
    <w:rsid w:val="006F6CD8"/>
    <w:rsid w:val="006F6DE1"/>
    <w:rsid w:val="00701CC1"/>
    <w:rsid w:val="007046FC"/>
    <w:rsid w:val="0070513E"/>
    <w:rsid w:val="00706C61"/>
    <w:rsid w:val="00707499"/>
    <w:rsid w:val="00710220"/>
    <w:rsid w:val="00710C1A"/>
    <w:rsid w:val="007117B7"/>
    <w:rsid w:val="0071342A"/>
    <w:rsid w:val="00713F92"/>
    <w:rsid w:val="00714B4B"/>
    <w:rsid w:val="0071606D"/>
    <w:rsid w:val="007179E7"/>
    <w:rsid w:val="007204DC"/>
    <w:rsid w:val="00722465"/>
    <w:rsid w:val="00722A14"/>
    <w:rsid w:val="00726D14"/>
    <w:rsid w:val="00727ADB"/>
    <w:rsid w:val="00732637"/>
    <w:rsid w:val="00734C2C"/>
    <w:rsid w:val="00735637"/>
    <w:rsid w:val="00735920"/>
    <w:rsid w:val="00736594"/>
    <w:rsid w:val="007372C5"/>
    <w:rsid w:val="00737D18"/>
    <w:rsid w:val="00740E76"/>
    <w:rsid w:val="00743AB6"/>
    <w:rsid w:val="00745EB2"/>
    <w:rsid w:val="00750BEB"/>
    <w:rsid w:val="00751BD2"/>
    <w:rsid w:val="00751D43"/>
    <w:rsid w:val="0075739B"/>
    <w:rsid w:val="00762FEB"/>
    <w:rsid w:val="00763936"/>
    <w:rsid w:val="00764ADF"/>
    <w:rsid w:val="007728FA"/>
    <w:rsid w:val="00773F5F"/>
    <w:rsid w:val="00780F36"/>
    <w:rsid w:val="00782001"/>
    <w:rsid w:val="007852E4"/>
    <w:rsid w:val="007856AC"/>
    <w:rsid w:val="007864C6"/>
    <w:rsid w:val="00786D43"/>
    <w:rsid w:val="00787DD4"/>
    <w:rsid w:val="0079035C"/>
    <w:rsid w:val="0079404B"/>
    <w:rsid w:val="00794D9F"/>
    <w:rsid w:val="00796C94"/>
    <w:rsid w:val="007A0AE1"/>
    <w:rsid w:val="007A2DF8"/>
    <w:rsid w:val="007A3F66"/>
    <w:rsid w:val="007B088F"/>
    <w:rsid w:val="007B0D87"/>
    <w:rsid w:val="007B2823"/>
    <w:rsid w:val="007B4D58"/>
    <w:rsid w:val="007B7853"/>
    <w:rsid w:val="007C0571"/>
    <w:rsid w:val="007C1E55"/>
    <w:rsid w:val="007C2107"/>
    <w:rsid w:val="007C254A"/>
    <w:rsid w:val="007C43C7"/>
    <w:rsid w:val="007C4715"/>
    <w:rsid w:val="007C67C2"/>
    <w:rsid w:val="007D221A"/>
    <w:rsid w:val="007D226D"/>
    <w:rsid w:val="007D31A9"/>
    <w:rsid w:val="007D4CB9"/>
    <w:rsid w:val="007E263C"/>
    <w:rsid w:val="007E2CD3"/>
    <w:rsid w:val="007F1464"/>
    <w:rsid w:val="007F1EA3"/>
    <w:rsid w:val="007F4486"/>
    <w:rsid w:val="007F4C00"/>
    <w:rsid w:val="007F4C92"/>
    <w:rsid w:val="00800C4A"/>
    <w:rsid w:val="0080606C"/>
    <w:rsid w:val="008075E4"/>
    <w:rsid w:val="00811341"/>
    <w:rsid w:val="00817511"/>
    <w:rsid w:val="00820E67"/>
    <w:rsid w:val="00825AD9"/>
    <w:rsid w:val="008347AF"/>
    <w:rsid w:val="00835077"/>
    <w:rsid w:val="008359A6"/>
    <w:rsid w:val="00837974"/>
    <w:rsid w:val="00840002"/>
    <w:rsid w:val="00840E18"/>
    <w:rsid w:val="00843D63"/>
    <w:rsid w:val="00844668"/>
    <w:rsid w:val="0084702B"/>
    <w:rsid w:val="008473C2"/>
    <w:rsid w:val="0085111F"/>
    <w:rsid w:val="00851192"/>
    <w:rsid w:val="00852923"/>
    <w:rsid w:val="008563F3"/>
    <w:rsid w:val="008571A5"/>
    <w:rsid w:val="0086183A"/>
    <w:rsid w:val="00863470"/>
    <w:rsid w:val="00865DA7"/>
    <w:rsid w:val="0086636B"/>
    <w:rsid w:val="0086686E"/>
    <w:rsid w:val="0086773F"/>
    <w:rsid w:val="00867856"/>
    <w:rsid w:val="00871851"/>
    <w:rsid w:val="008738DF"/>
    <w:rsid w:val="00874066"/>
    <w:rsid w:val="00875109"/>
    <w:rsid w:val="00880B7E"/>
    <w:rsid w:val="00880D27"/>
    <w:rsid w:val="008856BD"/>
    <w:rsid w:val="00885708"/>
    <w:rsid w:val="008904D5"/>
    <w:rsid w:val="0089126E"/>
    <w:rsid w:val="0089272A"/>
    <w:rsid w:val="008954B5"/>
    <w:rsid w:val="00895C43"/>
    <w:rsid w:val="008A39C9"/>
    <w:rsid w:val="008A5A5B"/>
    <w:rsid w:val="008B1D0F"/>
    <w:rsid w:val="008B3BFE"/>
    <w:rsid w:val="008B6C6A"/>
    <w:rsid w:val="008C1B04"/>
    <w:rsid w:val="008C23DA"/>
    <w:rsid w:val="008C4C4C"/>
    <w:rsid w:val="008C6B5F"/>
    <w:rsid w:val="008C7AC0"/>
    <w:rsid w:val="008C7B4C"/>
    <w:rsid w:val="008C7E21"/>
    <w:rsid w:val="008D3894"/>
    <w:rsid w:val="008E0637"/>
    <w:rsid w:val="008E15B1"/>
    <w:rsid w:val="008E4DCE"/>
    <w:rsid w:val="008E5CCD"/>
    <w:rsid w:val="008F0AE4"/>
    <w:rsid w:val="008F0DD6"/>
    <w:rsid w:val="008F188A"/>
    <w:rsid w:val="00900004"/>
    <w:rsid w:val="0090170C"/>
    <w:rsid w:val="00901CF6"/>
    <w:rsid w:val="0090474D"/>
    <w:rsid w:val="00904FA7"/>
    <w:rsid w:val="009051A0"/>
    <w:rsid w:val="00906105"/>
    <w:rsid w:val="009062B3"/>
    <w:rsid w:val="00906E6B"/>
    <w:rsid w:val="00910DBB"/>
    <w:rsid w:val="009110B5"/>
    <w:rsid w:val="009136F1"/>
    <w:rsid w:val="0091459B"/>
    <w:rsid w:val="009148AF"/>
    <w:rsid w:val="009150C2"/>
    <w:rsid w:val="009157F4"/>
    <w:rsid w:val="00915814"/>
    <w:rsid w:val="0092003F"/>
    <w:rsid w:val="00921CAF"/>
    <w:rsid w:val="00922D8E"/>
    <w:rsid w:val="0092373A"/>
    <w:rsid w:val="00924486"/>
    <w:rsid w:val="00925E3B"/>
    <w:rsid w:val="009279C4"/>
    <w:rsid w:val="00931A81"/>
    <w:rsid w:val="009323A9"/>
    <w:rsid w:val="009323F5"/>
    <w:rsid w:val="009345F6"/>
    <w:rsid w:val="00935438"/>
    <w:rsid w:val="009357B4"/>
    <w:rsid w:val="00936263"/>
    <w:rsid w:val="00936B33"/>
    <w:rsid w:val="00944D4C"/>
    <w:rsid w:val="00945337"/>
    <w:rsid w:val="0094668E"/>
    <w:rsid w:val="009516EC"/>
    <w:rsid w:val="0095371A"/>
    <w:rsid w:val="0095515D"/>
    <w:rsid w:val="00955AB5"/>
    <w:rsid w:val="009570E2"/>
    <w:rsid w:val="009603B2"/>
    <w:rsid w:val="0096222C"/>
    <w:rsid w:val="009623A2"/>
    <w:rsid w:val="00962A17"/>
    <w:rsid w:val="00962DF1"/>
    <w:rsid w:val="00965778"/>
    <w:rsid w:val="0096706F"/>
    <w:rsid w:val="00967DFB"/>
    <w:rsid w:val="00971D38"/>
    <w:rsid w:val="009738C8"/>
    <w:rsid w:val="00975EEB"/>
    <w:rsid w:val="00977CF7"/>
    <w:rsid w:val="00980310"/>
    <w:rsid w:val="0098342C"/>
    <w:rsid w:val="009837CA"/>
    <w:rsid w:val="009844BB"/>
    <w:rsid w:val="009853BE"/>
    <w:rsid w:val="00991598"/>
    <w:rsid w:val="0099215A"/>
    <w:rsid w:val="009939FD"/>
    <w:rsid w:val="00995D05"/>
    <w:rsid w:val="00995D0D"/>
    <w:rsid w:val="009A00D3"/>
    <w:rsid w:val="009A1C52"/>
    <w:rsid w:val="009A2A6E"/>
    <w:rsid w:val="009A46E2"/>
    <w:rsid w:val="009B23ED"/>
    <w:rsid w:val="009B247D"/>
    <w:rsid w:val="009B2C87"/>
    <w:rsid w:val="009B6D17"/>
    <w:rsid w:val="009B75AB"/>
    <w:rsid w:val="009B763F"/>
    <w:rsid w:val="009C042B"/>
    <w:rsid w:val="009C1C72"/>
    <w:rsid w:val="009C3885"/>
    <w:rsid w:val="009C3A0A"/>
    <w:rsid w:val="009C5FDC"/>
    <w:rsid w:val="009C6987"/>
    <w:rsid w:val="009C7039"/>
    <w:rsid w:val="009C7087"/>
    <w:rsid w:val="009C7491"/>
    <w:rsid w:val="009D212A"/>
    <w:rsid w:val="009D5C4B"/>
    <w:rsid w:val="009D782B"/>
    <w:rsid w:val="009E521F"/>
    <w:rsid w:val="009F0E5F"/>
    <w:rsid w:val="009F13FF"/>
    <w:rsid w:val="009F465A"/>
    <w:rsid w:val="009F4D1E"/>
    <w:rsid w:val="009F5874"/>
    <w:rsid w:val="009F6470"/>
    <w:rsid w:val="009F6D18"/>
    <w:rsid w:val="00A0279D"/>
    <w:rsid w:val="00A04244"/>
    <w:rsid w:val="00A06121"/>
    <w:rsid w:val="00A07394"/>
    <w:rsid w:val="00A1299C"/>
    <w:rsid w:val="00A132F7"/>
    <w:rsid w:val="00A139D0"/>
    <w:rsid w:val="00A14187"/>
    <w:rsid w:val="00A202A8"/>
    <w:rsid w:val="00A20699"/>
    <w:rsid w:val="00A24D76"/>
    <w:rsid w:val="00A2591E"/>
    <w:rsid w:val="00A26F9B"/>
    <w:rsid w:val="00A32052"/>
    <w:rsid w:val="00A34CC2"/>
    <w:rsid w:val="00A40D0E"/>
    <w:rsid w:val="00A42369"/>
    <w:rsid w:val="00A43A30"/>
    <w:rsid w:val="00A44FC2"/>
    <w:rsid w:val="00A456C6"/>
    <w:rsid w:val="00A5257C"/>
    <w:rsid w:val="00A53984"/>
    <w:rsid w:val="00A555BA"/>
    <w:rsid w:val="00A56C69"/>
    <w:rsid w:val="00A6078A"/>
    <w:rsid w:val="00A620EB"/>
    <w:rsid w:val="00A63F09"/>
    <w:rsid w:val="00A657BF"/>
    <w:rsid w:val="00A65949"/>
    <w:rsid w:val="00A66382"/>
    <w:rsid w:val="00A6754B"/>
    <w:rsid w:val="00A675FA"/>
    <w:rsid w:val="00A701EA"/>
    <w:rsid w:val="00A748CB"/>
    <w:rsid w:val="00A779C0"/>
    <w:rsid w:val="00A847B1"/>
    <w:rsid w:val="00A84BD0"/>
    <w:rsid w:val="00A87E0C"/>
    <w:rsid w:val="00A9112A"/>
    <w:rsid w:val="00AA3F72"/>
    <w:rsid w:val="00AA556D"/>
    <w:rsid w:val="00AA5757"/>
    <w:rsid w:val="00AB5EED"/>
    <w:rsid w:val="00AC1368"/>
    <w:rsid w:val="00AC148D"/>
    <w:rsid w:val="00AC5D2F"/>
    <w:rsid w:val="00AC5ED9"/>
    <w:rsid w:val="00AC618B"/>
    <w:rsid w:val="00AD0035"/>
    <w:rsid w:val="00AE136D"/>
    <w:rsid w:val="00AE1935"/>
    <w:rsid w:val="00AE3E27"/>
    <w:rsid w:val="00AE5932"/>
    <w:rsid w:val="00AF113D"/>
    <w:rsid w:val="00AF1AE2"/>
    <w:rsid w:val="00AF25A3"/>
    <w:rsid w:val="00AF409F"/>
    <w:rsid w:val="00AF43C6"/>
    <w:rsid w:val="00AF60F9"/>
    <w:rsid w:val="00B00542"/>
    <w:rsid w:val="00B01082"/>
    <w:rsid w:val="00B035E6"/>
    <w:rsid w:val="00B052D6"/>
    <w:rsid w:val="00B059DF"/>
    <w:rsid w:val="00B07254"/>
    <w:rsid w:val="00B07C55"/>
    <w:rsid w:val="00B102FB"/>
    <w:rsid w:val="00B105EB"/>
    <w:rsid w:val="00B10764"/>
    <w:rsid w:val="00B1291E"/>
    <w:rsid w:val="00B129F4"/>
    <w:rsid w:val="00B15005"/>
    <w:rsid w:val="00B15EA9"/>
    <w:rsid w:val="00B15F34"/>
    <w:rsid w:val="00B17D3D"/>
    <w:rsid w:val="00B20292"/>
    <w:rsid w:val="00B30D49"/>
    <w:rsid w:val="00B3406D"/>
    <w:rsid w:val="00B36864"/>
    <w:rsid w:val="00B458D9"/>
    <w:rsid w:val="00B4675F"/>
    <w:rsid w:val="00B50DCB"/>
    <w:rsid w:val="00B50F28"/>
    <w:rsid w:val="00B51AF2"/>
    <w:rsid w:val="00B54A53"/>
    <w:rsid w:val="00B550B1"/>
    <w:rsid w:val="00B61609"/>
    <w:rsid w:val="00B6373F"/>
    <w:rsid w:val="00B63BEC"/>
    <w:rsid w:val="00B63D0F"/>
    <w:rsid w:val="00B659F9"/>
    <w:rsid w:val="00B66CD9"/>
    <w:rsid w:val="00B672CC"/>
    <w:rsid w:val="00B70168"/>
    <w:rsid w:val="00B70716"/>
    <w:rsid w:val="00B72DBE"/>
    <w:rsid w:val="00B74EBC"/>
    <w:rsid w:val="00B75BE8"/>
    <w:rsid w:val="00B76CD6"/>
    <w:rsid w:val="00B7732D"/>
    <w:rsid w:val="00B77EF7"/>
    <w:rsid w:val="00B80CEE"/>
    <w:rsid w:val="00B82440"/>
    <w:rsid w:val="00B83744"/>
    <w:rsid w:val="00B83CCF"/>
    <w:rsid w:val="00B85F30"/>
    <w:rsid w:val="00B87681"/>
    <w:rsid w:val="00B903E1"/>
    <w:rsid w:val="00B9161C"/>
    <w:rsid w:val="00B91FFB"/>
    <w:rsid w:val="00B93D2A"/>
    <w:rsid w:val="00B941A7"/>
    <w:rsid w:val="00B948D6"/>
    <w:rsid w:val="00B95F6B"/>
    <w:rsid w:val="00B970AC"/>
    <w:rsid w:val="00B9793E"/>
    <w:rsid w:val="00BA01F8"/>
    <w:rsid w:val="00BA0979"/>
    <w:rsid w:val="00BA0F74"/>
    <w:rsid w:val="00BA3DEA"/>
    <w:rsid w:val="00BA6135"/>
    <w:rsid w:val="00BA7C6D"/>
    <w:rsid w:val="00BB0EF0"/>
    <w:rsid w:val="00BB110B"/>
    <w:rsid w:val="00BB58F6"/>
    <w:rsid w:val="00BC3A89"/>
    <w:rsid w:val="00BC56DE"/>
    <w:rsid w:val="00BC7574"/>
    <w:rsid w:val="00BD1462"/>
    <w:rsid w:val="00BD1FF5"/>
    <w:rsid w:val="00BD38C1"/>
    <w:rsid w:val="00BD4D02"/>
    <w:rsid w:val="00BD7C25"/>
    <w:rsid w:val="00BE44FD"/>
    <w:rsid w:val="00BE4839"/>
    <w:rsid w:val="00BE5457"/>
    <w:rsid w:val="00BE6A9D"/>
    <w:rsid w:val="00BE6E20"/>
    <w:rsid w:val="00BE7128"/>
    <w:rsid w:val="00BE7716"/>
    <w:rsid w:val="00BF1E17"/>
    <w:rsid w:val="00BF2D93"/>
    <w:rsid w:val="00BF2EAC"/>
    <w:rsid w:val="00BF31DE"/>
    <w:rsid w:val="00BF7E53"/>
    <w:rsid w:val="00C00412"/>
    <w:rsid w:val="00C00AA2"/>
    <w:rsid w:val="00C016C9"/>
    <w:rsid w:val="00C02DB0"/>
    <w:rsid w:val="00C06E22"/>
    <w:rsid w:val="00C115F0"/>
    <w:rsid w:val="00C11B04"/>
    <w:rsid w:val="00C12A08"/>
    <w:rsid w:val="00C12E2A"/>
    <w:rsid w:val="00C14C12"/>
    <w:rsid w:val="00C15BC0"/>
    <w:rsid w:val="00C21F17"/>
    <w:rsid w:val="00C2212D"/>
    <w:rsid w:val="00C222BD"/>
    <w:rsid w:val="00C22A48"/>
    <w:rsid w:val="00C2588D"/>
    <w:rsid w:val="00C276FE"/>
    <w:rsid w:val="00C32201"/>
    <w:rsid w:val="00C3332B"/>
    <w:rsid w:val="00C33D5A"/>
    <w:rsid w:val="00C3742C"/>
    <w:rsid w:val="00C37DDB"/>
    <w:rsid w:val="00C41547"/>
    <w:rsid w:val="00C41BA3"/>
    <w:rsid w:val="00C45496"/>
    <w:rsid w:val="00C45522"/>
    <w:rsid w:val="00C472D5"/>
    <w:rsid w:val="00C47EA4"/>
    <w:rsid w:val="00C526B0"/>
    <w:rsid w:val="00C53E99"/>
    <w:rsid w:val="00C54441"/>
    <w:rsid w:val="00C61BC7"/>
    <w:rsid w:val="00C64950"/>
    <w:rsid w:val="00C654E9"/>
    <w:rsid w:val="00C65DF2"/>
    <w:rsid w:val="00C670D4"/>
    <w:rsid w:val="00C71F62"/>
    <w:rsid w:val="00C725DD"/>
    <w:rsid w:val="00C74233"/>
    <w:rsid w:val="00C760BB"/>
    <w:rsid w:val="00C80409"/>
    <w:rsid w:val="00C8062F"/>
    <w:rsid w:val="00C80BD6"/>
    <w:rsid w:val="00C80BF7"/>
    <w:rsid w:val="00C829E1"/>
    <w:rsid w:val="00C8335C"/>
    <w:rsid w:val="00C84274"/>
    <w:rsid w:val="00C87AFE"/>
    <w:rsid w:val="00C90802"/>
    <w:rsid w:val="00C9096C"/>
    <w:rsid w:val="00C9481E"/>
    <w:rsid w:val="00C96C29"/>
    <w:rsid w:val="00CA0BC9"/>
    <w:rsid w:val="00CA0E11"/>
    <w:rsid w:val="00CA402D"/>
    <w:rsid w:val="00CA4363"/>
    <w:rsid w:val="00CA68AA"/>
    <w:rsid w:val="00CA6B0B"/>
    <w:rsid w:val="00CB0F04"/>
    <w:rsid w:val="00CB2396"/>
    <w:rsid w:val="00CB2400"/>
    <w:rsid w:val="00CB2ED4"/>
    <w:rsid w:val="00CB30BD"/>
    <w:rsid w:val="00CB33EC"/>
    <w:rsid w:val="00CB38DE"/>
    <w:rsid w:val="00CB51D5"/>
    <w:rsid w:val="00CB62AE"/>
    <w:rsid w:val="00CB771D"/>
    <w:rsid w:val="00CC1470"/>
    <w:rsid w:val="00CC2203"/>
    <w:rsid w:val="00CC36A3"/>
    <w:rsid w:val="00CC4033"/>
    <w:rsid w:val="00CC40DC"/>
    <w:rsid w:val="00CC43E1"/>
    <w:rsid w:val="00CC68EF"/>
    <w:rsid w:val="00CD3D7E"/>
    <w:rsid w:val="00CD4899"/>
    <w:rsid w:val="00CD4CED"/>
    <w:rsid w:val="00CD5F4B"/>
    <w:rsid w:val="00CE39C3"/>
    <w:rsid w:val="00CE442A"/>
    <w:rsid w:val="00CE63BE"/>
    <w:rsid w:val="00CE70AF"/>
    <w:rsid w:val="00CF1034"/>
    <w:rsid w:val="00CF10EB"/>
    <w:rsid w:val="00CF1133"/>
    <w:rsid w:val="00CF1837"/>
    <w:rsid w:val="00CF1B71"/>
    <w:rsid w:val="00CF4A3A"/>
    <w:rsid w:val="00CF6CD1"/>
    <w:rsid w:val="00CF789B"/>
    <w:rsid w:val="00D000FF"/>
    <w:rsid w:val="00D053AE"/>
    <w:rsid w:val="00D06901"/>
    <w:rsid w:val="00D06DB6"/>
    <w:rsid w:val="00D070CE"/>
    <w:rsid w:val="00D114B0"/>
    <w:rsid w:val="00D11869"/>
    <w:rsid w:val="00D11EF6"/>
    <w:rsid w:val="00D14181"/>
    <w:rsid w:val="00D15BB6"/>
    <w:rsid w:val="00D16488"/>
    <w:rsid w:val="00D164FE"/>
    <w:rsid w:val="00D20988"/>
    <w:rsid w:val="00D21054"/>
    <w:rsid w:val="00D22412"/>
    <w:rsid w:val="00D31C1F"/>
    <w:rsid w:val="00D33B65"/>
    <w:rsid w:val="00D35475"/>
    <w:rsid w:val="00D35631"/>
    <w:rsid w:val="00D36C8B"/>
    <w:rsid w:val="00D36D61"/>
    <w:rsid w:val="00D3714B"/>
    <w:rsid w:val="00D42E0F"/>
    <w:rsid w:val="00D43DAD"/>
    <w:rsid w:val="00D44E43"/>
    <w:rsid w:val="00D453B3"/>
    <w:rsid w:val="00D47D8A"/>
    <w:rsid w:val="00D5549B"/>
    <w:rsid w:val="00D56BC6"/>
    <w:rsid w:val="00D60C24"/>
    <w:rsid w:val="00D60C3E"/>
    <w:rsid w:val="00D619F6"/>
    <w:rsid w:val="00D6209B"/>
    <w:rsid w:val="00D64862"/>
    <w:rsid w:val="00D66C11"/>
    <w:rsid w:val="00D72106"/>
    <w:rsid w:val="00D727B9"/>
    <w:rsid w:val="00D72E1A"/>
    <w:rsid w:val="00D73E4F"/>
    <w:rsid w:val="00D77716"/>
    <w:rsid w:val="00D81359"/>
    <w:rsid w:val="00D8242F"/>
    <w:rsid w:val="00D82904"/>
    <w:rsid w:val="00D86BF3"/>
    <w:rsid w:val="00D86DD7"/>
    <w:rsid w:val="00D94841"/>
    <w:rsid w:val="00D95890"/>
    <w:rsid w:val="00D96637"/>
    <w:rsid w:val="00D96878"/>
    <w:rsid w:val="00DA0522"/>
    <w:rsid w:val="00DA5D10"/>
    <w:rsid w:val="00DB0CF9"/>
    <w:rsid w:val="00DB1780"/>
    <w:rsid w:val="00DB2A55"/>
    <w:rsid w:val="00DB3DA1"/>
    <w:rsid w:val="00DB602F"/>
    <w:rsid w:val="00DC00BE"/>
    <w:rsid w:val="00DC499D"/>
    <w:rsid w:val="00DC65D2"/>
    <w:rsid w:val="00DC6DC8"/>
    <w:rsid w:val="00DD0416"/>
    <w:rsid w:val="00DD7308"/>
    <w:rsid w:val="00DD7438"/>
    <w:rsid w:val="00DE05D7"/>
    <w:rsid w:val="00DE1811"/>
    <w:rsid w:val="00DE1D99"/>
    <w:rsid w:val="00DE7625"/>
    <w:rsid w:val="00DF1271"/>
    <w:rsid w:val="00DF1B62"/>
    <w:rsid w:val="00DF40CE"/>
    <w:rsid w:val="00DF7788"/>
    <w:rsid w:val="00E00E95"/>
    <w:rsid w:val="00E02168"/>
    <w:rsid w:val="00E05909"/>
    <w:rsid w:val="00E05D06"/>
    <w:rsid w:val="00E06469"/>
    <w:rsid w:val="00E13CCB"/>
    <w:rsid w:val="00E14905"/>
    <w:rsid w:val="00E1588A"/>
    <w:rsid w:val="00E2094F"/>
    <w:rsid w:val="00E20DAF"/>
    <w:rsid w:val="00E237A6"/>
    <w:rsid w:val="00E24549"/>
    <w:rsid w:val="00E25FC6"/>
    <w:rsid w:val="00E31FC8"/>
    <w:rsid w:val="00E3206F"/>
    <w:rsid w:val="00E33DAA"/>
    <w:rsid w:val="00E349C9"/>
    <w:rsid w:val="00E36538"/>
    <w:rsid w:val="00E43D10"/>
    <w:rsid w:val="00E4416E"/>
    <w:rsid w:val="00E467A3"/>
    <w:rsid w:val="00E50204"/>
    <w:rsid w:val="00E5093A"/>
    <w:rsid w:val="00E50D14"/>
    <w:rsid w:val="00E52E75"/>
    <w:rsid w:val="00E54C75"/>
    <w:rsid w:val="00E56778"/>
    <w:rsid w:val="00E57FFD"/>
    <w:rsid w:val="00E6046A"/>
    <w:rsid w:val="00E61004"/>
    <w:rsid w:val="00E670F9"/>
    <w:rsid w:val="00E70586"/>
    <w:rsid w:val="00E71563"/>
    <w:rsid w:val="00E72516"/>
    <w:rsid w:val="00E73ACC"/>
    <w:rsid w:val="00E7408C"/>
    <w:rsid w:val="00E818B8"/>
    <w:rsid w:val="00E81DDC"/>
    <w:rsid w:val="00E94ADD"/>
    <w:rsid w:val="00E94D42"/>
    <w:rsid w:val="00E950FF"/>
    <w:rsid w:val="00E96809"/>
    <w:rsid w:val="00EA1769"/>
    <w:rsid w:val="00EA3831"/>
    <w:rsid w:val="00EA5D19"/>
    <w:rsid w:val="00EB3DD5"/>
    <w:rsid w:val="00EB6E52"/>
    <w:rsid w:val="00EC2EB5"/>
    <w:rsid w:val="00EC4516"/>
    <w:rsid w:val="00EC62E2"/>
    <w:rsid w:val="00EC6B3A"/>
    <w:rsid w:val="00ED2049"/>
    <w:rsid w:val="00ED2909"/>
    <w:rsid w:val="00ED56DF"/>
    <w:rsid w:val="00ED72F3"/>
    <w:rsid w:val="00EE0915"/>
    <w:rsid w:val="00EE2045"/>
    <w:rsid w:val="00EE34D5"/>
    <w:rsid w:val="00EE4A55"/>
    <w:rsid w:val="00EE5167"/>
    <w:rsid w:val="00EE5409"/>
    <w:rsid w:val="00EE7F58"/>
    <w:rsid w:val="00EF07D4"/>
    <w:rsid w:val="00EF1724"/>
    <w:rsid w:val="00EF30B9"/>
    <w:rsid w:val="00EF3458"/>
    <w:rsid w:val="00EF36E2"/>
    <w:rsid w:val="00EF4551"/>
    <w:rsid w:val="00EF515F"/>
    <w:rsid w:val="00EF5B92"/>
    <w:rsid w:val="00EF6B74"/>
    <w:rsid w:val="00F026BB"/>
    <w:rsid w:val="00F034F6"/>
    <w:rsid w:val="00F15E9A"/>
    <w:rsid w:val="00F20A82"/>
    <w:rsid w:val="00F22656"/>
    <w:rsid w:val="00F23C39"/>
    <w:rsid w:val="00F2438C"/>
    <w:rsid w:val="00F24565"/>
    <w:rsid w:val="00F25265"/>
    <w:rsid w:val="00F25B8B"/>
    <w:rsid w:val="00F30F7D"/>
    <w:rsid w:val="00F311B1"/>
    <w:rsid w:val="00F33C03"/>
    <w:rsid w:val="00F34515"/>
    <w:rsid w:val="00F35C77"/>
    <w:rsid w:val="00F3653A"/>
    <w:rsid w:val="00F365E8"/>
    <w:rsid w:val="00F36D53"/>
    <w:rsid w:val="00F37D06"/>
    <w:rsid w:val="00F400C1"/>
    <w:rsid w:val="00F404A7"/>
    <w:rsid w:val="00F41751"/>
    <w:rsid w:val="00F4222B"/>
    <w:rsid w:val="00F43273"/>
    <w:rsid w:val="00F451FE"/>
    <w:rsid w:val="00F4601B"/>
    <w:rsid w:val="00F53169"/>
    <w:rsid w:val="00F53882"/>
    <w:rsid w:val="00F547B9"/>
    <w:rsid w:val="00F56121"/>
    <w:rsid w:val="00F56B9B"/>
    <w:rsid w:val="00F56BF9"/>
    <w:rsid w:val="00F5779A"/>
    <w:rsid w:val="00F5794B"/>
    <w:rsid w:val="00F61815"/>
    <w:rsid w:val="00F61D39"/>
    <w:rsid w:val="00F61F0C"/>
    <w:rsid w:val="00F635EC"/>
    <w:rsid w:val="00F63CB3"/>
    <w:rsid w:val="00F64170"/>
    <w:rsid w:val="00F64A10"/>
    <w:rsid w:val="00F65114"/>
    <w:rsid w:val="00F70FE2"/>
    <w:rsid w:val="00F71EE9"/>
    <w:rsid w:val="00F74701"/>
    <w:rsid w:val="00F74A10"/>
    <w:rsid w:val="00F7523B"/>
    <w:rsid w:val="00F75984"/>
    <w:rsid w:val="00F75A79"/>
    <w:rsid w:val="00F75E7C"/>
    <w:rsid w:val="00F76270"/>
    <w:rsid w:val="00F7700A"/>
    <w:rsid w:val="00F81A81"/>
    <w:rsid w:val="00F8255E"/>
    <w:rsid w:val="00F8361D"/>
    <w:rsid w:val="00F84C1B"/>
    <w:rsid w:val="00F85181"/>
    <w:rsid w:val="00F868E3"/>
    <w:rsid w:val="00F8699F"/>
    <w:rsid w:val="00F87DD3"/>
    <w:rsid w:val="00F9073F"/>
    <w:rsid w:val="00F90BE9"/>
    <w:rsid w:val="00F90D1B"/>
    <w:rsid w:val="00F90F6D"/>
    <w:rsid w:val="00F91928"/>
    <w:rsid w:val="00F91BF2"/>
    <w:rsid w:val="00F940B7"/>
    <w:rsid w:val="00F941CA"/>
    <w:rsid w:val="00F94C29"/>
    <w:rsid w:val="00F96667"/>
    <w:rsid w:val="00F96D56"/>
    <w:rsid w:val="00F971E7"/>
    <w:rsid w:val="00F97C8D"/>
    <w:rsid w:val="00F97E4F"/>
    <w:rsid w:val="00FA04AD"/>
    <w:rsid w:val="00FA0CCC"/>
    <w:rsid w:val="00FA1488"/>
    <w:rsid w:val="00FA4E2A"/>
    <w:rsid w:val="00FA5FF8"/>
    <w:rsid w:val="00FB041B"/>
    <w:rsid w:val="00FC0ED1"/>
    <w:rsid w:val="00FC4756"/>
    <w:rsid w:val="00FD28EA"/>
    <w:rsid w:val="00FD4D88"/>
    <w:rsid w:val="00FD57C3"/>
    <w:rsid w:val="00FE2098"/>
    <w:rsid w:val="00FE2CDB"/>
    <w:rsid w:val="00FE3A50"/>
    <w:rsid w:val="00FE41E7"/>
    <w:rsid w:val="00FE495C"/>
    <w:rsid w:val="00FF0C65"/>
    <w:rsid w:val="00FF3277"/>
    <w:rsid w:val="00FF361E"/>
    <w:rsid w:val="00FF3F59"/>
    <w:rsid w:val="00FF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3056A"/>
  <w15:docId w15:val="{918053D8-1637-427E-B17F-3F3942737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D2A"/>
    <w:pPr>
      <w:bidi/>
      <w:spacing w:after="200" w:line="276" w:lineRule="auto"/>
    </w:pPr>
    <w:rPr>
      <w:sz w:val="22"/>
      <w:szCs w:val="22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EE7F58"/>
    <w:pPr>
      <w:numPr>
        <w:numId w:val="29"/>
      </w:numPr>
      <w:spacing w:after="160" w:line="360" w:lineRule="auto"/>
      <w:jc w:val="both"/>
      <w:outlineLvl w:val="0"/>
    </w:pPr>
    <w:rPr>
      <w:rFonts w:ascii="David" w:hAnsi="David" w:cs="David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512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1811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uiPriority w:val="99"/>
    <w:rsid w:val="00DE181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E181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DE1811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E181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63936"/>
    <w:rPr>
      <w:color w:val="0000FF"/>
      <w:u w:val="single"/>
    </w:rPr>
  </w:style>
  <w:style w:type="paragraph" w:customStyle="1" w:styleId="BasicParagraph">
    <w:name w:val="[Basic Paragraph]"/>
    <w:basedOn w:val="Normal"/>
    <w:uiPriority w:val="99"/>
    <w:rsid w:val="00F90D1B"/>
    <w:pPr>
      <w:suppressAutoHyphens/>
      <w:autoSpaceDE w:val="0"/>
      <w:autoSpaceDN w:val="0"/>
      <w:adjustRightInd w:val="0"/>
      <w:spacing w:after="0" w:line="240" w:lineRule="atLeast"/>
      <w:textAlignment w:val="center"/>
    </w:pPr>
    <w:rPr>
      <w:rFonts w:ascii="Adobe Hebrew" w:hAnsi="Adobe Hebrew" w:cs="Adobe Hebrew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214C5"/>
    <w:pPr>
      <w:spacing w:after="0" w:line="240" w:lineRule="auto"/>
      <w:ind w:left="720"/>
    </w:pPr>
    <w:rPr>
      <w:rFonts w:eastAsiaTheme="minorHAnsi" w:cs="Calibri"/>
    </w:rPr>
  </w:style>
  <w:style w:type="paragraph" w:customStyle="1" w:styleId="gmail-msolistparagraph">
    <w:name w:val="gmail-msolistparagraph"/>
    <w:basedOn w:val="Normal"/>
    <w:rsid w:val="00915814"/>
    <w:pPr>
      <w:bidi w:val="0"/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748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48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48C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48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48CB"/>
    <w:rPr>
      <w:b/>
      <w:bCs/>
    </w:rPr>
  </w:style>
  <w:style w:type="table" w:customStyle="1" w:styleId="1">
    <w:name w:val="רשת טבלה1"/>
    <w:basedOn w:val="TableNormal"/>
    <w:next w:val="TableGrid"/>
    <w:uiPriority w:val="39"/>
    <w:rsid w:val="00393E89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393E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אזכור לא מזוהה1"/>
    <w:basedOn w:val="DefaultParagraphFont"/>
    <w:uiPriority w:val="99"/>
    <w:semiHidden/>
    <w:unhideWhenUsed/>
    <w:rsid w:val="00E57F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0474D"/>
    <w:rPr>
      <w:sz w:val="22"/>
      <w:szCs w:val="22"/>
    </w:rPr>
  </w:style>
  <w:style w:type="paragraph" w:styleId="Title">
    <w:name w:val="Title"/>
    <w:basedOn w:val="Normal"/>
    <w:link w:val="TitleChar"/>
    <w:qFormat/>
    <w:rsid w:val="00B01082"/>
    <w:pPr>
      <w:spacing w:after="0" w:line="240" w:lineRule="auto"/>
      <w:jc w:val="center"/>
    </w:pPr>
    <w:rPr>
      <w:rFonts w:ascii="Times New Roman" w:eastAsia="Times New Roman" w:hAnsi="Times New Roman" w:cs="David"/>
      <w:b/>
      <w:bCs/>
      <w:noProof/>
      <w:sz w:val="20"/>
      <w:szCs w:val="28"/>
      <w:lang w:eastAsia="he-IL"/>
    </w:rPr>
  </w:style>
  <w:style w:type="character" w:customStyle="1" w:styleId="TitleChar">
    <w:name w:val="Title Char"/>
    <w:basedOn w:val="DefaultParagraphFont"/>
    <w:link w:val="Title"/>
    <w:rsid w:val="00B01082"/>
    <w:rPr>
      <w:rFonts w:ascii="Times New Roman" w:eastAsia="Times New Roman" w:hAnsi="Times New Roman" w:cs="David"/>
      <w:b/>
      <w:bCs/>
      <w:noProof/>
      <w:szCs w:val="28"/>
      <w:lang w:eastAsia="he-IL"/>
    </w:rPr>
  </w:style>
  <w:style w:type="paragraph" w:styleId="Subtitle">
    <w:name w:val="Subtitle"/>
    <w:basedOn w:val="Normal"/>
    <w:link w:val="SubtitleChar"/>
    <w:qFormat/>
    <w:rsid w:val="0058636F"/>
    <w:pPr>
      <w:spacing w:after="0" w:line="240" w:lineRule="auto"/>
      <w:jc w:val="center"/>
    </w:pPr>
    <w:rPr>
      <w:rFonts w:ascii="Times New Roman" w:eastAsia="Times New Roman" w:hAnsi="Times New Roman" w:cs="David"/>
      <w:sz w:val="20"/>
      <w:szCs w:val="24"/>
      <w:lang w:eastAsia="he-IL"/>
    </w:rPr>
  </w:style>
  <w:style w:type="character" w:customStyle="1" w:styleId="SubtitleChar">
    <w:name w:val="Subtitle Char"/>
    <w:basedOn w:val="DefaultParagraphFont"/>
    <w:link w:val="Subtitle"/>
    <w:rsid w:val="0058636F"/>
    <w:rPr>
      <w:rFonts w:ascii="Times New Roman" w:eastAsia="Times New Roman" w:hAnsi="Times New Roman" w:cs="David"/>
      <w:szCs w:val="24"/>
      <w:lang w:eastAsia="he-IL"/>
    </w:rPr>
  </w:style>
  <w:style w:type="paragraph" w:customStyle="1" w:styleId="CharChar">
    <w:name w:val="Char Char"/>
    <w:basedOn w:val="Normal"/>
    <w:rsid w:val="00010802"/>
    <w:pPr>
      <w:keepLines/>
      <w:tabs>
        <w:tab w:val="left" w:pos="397"/>
        <w:tab w:val="left" w:pos="794"/>
        <w:tab w:val="left" w:pos="1191"/>
        <w:tab w:val="left" w:pos="1588"/>
        <w:tab w:val="left" w:pos="1985"/>
        <w:tab w:val="left" w:pos="2381"/>
        <w:tab w:val="left" w:pos="2778"/>
        <w:tab w:val="left" w:pos="3175"/>
        <w:tab w:val="left" w:pos="3572"/>
      </w:tabs>
      <w:spacing w:after="0" w:line="240" w:lineRule="auto"/>
      <w:jc w:val="both"/>
    </w:pPr>
    <w:rPr>
      <w:rFonts w:ascii="Arial" w:eastAsia="Times New Roman" w:hAnsi="Arial" w:cs="David"/>
      <w:noProof/>
      <w:sz w:val="24"/>
      <w:szCs w:val="28"/>
      <w:lang w:eastAsia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212382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E7F58"/>
    <w:rPr>
      <w:rFonts w:ascii="David" w:eastAsiaTheme="minorHAnsi" w:hAnsi="David" w:cs="David"/>
      <w:b/>
      <w:bCs/>
      <w:sz w:val="28"/>
      <w:szCs w:val="28"/>
    </w:rPr>
  </w:style>
  <w:style w:type="character" w:styleId="UnresolvedMention">
    <w:name w:val="Unresolved Mention"/>
    <w:basedOn w:val="DefaultParagraphFont"/>
    <w:uiPriority w:val="99"/>
    <w:rsid w:val="009062B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05128"/>
    <w:pPr>
      <w:bidi/>
    </w:pPr>
    <w:rPr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40512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comment">
    <w:name w:val="comment"/>
    <w:basedOn w:val="Normal"/>
    <w:link w:val="commentChar"/>
    <w:qFormat/>
    <w:rsid w:val="009837CA"/>
    <w:pPr>
      <w:spacing w:after="240" w:line="259" w:lineRule="auto"/>
    </w:pPr>
    <w:rPr>
      <w:rFonts w:ascii="Assistant" w:hAnsi="Assistant" w:cs="Assistant"/>
      <w:sz w:val="20"/>
      <w:szCs w:val="20"/>
    </w:rPr>
  </w:style>
  <w:style w:type="character" w:customStyle="1" w:styleId="commentChar">
    <w:name w:val="comment Char"/>
    <w:basedOn w:val="DefaultParagraphFont"/>
    <w:link w:val="comment"/>
    <w:rsid w:val="009837CA"/>
    <w:rPr>
      <w:rFonts w:ascii="Assistant" w:hAnsi="Assistant" w:cs="Assistan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2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evo.co.il/law_html/law01/999_268.ht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evo.co.il/law_html/law01/999_268.ht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il/he/pages/animal-wast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v.il/he/pages/calculator-2024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kro\2012dorit&#1500;&#1493;&#1490;&#1493;%20&#1495;&#1491;&#1513;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EBC9363FA54B4EA8EE57CA015BA3B8" ma:contentTypeVersion="3" ma:contentTypeDescription="Create a new document." ma:contentTypeScope="" ma:versionID="3b4fd558d72a4c99a5c976e5cb8d4179">
  <xsd:schema xmlns:xsd="http://www.w3.org/2001/XMLSchema" xmlns:xs="http://www.w3.org/2001/XMLSchema" xmlns:p="http://schemas.microsoft.com/office/2006/metadata/properties" xmlns:ns3="62147475-1e23-4765-9324-a4cb9396f5d3" targetNamespace="http://schemas.microsoft.com/office/2006/metadata/properties" ma:root="true" ma:fieldsID="7b45fdf360a01364887c9297e61b6036" ns3:_="">
    <xsd:import namespace="62147475-1e23-4765-9324-a4cb9396f5d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147475-1e23-4765-9324-a4cb9396f5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2ABBD-13D9-4811-8889-193F0B8959F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A695CC6-4384-49E6-AF47-845BC2C86B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C38CD61-CACE-43BC-AD14-82807608D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147475-1e23-4765-9324-a4cb9396f5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7E0EF7-46E9-4F6F-8219-7A2D1D0AA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2012doritלוגו חדש.dot</Template>
  <TotalTime>73</TotalTime>
  <Pages>4</Pages>
  <Words>869</Words>
  <Characters>4347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הנחיות בין משרדיות ליישום בהזרקה של זבל בע"ח נוזלי כדשן בשטחים חקלאיים מעובדים</vt:lpstr>
      <vt:lpstr>הנחיות בין משרדיות ליישום בהזרקה של זבל בע"ח נוזלי כדשן בשטחים חקלאיים מעובדים</vt:lpstr>
    </vt:vector>
  </TitlesOfParts>
  <Company>MOE</Company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הנחיות בין משרדיות ליישום בהזרקה של זבל בע"ח נוזלי כדשן בשטחים חקלאיים מעובדים</dc:title>
  <dc:creator>דורית זיס</dc:creator>
  <cp:lastModifiedBy>אסתר טל  Esther Tal</cp:lastModifiedBy>
  <cp:revision>28</cp:revision>
  <cp:lastPrinted>2023-12-21T09:17:00Z</cp:lastPrinted>
  <dcterms:created xsi:type="dcterms:W3CDTF">2025-03-20T17:49:00Z</dcterms:created>
  <dcterms:modified xsi:type="dcterms:W3CDTF">2025-03-24T11:39:00Z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0x0101001EEBC9363FA54B4EA8EE57CA015BA3B8</vt:lpwstr>
  </property>
  <property fmtid="{D5CDD505-2E9C-101B-9397-08002B2CF9AE}" pid="3" name="InterestsMeta">
    <vt:lpwstr/>
  </property>
  <property fmtid="{D5CDD505-2E9C-101B-9397-08002B2CF9AE}" pid="4" name="SvivaLabelingFreeMMeta">
    <vt:lpwstr/>
  </property>
  <property fmtid="{D5CDD505-2E9C-101B-9397-08002B2CF9AE}" pid="5" name="SvivaOfficeUnitsMMeta">
    <vt:lpwstr>245;#מחוז צפון|f710a32c-7c36-4de5-a3a6-5dad0ee9a59b</vt:lpwstr>
  </property>
  <property fmtid="{D5CDD505-2E9C-101B-9397-08002B2CF9AE}" pid="6" name="_dlc_DocIdItemGuid">
    <vt:lpwstr>203b4ea2-81a6-4f3f-8cbf-3fcfafb414f3</vt:lpwstr>
  </property>
</Properties>
</file>