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563" w:rsidRPr="00AB4563" w:rsidRDefault="00AB4563" w:rsidP="00AB4563">
      <w:pPr>
        <w:pStyle w:val="1"/>
        <w:rPr>
          <w:rtl/>
        </w:rPr>
      </w:pPr>
      <w:bookmarkStart w:id="0" w:name="_GoBack"/>
      <w:bookmarkEnd w:id="0"/>
      <w:r w:rsidRPr="00AB4563">
        <w:rPr>
          <w:rFonts w:hint="cs"/>
          <w:rtl/>
        </w:rPr>
        <w:t>תהליך</w:t>
      </w:r>
      <w:r w:rsidRPr="00AB4563">
        <w:rPr>
          <w:rtl/>
        </w:rPr>
        <w:t xml:space="preserve"> </w:t>
      </w:r>
      <w:r w:rsidRPr="00AB4563">
        <w:rPr>
          <w:rFonts w:hint="cs"/>
          <w:rtl/>
        </w:rPr>
        <w:t>הגשת</w:t>
      </w:r>
      <w:r w:rsidRPr="00AB4563">
        <w:rPr>
          <w:rtl/>
        </w:rPr>
        <w:t xml:space="preserve"> </w:t>
      </w:r>
      <w:r w:rsidRPr="00AB4563">
        <w:rPr>
          <w:rFonts w:hint="cs"/>
          <w:rtl/>
        </w:rPr>
        <w:t>בקשה</w:t>
      </w:r>
      <w:r w:rsidRPr="00AB4563">
        <w:rPr>
          <w:rtl/>
        </w:rPr>
        <w:t xml:space="preserve"> </w:t>
      </w:r>
      <w:r w:rsidRPr="00AB4563">
        <w:rPr>
          <w:rFonts w:hint="cs"/>
          <w:rtl/>
        </w:rPr>
        <w:t>להתאמות</w:t>
      </w:r>
      <w:r w:rsidRPr="00AB4563">
        <w:rPr>
          <w:rtl/>
        </w:rPr>
        <w:t xml:space="preserve"> </w:t>
      </w:r>
      <w:r w:rsidRPr="00AB4563">
        <w:rPr>
          <w:rFonts w:hint="cs"/>
          <w:rtl/>
        </w:rPr>
        <w:t>נגישות</w:t>
      </w:r>
      <w:r w:rsidRPr="00AB4563">
        <w:rPr>
          <w:rtl/>
        </w:rPr>
        <w:t xml:space="preserve"> </w:t>
      </w:r>
      <w:r w:rsidRPr="00AB4563">
        <w:rPr>
          <w:rFonts w:hint="cs"/>
          <w:rtl/>
        </w:rPr>
        <w:t>פרטניות</w:t>
      </w:r>
      <w:r w:rsidRPr="00AB4563">
        <w:rPr>
          <w:rtl/>
        </w:rPr>
        <w:t xml:space="preserve"> </w:t>
      </w:r>
      <w:r w:rsidRPr="00AB4563">
        <w:rPr>
          <w:rFonts w:hint="cs"/>
          <w:rtl/>
        </w:rPr>
        <w:t>בחינוך</w:t>
      </w:r>
      <w:r w:rsidRPr="00AB4563">
        <w:t>,</w:t>
      </w:r>
      <w:r w:rsidRPr="00AB4563">
        <w:rPr>
          <w:rtl/>
        </w:rPr>
        <w:br/>
      </w:r>
      <w:r w:rsidRPr="00AB4563">
        <w:rPr>
          <w:rFonts w:hint="cs"/>
          <w:rtl/>
        </w:rPr>
        <w:t>הטיפול</w:t>
      </w:r>
      <w:r w:rsidRPr="00AB4563">
        <w:rPr>
          <w:rtl/>
        </w:rPr>
        <w:t xml:space="preserve"> </w:t>
      </w:r>
      <w:r w:rsidRPr="00AB4563">
        <w:rPr>
          <w:rFonts w:hint="cs"/>
          <w:rtl/>
        </w:rPr>
        <w:t>בה</w:t>
      </w:r>
      <w:r w:rsidRPr="00AB4563">
        <w:rPr>
          <w:rtl/>
        </w:rPr>
        <w:t xml:space="preserve"> </w:t>
      </w:r>
      <w:r w:rsidRPr="00AB4563">
        <w:rPr>
          <w:rFonts w:hint="cs"/>
          <w:rtl/>
        </w:rPr>
        <w:t>ומימונה</w:t>
      </w:r>
    </w:p>
    <w:p w:rsidR="005C6FB6" w:rsidRPr="005C6FB6" w:rsidRDefault="005C6FB6" w:rsidP="00AB4563">
      <w:pPr>
        <w:pStyle w:val="2"/>
      </w:pPr>
      <w:r w:rsidRPr="005C6FB6">
        <w:rPr>
          <w:rFonts w:hint="cs"/>
          <w:rtl/>
        </w:rPr>
        <w:t>תרשים זרימה</w:t>
      </w:r>
    </w:p>
    <w:p w:rsidR="005C6FB6" w:rsidRPr="005C6FB6" w:rsidRDefault="00533652" w:rsidP="005C6FB6">
      <w:pPr>
        <w:bidi w:val="0"/>
        <w:jc w:val="center"/>
        <w:rPr>
          <w:sz w:val="28"/>
          <w:szCs w:val="28"/>
        </w:rPr>
      </w:pPr>
      <w:hyperlink r:id="rId10" w:history="1">
        <w:r w:rsidR="005C6FB6" w:rsidRPr="004C4E14">
          <w:rPr>
            <w:rStyle w:val="Hyperlink"/>
            <w:rFonts w:hint="cs"/>
            <w:sz w:val="28"/>
            <w:szCs w:val="28"/>
            <w:rtl/>
          </w:rPr>
          <w:t>לגרסת טקסט נגישה של תרשים זה</w:t>
        </w:r>
      </w:hyperlink>
    </w:p>
    <w:p w:rsidR="005C6FB6" w:rsidRDefault="005C6FB6" w:rsidP="005C6FB6">
      <w:pPr>
        <w:bidi w:val="0"/>
        <w:spacing w:after="200" w:line="276" w:lineRule="auto"/>
        <w:rPr>
          <w:sz w:val="24"/>
          <w:szCs w:val="24"/>
          <w:rtl/>
        </w:rPr>
      </w:pPr>
    </w:p>
    <w:p w:rsidR="005C6FB6" w:rsidRDefault="005C6FB6" w:rsidP="005C6FB6">
      <w:pPr>
        <w:bidi w:val="0"/>
        <w:spacing w:after="200" w:line="276" w:lineRule="auto"/>
        <w:rPr>
          <w:sz w:val="24"/>
          <w:szCs w:val="24"/>
          <w:rtl/>
        </w:rPr>
      </w:pPr>
    </w:p>
    <w:p w:rsidR="005C6FB6" w:rsidRDefault="005C6FB6" w:rsidP="005C6FB6">
      <w:pPr>
        <w:bidi w:val="0"/>
        <w:spacing w:after="200" w:line="276" w:lineRule="auto"/>
        <w:rPr>
          <w:sz w:val="24"/>
          <w:szCs w:val="24"/>
          <w:rtl/>
        </w:rPr>
      </w:pPr>
      <w:r>
        <w:rPr>
          <w:sz w:val="24"/>
          <w:szCs w:val="24"/>
          <w:rtl/>
        </w:rPr>
        <w:br w:type="page"/>
      </w:r>
    </w:p>
    <w:p w:rsidR="001C0868" w:rsidRPr="00D85855" w:rsidRDefault="002E1DEC">
      <w:pPr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lastRenderedPageBreak/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-1035685</wp:posOffset>
                </wp:positionH>
                <wp:positionV relativeFrom="paragraph">
                  <wp:posOffset>-841185</wp:posOffset>
                </wp:positionV>
                <wp:extent cx="7053529" cy="10559473"/>
                <wp:effectExtent l="0" t="0" r="14605" b="13335"/>
                <wp:wrapNone/>
                <wp:docPr id="292" name="קבוצה 2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3529" cy="10559473"/>
                          <a:chOff x="0" y="0"/>
                          <a:chExt cx="7053529" cy="10559473"/>
                        </a:xfrm>
                      </wpg:grpSpPr>
                      <wpg:grpSp>
                        <wpg:cNvPr id="291" name="קבוצה 291"/>
                        <wpg:cNvGrpSpPr/>
                        <wpg:grpSpPr>
                          <a:xfrm>
                            <a:off x="118753" y="0"/>
                            <a:ext cx="6934776" cy="8136354"/>
                            <a:chOff x="0" y="0"/>
                            <a:chExt cx="6934776" cy="8136354"/>
                          </a:xfrm>
                        </wpg:grpSpPr>
                        <wpg:grpSp>
                          <wpg:cNvPr id="290" name="קבוצה 290"/>
                          <wpg:cNvGrpSpPr/>
                          <wpg:grpSpPr>
                            <a:xfrm>
                              <a:off x="0" y="0"/>
                              <a:ext cx="6934776" cy="4755383"/>
                              <a:chOff x="0" y="0"/>
                              <a:chExt cx="6934776" cy="4755383"/>
                            </a:xfrm>
                          </wpg:grpSpPr>
                          <wpg:grpSp>
                            <wpg:cNvPr id="1" name="קבוצה 1"/>
                            <wpg:cNvGrpSpPr/>
                            <wpg:grpSpPr>
                              <a:xfrm>
                                <a:off x="629392" y="0"/>
                                <a:ext cx="6305384" cy="2541518"/>
                                <a:chOff x="0" y="0"/>
                                <a:chExt cx="6305384" cy="2541518"/>
                              </a:xfrm>
                            </wpg:grpSpPr>
                            <wps:wsp>
                              <wps:cNvPr id="3" name="תיבת טקסט 2"/>
                              <wps:cNvSpPr txBox="1">
                                <a:spLocks noChangeArrowheads="1"/>
                              </wps:cNvSpPr>
                              <wps:spPr bwMode="auto">
                                <a:xfrm flipH="1">
                                  <a:off x="0" y="0"/>
                                  <a:ext cx="5629275" cy="158369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3133B6" w:rsidRDefault="00BD02FB" w:rsidP="006D51D2">
                                    <w:pPr>
                                      <w:spacing w:after="120"/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  <w:r w:rsidRPr="003133B6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</w:rPr>
                                      <w:t xml:space="preserve">תלמיד, הורה או רושם </w:t>
                                    </w:r>
                                    <w:r w:rsidR="003133B6" w:rsidRPr="003133B6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</w:rPr>
                                      <w:t>שמעוניין בהתאמות:</w:t>
                                    </w:r>
                                  </w:p>
                                  <w:p w:rsidR="00BD02FB" w:rsidRPr="00D85855" w:rsidRDefault="00BD02FB" w:rsidP="00906481">
                                    <w:pPr>
                                      <w:spacing w:after="120"/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</w:pPr>
                                    <w:r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ימלא </w:t>
                                    </w:r>
                                    <w:r w:rsidR="009F5224"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טופס</w:t>
                                    </w:r>
                                    <w:r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בקשה </w:t>
                                    </w:r>
                                    <w:r w:rsidR="009F5224"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להתאמות</w:t>
                                    </w:r>
                                    <w:r w:rsidR="003133B6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(שנמצא ב</w:t>
                                    </w:r>
                                    <w:r w:rsidR="005C4EDF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תוספת הראשונה ל</w:t>
                                    </w:r>
                                    <w:r w:rsidR="003133B6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תקנות) </w:t>
                                    </w:r>
                                    <w:r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ויצרף אליו </w:t>
                                    </w:r>
                                    <w:r w:rsidR="00906481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כל מסמך </w:t>
                                    </w:r>
                                    <w:r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המעיד על המוגבלות ועל הצרכים הנובעים מהמוגבלות</w:t>
                                    </w:r>
                                    <w:r w:rsidR="00906481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  <w:t xml:space="preserve">, לדוגמא- </w:t>
                                    </w:r>
                                    <w:r w:rsidR="00906481"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מסמכים רפואיים</w:t>
                                    </w:r>
                                  </w:p>
                                  <w:p w:rsidR="006D51D2" w:rsidRPr="00D85855" w:rsidRDefault="006D51D2" w:rsidP="00985E55">
                                    <w:pPr>
                                      <w:spacing w:after="120"/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</w:pPr>
                                    <w:r w:rsidRPr="00D85855">
                                      <w:rPr>
                                        <w:rFonts w:ascii="Arial" w:hAnsi="Arial" w:hint="cs"/>
                                        <w:sz w:val="28"/>
                                        <w:szCs w:val="28"/>
                                        <w:rtl/>
                                        <w:lang w:eastAsia="he-IL"/>
                                      </w:rPr>
                                      <w:t xml:space="preserve">את הטופס צריך להגיש לבעל מוסד החינוך </w:t>
                                    </w:r>
                                    <w:r w:rsidRPr="00D85855">
                                      <w:rPr>
                                        <w:rFonts w:ascii="Arial" w:hAnsi="Arial"/>
                                        <w:sz w:val="28"/>
                                        <w:szCs w:val="28"/>
                                        <w:rtl/>
                                        <w:lang w:eastAsia="he-IL"/>
                                      </w:rPr>
                                      <w:t xml:space="preserve">בעת </w:t>
                                    </w:r>
                                    <w:r w:rsidRPr="00D85855">
                                      <w:rPr>
                                        <w:rFonts w:ascii="Arial" w:hAnsi="Arial" w:hint="cs"/>
                                        <w:sz w:val="28"/>
                                        <w:szCs w:val="28"/>
                                        <w:rtl/>
                                        <w:lang w:eastAsia="he-IL"/>
                                      </w:rPr>
                                      <w:t>ה</w:t>
                                    </w:r>
                                    <w:r w:rsidRPr="00D85855">
                                      <w:rPr>
                                        <w:rFonts w:ascii="Arial" w:hAnsi="Arial"/>
                                        <w:sz w:val="28"/>
                                        <w:szCs w:val="28"/>
                                        <w:rtl/>
                                        <w:lang w:eastAsia="he-IL"/>
                                      </w:rPr>
                                      <w:t>רישום למוסד החינוך</w:t>
                                    </w:r>
                                    <w:r w:rsidRPr="00D85855">
                                      <w:rPr>
                                        <w:rFonts w:ascii="Arial" w:hAnsi="Arial" w:hint="cs"/>
                                        <w:sz w:val="28"/>
                                        <w:szCs w:val="28"/>
                                        <w:rtl/>
                                        <w:lang w:eastAsia="he-IL"/>
                                      </w:rPr>
                                      <w:t xml:space="preserve">. </w:t>
                                    </w:r>
                                    <w:r w:rsidRPr="00D85855">
                                      <w:rPr>
                                        <w:rFonts w:ascii="Arial" w:hAnsi="Arial"/>
                                        <w:sz w:val="28"/>
                                        <w:szCs w:val="28"/>
                                        <w:rtl/>
                                        <w:lang w:eastAsia="he-IL"/>
                                      </w:rPr>
                                      <w:t>תלמיד שכבר לומד במערכת החינוך רשאי להגיש בקשה בכל עת.</w:t>
                                    </w:r>
                                  </w:p>
                                  <w:p w:rsidR="006D51D2" w:rsidRPr="006D51D2" w:rsidRDefault="006D51D2" w:rsidP="006D51D2">
                                    <w:pPr>
                                      <w:spacing w:after="120"/>
                                      <w:rPr>
                                        <w:sz w:val="24"/>
                                        <w:szCs w:val="24"/>
                                        <w:rtl/>
                                        <w:cs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" name="חץ למטה 2"/>
                              <wps:cNvSpPr/>
                              <wps:spPr>
                                <a:xfrm>
                                  <a:off x="2711395" y="1669773"/>
                                  <a:ext cx="371475" cy="800100"/>
                                </a:xfrm>
                                <a:prstGeom prst="downArrow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" name="חץ למעלה 7"/>
                              <wps:cNvSpPr/>
                              <wps:spPr>
                                <a:xfrm>
                                  <a:off x="3395207" y="1685676"/>
                                  <a:ext cx="85725" cy="733425"/>
                                </a:xfrm>
                                <a:prstGeom prst="upArrow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" name="תיבת טקסט 2"/>
                              <wps:cNvSpPr txBox="1">
                                <a:spLocks noChangeArrowheads="1"/>
                              </wps:cNvSpPr>
                              <wps:spPr bwMode="auto">
                                <a:xfrm flipH="1">
                                  <a:off x="3578087" y="1606163"/>
                                  <a:ext cx="2727297" cy="93535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AC5E96" w:rsidRPr="00D85855" w:rsidRDefault="007D57C1" w:rsidP="00985E55">
                                    <w:pPr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</w:pPr>
                                    <w:r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אם חסרים מסמכים, המנהל</w:t>
                                    </w:r>
                                    <w:r w:rsidR="00DC4769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(ברשות המקומית)</w:t>
                                    </w:r>
                                    <w:r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יודיע </w:t>
                                    </w:r>
                                    <w:r w:rsidR="002D799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ל</w:t>
                                    </w:r>
                                    <w:r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מבקש בתוך 7 ימים</w:t>
                                    </w:r>
                                    <w:r w:rsidR="00906481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</w:t>
                                    </w:r>
                                    <w:r w:rsidR="00906481" w:rsidRPr="002D799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תוך הסבר על המסמכים החסרים ומהיכן להשיגם</w:t>
                                    </w:r>
                                    <w:r w:rsidR="00906481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  <w:t xml:space="preserve"> </w:t>
                                    </w:r>
                                  </w:p>
                                  <w:p w:rsidR="00AC5E96" w:rsidRDefault="00AC5E96" w:rsidP="00AC5E96">
                                    <w:pPr>
                                      <w:rPr>
                                        <w:rtl/>
                                        <w:cs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  <wpg:grpSp>
                            <wpg:cNvPr id="13" name="קבוצה 13"/>
                            <wpg:cNvGrpSpPr/>
                            <wpg:grpSpPr>
                              <a:xfrm>
                                <a:off x="0" y="2671948"/>
                                <a:ext cx="6600182" cy="2083435"/>
                                <a:chOff x="0" y="0"/>
                                <a:chExt cx="6600182" cy="2083435"/>
                              </a:xfrm>
                            </wpg:grpSpPr>
                            <wps:wsp>
                              <wps:cNvPr id="5" name="תיבת טקסט 2"/>
                              <wps:cNvSpPr txBox="1">
                                <a:spLocks noChangeArrowheads="1"/>
                              </wps:cNvSpPr>
                              <wps:spPr bwMode="auto">
                                <a:xfrm flipH="1">
                                  <a:off x="2624447" y="0"/>
                                  <a:ext cx="3975735" cy="208343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AC5E96" w:rsidRPr="00DC4769" w:rsidRDefault="006951A4" w:rsidP="00985E55">
                                    <w:pPr>
                                      <w:jc w:val="both"/>
                                      <w:rPr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</w:rPr>
                                    </w:pPr>
                                    <w:r w:rsidRPr="00DC4769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</w:rPr>
                                      <w:t xml:space="preserve">בעל מוסד החינוך </w:t>
                                    </w:r>
                                    <w:r w:rsidR="00AC5E96" w:rsidRPr="00DC4769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</w:rPr>
                                      <w:t xml:space="preserve">יגבש את המלצותיו </w:t>
                                    </w:r>
                                    <w:r w:rsidR="00906481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</w:rPr>
                                      <w:t xml:space="preserve">המנומקות </w:t>
                                    </w:r>
                                    <w:r w:rsidR="00AC5E96" w:rsidRPr="00DC4769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</w:rPr>
                                      <w:t>לעניין הבקשה:</w:t>
                                    </w:r>
                                  </w:p>
                                  <w:p w:rsidR="00AC5E96" w:rsidRPr="00D85855" w:rsidRDefault="00AC5E96" w:rsidP="00985E55">
                                    <w:pPr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  <w:r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תוך 60 ימים ל</w:t>
                                    </w:r>
                                    <w:r w:rsid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גבי</w:t>
                                    </w:r>
                                    <w:r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התאמות </w:t>
                                    </w:r>
                                    <w:r w:rsid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ש</w:t>
                                    </w:r>
                                    <w:r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דורשות היתר בנייה</w:t>
                                    </w:r>
                                  </w:p>
                                  <w:p w:rsidR="006951A4" w:rsidRPr="00D85855" w:rsidRDefault="00AC5E96" w:rsidP="00985E55">
                                    <w:pPr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  <w:r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בתוך 30 ימים לעניין התאמות אחרות.</w:t>
                                    </w:r>
                                  </w:p>
                                  <w:p w:rsidR="00AC5E96" w:rsidRDefault="00AC5E96" w:rsidP="00985E55">
                                    <w:pPr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  <w:r w:rsidRPr="00D85855"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אם נדרש כבש ולוח הזמנים הרגיל לא </w:t>
                                    </w:r>
                                    <w:r w:rsid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מ</w:t>
                                    </w:r>
                                    <w:r w:rsidRPr="00D85855"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אפשר </w:t>
                                    </w:r>
                                    <w:r w:rsid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ביצוע עד </w:t>
                                    </w:r>
                                    <w:r w:rsidRPr="00D85855"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  <w:t>להגעת הילד למוסד</w:t>
                                    </w:r>
                                    <w:r w:rsid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החינוך</w:t>
                                    </w:r>
                                    <w:r w:rsidRPr="00D85855"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  <w:t>, או אם הילד נמצא כבר במוסד החינוך</w:t>
                                    </w:r>
                                    <w:r w:rsid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</w:t>
                                    </w:r>
                                    <w:r w:rsidR="00D85855"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  <w:t>–</w:t>
                                    </w:r>
                                    <w:r w:rsid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תגובש ההמלצה תוך 14 ימים</w:t>
                                    </w:r>
                                    <w:r w:rsidR="00DC4769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.</w:t>
                                    </w:r>
                                  </w:p>
                                  <w:p w:rsidR="00DC4769" w:rsidRPr="00D85855" w:rsidRDefault="00DC4769" w:rsidP="00D85855">
                                    <w:pPr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החלטת בעל המוסד תהיה מנומקת.</w:t>
                                    </w:r>
                                  </w:p>
                                  <w:p w:rsidR="00AC5E96" w:rsidRPr="00AC5E96" w:rsidRDefault="00AC5E96" w:rsidP="006951A4">
                                    <w:pPr>
                                      <w:jc w:val="center"/>
                                      <w:rPr>
                                        <w:rtl/>
                                        <w:cs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6" name="תיבת טקסט 2"/>
                              <wps:cNvSpPr txBox="1">
                                <a:spLocks noChangeArrowheads="1"/>
                              </wps:cNvSpPr>
                              <wps:spPr bwMode="auto">
                                <a:xfrm flipH="1">
                                  <a:off x="0" y="142504"/>
                                  <a:ext cx="2089785" cy="10922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951A4" w:rsidRPr="00D85855" w:rsidRDefault="00DC4769" w:rsidP="00985E55">
                                    <w:pPr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</w:pPr>
                                    <w:r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בעל המוסד </w:t>
                                    </w:r>
                                    <w:r w:rsidR="006951A4"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יעביר עותק של טופס הבקשה למנהל מוסד החינוך</w:t>
                                    </w:r>
                                    <w:r w:rsidR="00AC5E96" w:rsidRPr="00D85855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  <w:t xml:space="preserve"> כדי שיתחיל בהיערכות</w:t>
                                    </w:r>
                                    <w:r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  <w:t>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9" name="חץ שמאלה 9"/>
                              <wps:cNvSpPr/>
                              <wps:spPr>
                                <a:xfrm>
                                  <a:off x="2185060" y="558140"/>
                                  <a:ext cx="372110" cy="121285"/>
                                </a:xfrm>
                                <a:prstGeom prst="leftArrow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14" name="תיבת טקסט 2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2493818" y="5082639"/>
                              <a:ext cx="4171950" cy="26479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7D57C1" w:rsidRPr="00D85855" w:rsidRDefault="00C90EB4" w:rsidP="007D57C1">
                                <w:pPr>
                                  <w:jc w:val="center"/>
                                  <w:rPr>
                                    <w:b/>
                                    <w:bCs/>
                                    <w:sz w:val="28"/>
                                    <w:szCs w:val="28"/>
                                    <w:u w:val="single"/>
                                    <w:rtl/>
                                  </w:rPr>
                                </w:pPr>
                                <w:r w:rsidRPr="00D85855">
                                  <w:rPr>
                                    <w:rFonts w:hint="cs"/>
                                    <w:b/>
                                    <w:bCs/>
                                    <w:sz w:val="28"/>
                                    <w:szCs w:val="28"/>
                                    <w:u w:val="single"/>
                                    <w:rtl/>
                                  </w:rPr>
                                  <w:t>בעל מוסד חינוך</w:t>
                                </w:r>
                                <w:r w:rsidR="007D57C1" w:rsidRPr="00D85855">
                                  <w:rPr>
                                    <w:rFonts w:hint="cs"/>
                                    <w:b/>
                                    <w:bCs/>
                                    <w:sz w:val="28"/>
                                    <w:szCs w:val="28"/>
                                    <w:u w:val="single"/>
                                    <w:rtl/>
                                  </w:rPr>
                                  <w:t>:</w:t>
                                </w:r>
                              </w:p>
                              <w:p w:rsidR="00C90EB4" w:rsidRPr="00D85855" w:rsidRDefault="00C90EB4" w:rsidP="00985E55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rtl/>
                                    <w:cs/>
                                  </w:rPr>
                                </w:pPr>
                                <w:r w:rsidRPr="00D8585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יבצע </w:t>
                                </w:r>
                                <w:proofErr w:type="spellStart"/>
                                <w:r w:rsidRPr="00D8585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מיידית</w:t>
                                </w:r>
                                <w:proofErr w:type="spellEnd"/>
                                <w:r w:rsidRPr="00D8585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 את ה</w:t>
                                </w:r>
                                <w:r w:rsidR="0081044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ה</w:t>
                                </w:r>
                                <w:r w:rsidRPr="00D8585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תאמות שניתן לבצע באמצעים הקיימים אצל</w:t>
                                </w:r>
                                <w:r w:rsidR="007D57C1" w:rsidRPr="00D8585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ו</w:t>
                                </w:r>
                                <w:r w:rsidRPr="00D8585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.</w:t>
                                </w:r>
                              </w:p>
                              <w:p w:rsidR="00810445" w:rsidRDefault="0062201A" w:rsidP="0048468A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rtl/>
                                  </w:rPr>
                                </w:pPr>
                                <w:r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ככלל - </w:t>
                                </w:r>
                                <w:r w:rsidR="00C90EB4" w:rsidRPr="00D8585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יספק את </w:t>
                                </w:r>
                                <w:r w:rsidR="0081044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ה</w:t>
                                </w:r>
                                <w:r w:rsidR="00C90EB4" w:rsidRPr="00D8585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התאמ</w:t>
                                </w:r>
                                <w:r w:rsidR="0081044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ו</w:t>
                                </w:r>
                                <w:r w:rsidR="00C90EB4" w:rsidRPr="00D8585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ת עד תחילת שנה</w:t>
                                </w:r>
                                <w:r w:rsidR="0048468A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"</w:t>
                                </w:r>
                                <w:r w:rsidR="00C90EB4" w:rsidRPr="00D8585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ל או בעת הצורך והכל בתוך פרק זמן סביר.</w:t>
                                </w:r>
                                <w:r w:rsidR="0081044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 זאת, אלא אם נקבע לוח זמנים מיוחד לפי סוג ההתאמה.</w:t>
                                </w:r>
                              </w:p>
                              <w:p w:rsidR="0062201A" w:rsidRPr="0062201A" w:rsidRDefault="0062201A" w:rsidP="0048468A">
                                <w:pPr>
                                  <w:jc w:val="both"/>
                                  <w:rPr>
                                    <w:sz w:val="32"/>
                                    <w:szCs w:val="32"/>
                                    <w:rtl/>
                                    <w:cs/>
                                  </w:rPr>
                                </w:pPr>
                                <w:r w:rsidRPr="0062201A">
                                  <w:rPr>
                                    <w:rFonts w:ascii="Arial" w:hAnsi="Arial" w:hint="cs"/>
                                    <w:sz w:val="28"/>
                                    <w:szCs w:val="28"/>
                                    <w:rtl/>
                                    <w:lang w:eastAsia="he-IL"/>
                                  </w:rPr>
                                  <w:t>לגבי שירותי חינוך כגון חומרי לימוד</w:t>
                                </w:r>
                                <w:r>
                                  <w:rPr>
                                    <w:rFonts w:ascii="Arial" w:hAnsi="Arial" w:hint="cs"/>
                                    <w:sz w:val="28"/>
                                    <w:szCs w:val="28"/>
                                    <w:rtl/>
                                    <w:lang w:eastAsia="he-IL"/>
                                  </w:rPr>
                                  <w:t xml:space="preserve"> שביה"ס מספק (ולא משרד החינוך)</w:t>
                                </w:r>
                                <w:r w:rsidRPr="0062201A">
                                  <w:rPr>
                                    <w:rFonts w:ascii="Arial" w:hAnsi="Arial" w:hint="cs"/>
                                    <w:sz w:val="28"/>
                                    <w:szCs w:val="28"/>
                                    <w:rtl/>
                                    <w:lang w:eastAsia="he-IL"/>
                                  </w:rPr>
                                  <w:t xml:space="preserve">: ההנגשה הדרגתית </w:t>
                                </w:r>
                                <w:r w:rsidRPr="0062201A">
                                  <w:rPr>
                                    <w:rFonts w:ascii="Arial" w:hAnsi="Arial"/>
                                    <w:sz w:val="28"/>
                                    <w:szCs w:val="28"/>
                                    <w:rtl/>
                                    <w:lang w:eastAsia="he-IL"/>
                                  </w:rPr>
                                  <w:t xml:space="preserve">לפי תכנית שיאשר </w:t>
                                </w:r>
                                <w:r w:rsidRPr="0062201A">
                                  <w:rPr>
                                    <w:rFonts w:ascii="Arial" w:hAnsi="Arial" w:hint="cs"/>
                                    <w:sz w:val="28"/>
                                    <w:szCs w:val="28"/>
                                    <w:rtl/>
                                    <w:lang w:eastAsia="he-IL"/>
                                  </w:rPr>
                                  <w:t xml:space="preserve">מנכ"ל משרד החינוך. ההנגשה </w:t>
                                </w:r>
                                <w:r w:rsidRPr="0062201A">
                                  <w:rPr>
                                    <w:rFonts w:ascii="Arial" w:hAnsi="Arial"/>
                                    <w:sz w:val="28"/>
                                    <w:szCs w:val="28"/>
                                    <w:rtl/>
                                    <w:lang w:eastAsia="he-IL"/>
                                  </w:rPr>
                                  <w:t>תינתן ככל האפשר עד תחילת שנה</w:t>
                                </w:r>
                                <w:r w:rsidR="0048468A">
                                  <w:rPr>
                                    <w:rFonts w:ascii="Arial" w:hAnsi="Arial" w:hint="cs"/>
                                    <w:sz w:val="28"/>
                                    <w:szCs w:val="28"/>
                                    <w:rtl/>
                                    <w:lang w:eastAsia="he-IL"/>
                                  </w:rPr>
                                  <w:t>"</w:t>
                                </w:r>
                                <w:r w:rsidRPr="0062201A">
                                  <w:rPr>
                                    <w:rFonts w:ascii="Arial" w:hAnsi="Arial"/>
                                    <w:sz w:val="28"/>
                                    <w:szCs w:val="28"/>
                                    <w:rtl/>
                                    <w:lang w:eastAsia="he-IL"/>
                                  </w:rPr>
                                  <w:t>ל ולכל המאוחר עד 30 ימים לאחר תחילת</w:t>
                                </w:r>
                                <w:r w:rsidRPr="0062201A">
                                  <w:rPr>
                                    <w:rFonts w:ascii="Arial" w:hAnsi="Arial" w:hint="cs"/>
                                    <w:sz w:val="28"/>
                                    <w:szCs w:val="28"/>
                                    <w:rtl/>
                                    <w:lang w:eastAsia="he-IL"/>
                                  </w:rPr>
                                  <w:t>ה.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11" name="חץ למטה 11"/>
                          <wps:cNvSpPr/>
                          <wps:spPr>
                            <a:xfrm>
                              <a:off x="4215740" y="4797631"/>
                              <a:ext cx="291465" cy="262255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חץ למטה 19"/>
                          <wps:cNvSpPr/>
                          <wps:spPr>
                            <a:xfrm>
                              <a:off x="4251366" y="7825839"/>
                              <a:ext cx="371475" cy="310515"/>
                            </a:xfrm>
                            <a:prstGeom prst="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0" name="תיבת טקסט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2386940" y="8146473"/>
                            <a:ext cx="4050665" cy="2413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5855" w:rsidRPr="00AD2053" w:rsidRDefault="006D51D2" w:rsidP="002E60D6">
                              <w:pPr>
                                <w:rPr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</w:pPr>
                              <w:r w:rsidRPr="00AD2053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 xml:space="preserve">המבקש </w:t>
                              </w:r>
                              <w:r w:rsidR="002E60D6" w:rsidRPr="00AD2053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 xml:space="preserve">רשאי </w:t>
                              </w:r>
                              <w:r w:rsidRPr="00AD2053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 xml:space="preserve">לערור </w:t>
                              </w:r>
                              <w:r w:rsidR="002E60D6" w:rsidRPr="00AD2053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על החלטה של בע</w:t>
                              </w:r>
                              <w:r w:rsidR="00D85855" w:rsidRPr="00AD2053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ל מוסד החינוך לגבי התאמת נגישות:</w:t>
                              </w:r>
                            </w:p>
                            <w:p w:rsidR="002E60D6" w:rsidRPr="00D85855" w:rsidRDefault="002E60D6" w:rsidP="00E32B8F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הערר יובא בפני "הממונה" (משרד החינוך). </w:t>
                              </w: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 xml:space="preserve">יש להגיש את הערר בכתב בתוך </w:t>
                              </w:r>
                              <w:r w:rsidR="00E32B8F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15</w:t>
                              </w: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 xml:space="preserve"> ימים מיום קבלת ההחלטה.</w:t>
                              </w:r>
                            </w:p>
                            <w:p w:rsidR="006D51D2" w:rsidRPr="00D85855" w:rsidRDefault="006D51D2" w:rsidP="006D51D2">
                              <w:pPr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הממונה </w:t>
                              </w:r>
                              <w:r w:rsidR="002E60D6"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ייוועץ</w:t>
                              </w: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עם מורשה נגישות מבנים תשתיות וסביבה או מורשה לנגישות השירות (שלא היו מעורבים במתן ההחלטה שעליה הוגש הערר)</w:t>
                              </w:r>
                            </w:p>
                            <w:p w:rsidR="002E60D6" w:rsidRPr="00D85855" w:rsidRDefault="002E60D6" w:rsidP="002E60D6">
                              <w:pPr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החלטה בערר תהיה מנומקת ותינתן בתוך 30 ימים מיום קבלת הערר</w:t>
                              </w:r>
                              <w:r w:rsid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.</w:t>
                              </w:r>
                            </w:p>
                            <w:p w:rsidR="006D51D2" w:rsidRDefault="006D51D2" w:rsidP="002E60D6">
                              <w:pPr>
                                <w:jc w:val="center"/>
                                <w:rPr>
                                  <w:rtl/>
                                  <w:cs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" name="תיבת טקסט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0" y="5070764"/>
                            <a:ext cx="2477135" cy="29806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85855" w:rsidRPr="00D85855" w:rsidRDefault="002E60D6" w:rsidP="007D57C1">
                              <w:pPr>
                                <w:rPr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</w:pPr>
                              <w:r w:rsidRPr="00D85855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בעל מוסד חינוך</w:t>
                              </w:r>
                              <w:r w:rsidR="00D85855" w:rsidRPr="00D85855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:</w:t>
                              </w:r>
                            </w:p>
                            <w:p w:rsidR="007D57C1" w:rsidRPr="00D85855" w:rsidRDefault="007D57C1" w:rsidP="00985E55">
                              <w:pPr>
                                <w:jc w:val="both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r w:rsidR="002E60D6"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אחראי ל</w:t>
                              </w: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תקינות וזמינות התאמות הנגישות שבאחריותו לאדם עם מוגבלות, בכפוף לקיומן של תקלות טבעיות, </w:t>
                              </w:r>
                              <w:r w:rsidR="002E60D6"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עבודות תחזוקה או שיפוץ ובלבד שהבטיח נגישות חלופית סבירה למקום ולשירות ככל האפשר.</w:t>
                              </w:r>
                            </w:p>
                            <w:p w:rsidR="007D57C1" w:rsidRPr="00D85855" w:rsidRDefault="007D57C1" w:rsidP="0048468A">
                              <w:pPr>
                                <w:jc w:val="both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הממונה (משרד החינוך) יכול לאשר</w:t>
                              </w:r>
                              <w:r w:rsidR="0048468A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,</w:t>
                              </w: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r w:rsidRPr="00D85855">
                                <w:rPr>
                                  <w:rFonts w:ascii="Arial" w:hAnsi="Arial"/>
                                  <w:sz w:val="28"/>
                                  <w:szCs w:val="28"/>
                                  <w:rtl/>
                                </w:rPr>
                                <w:t xml:space="preserve">לאחר שהתייעץ עם מורשה נגישות </w:t>
                              </w:r>
                              <w:proofErr w:type="spellStart"/>
                              <w:r w:rsidRPr="00D85855">
                                <w:rPr>
                                  <w:rFonts w:ascii="Arial" w:hAnsi="Arial"/>
                                  <w:sz w:val="28"/>
                                  <w:szCs w:val="28"/>
                                  <w:rtl/>
                                </w:rPr>
                                <w:t>מ</w:t>
                              </w:r>
                              <w:r w:rsidR="0048468A">
                                <w:rPr>
                                  <w:rFonts w:ascii="Arial" w:hAnsi="Arial" w:hint="cs"/>
                                  <w:sz w:val="28"/>
                                  <w:szCs w:val="28"/>
                                  <w:rtl/>
                                </w:rPr>
                                <w:t>תו"ס</w:t>
                              </w:r>
                              <w:proofErr w:type="spellEnd"/>
                              <w:r w:rsidR="0048468A">
                                <w:rPr>
                                  <w:rFonts w:ascii="Arial" w:hAnsi="Arial" w:hint="cs"/>
                                  <w:sz w:val="28"/>
                                  <w:szCs w:val="28"/>
                                  <w:rtl/>
                                </w:rPr>
                                <w:t>,</w:t>
                              </w:r>
                              <w:r w:rsidRPr="00D85855">
                                <w:rPr>
                                  <w:rFonts w:ascii="Arial" w:hAnsi="Arial"/>
                                  <w:sz w:val="28"/>
                                  <w:szCs w:val="28"/>
                                  <w:rtl/>
                                </w:rPr>
                                <w:t xml:space="preserve"> הקלות</w:t>
                              </w:r>
                              <w:r w:rsidR="00352A6F" w:rsidRPr="00D85855">
                                <w:rPr>
                                  <w:rFonts w:ascii="Arial" w:hAnsi="Arial" w:hint="cs"/>
                                  <w:sz w:val="28"/>
                                  <w:szCs w:val="28"/>
                                  <w:rtl/>
                                </w:rPr>
                                <w:t xml:space="preserve"> מהוראות מסוימות בתקנות.</w:t>
                              </w:r>
                            </w:p>
                            <w:p w:rsidR="007D57C1" w:rsidRDefault="007D57C1" w:rsidP="007D57C1">
                              <w:pPr>
                                <w:rPr>
                                  <w:rtl/>
                                  <w:cs/>
                                </w:rPr>
                              </w:pPr>
                            </w:p>
                            <w:p w:rsidR="002E60D6" w:rsidRDefault="002E60D6" w:rsidP="002E60D6">
                              <w:pPr>
                                <w:jc w:val="center"/>
                                <w:rPr>
                                  <w:rtl/>
                                  <w:cs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קבוצה 292" o:spid="_x0000_s1026" style="position:absolute;left:0;text-align:left;margin-left:-81.55pt;margin-top:-66.25pt;width:555.4pt;height:831.45pt;z-index:251686912" coordsize="70535,105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">
                <v:group id="קבוצה 291" o:spid="_x0000_s1027" style="position:absolute;left:1187;width:69348;height:81363" coordsize="69347,813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<v:group id="קבוצה 290" o:spid="_x0000_s1028" style="position:absolute;width:69347;height:47553" coordsize="69347,475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Otup8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X4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jrbqfCAAAA3AAAAA8A&#10;AAAAAAAAAAAAAAAAqgIAAGRycy9kb3ducmV2LnhtbFBLBQYAAAAABAAEAPoAAACZAwAAAAA=&#10;">
                    <v:group id="קבוצה 1" o:spid="_x0000_s1029" style="position:absolute;left:6293;width:63054;height:25415" coordsize="63053,254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תיבת טקסט 2" o:spid="_x0000_s1030" type="#_x0000_t202" style="position:absolute;width:56292;height:15836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Qlu8QA&#10;AADaAAAADwAAAGRycy9kb3ducmV2LnhtbESPQWvCQBSE74L/YXmCN91Y21JTVylC1EM8aG17fWRf&#10;s8Hs25BdNf33bkHwOMzMN8x82dlaXKj1lWMFk3ECgrhwuuJSwfEzG72B8AFZY+2YFPyRh+Wi35tj&#10;qt2V93Q5hFJECPsUFZgQmlRKXxiy6MeuIY7er2sthijbUuoWrxFua/mUJK/SYsVxwWBDK0PF6XC2&#10;CjZm9vK1c8dcTtc/GebZepY/fys1HHQf7yACdeERvre3WsEU/q/EGy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t0JbvEAAAA2gAAAA8AAAAAAAAAAAAAAAAAmAIAAGRycy9k&#10;b3ducmV2LnhtbFBLBQYAAAAABAAEAPUAAACJAwAAAAA=&#10;">
                        <v:textbox>
                          <w:txbxContent>
                            <w:p w:rsidR="003133B6" w:rsidRDefault="00BD02FB" w:rsidP="006D51D2">
                              <w:pPr>
                                <w:spacing w:after="120"/>
                                <w:jc w:val="both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3133B6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 xml:space="preserve">תלמיד, הורה או רושם </w:t>
                              </w:r>
                              <w:r w:rsidR="003133B6" w:rsidRPr="003133B6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שמעוניין בהתאמות:</w:t>
                              </w:r>
                            </w:p>
                            <w:p w:rsidR="00BD02FB" w:rsidRPr="00D85855" w:rsidRDefault="00BD02FB" w:rsidP="00906481">
                              <w:pPr>
                                <w:spacing w:after="120"/>
                                <w:jc w:val="both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ימלא </w:t>
                              </w:r>
                              <w:r w:rsidR="009F5224"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טופס</w:t>
                              </w: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בקשה </w:t>
                              </w:r>
                              <w:r w:rsidR="009F5224"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להתאמות</w:t>
                              </w:r>
                              <w:r w:rsid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(שנמצא ב</w:t>
                              </w:r>
                              <w:r w:rsidR="005C4EDF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תוספת הראשונה ל</w:t>
                              </w:r>
                              <w:r w:rsid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תקנות) </w:t>
                              </w: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ויצרף אליו </w:t>
                              </w:r>
                              <w:r w:rsidR="00906481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כל מסמך </w:t>
                              </w: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המעיד על המוגבלות ועל הצרכים הנובעים מהמוגבלות</w:t>
                              </w:r>
                              <w:r w:rsidR="00906481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 xml:space="preserve">, לדוגמא- </w:t>
                              </w:r>
                              <w:r w:rsidR="00906481"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מסמכים רפואיים</w:t>
                              </w:r>
                            </w:p>
                            <w:p w:rsidR="006D51D2" w:rsidRPr="00D85855" w:rsidRDefault="006D51D2" w:rsidP="00985E55">
                              <w:pPr>
                                <w:spacing w:after="120"/>
                                <w:jc w:val="both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D85855">
                                <w:rPr>
                                  <w:rFonts w:ascii="Arial" w:hAnsi="Arial" w:hint="cs"/>
                                  <w:sz w:val="28"/>
                                  <w:szCs w:val="28"/>
                                  <w:rtl/>
                                  <w:lang w:eastAsia="he-IL"/>
                                </w:rPr>
                                <w:t xml:space="preserve">את הטופס צריך להגיש לבעל מוסד החינוך </w:t>
                              </w:r>
                              <w:r w:rsidRPr="00D85855">
                                <w:rPr>
                                  <w:rFonts w:ascii="Arial" w:hAnsi="Arial"/>
                                  <w:sz w:val="28"/>
                                  <w:szCs w:val="28"/>
                                  <w:rtl/>
                                  <w:lang w:eastAsia="he-IL"/>
                                </w:rPr>
                                <w:t xml:space="preserve">בעת </w:t>
                              </w:r>
                              <w:r w:rsidRPr="00D85855">
                                <w:rPr>
                                  <w:rFonts w:ascii="Arial" w:hAnsi="Arial" w:hint="cs"/>
                                  <w:sz w:val="28"/>
                                  <w:szCs w:val="28"/>
                                  <w:rtl/>
                                  <w:lang w:eastAsia="he-IL"/>
                                </w:rPr>
                                <w:t>ה</w:t>
                              </w:r>
                              <w:r w:rsidRPr="00D85855">
                                <w:rPr>
                                  <w:rFonts w:ascii="Arial" w:hAnsi="Arial"/>
                                  <w:sz w:val="28"/>
                                  <w:szCs w:val="28"/>
                                  <w:rtl/>
                                  <w:lang w:eastAsia="he-IL"/>
                                </w:rPr>
                                <w:t>רישום למוסד החינוך</w:t>
                              </w:r>
                              <w:r w:rsidRPr="00D85855">
                                <w:rPr>
                                  <w:rFonts w:ascii="Arial" w:hAnsi="Arial" w:hint="cs"/>
                                  <w:sz w:val="28"/>
                                  <w:szCs w:val="28"/>
                                  <w:rtl/>
                                  <w:lang w:eastAsia="he-IL"/>
                                </w:rPr>
                                <w:t xml:space="preserve">. </w:t>
                              </w:r>
                              <w:r w:rsidRPr="00D85855">
                                <w:rPr>
                                  <w:rFonts w:ascii="Arial" w:hAnsi="Arial"/>
                                  <w:sz w:val="28"/>
                                  <w:szCs w:val="28"/>
                                  <w:rtl/>
                                  <w:lang w:eastAsia="he-IL"/>
                                </w:rPr>
                                <w:t>תלמיד שכבר לומד במערכת החינוך רשאי להגיש בקשה בכל עת.</w:t>
                              </w:r>
                            </w:p>
                            <w:p w:rsidR="006D51D2" w:rsidRPr="006D51D2" w:rsidRDefault="006D51D2" w:rsidP="006D51D2">
                              <w:pPr>
                                <w:spacing w:after="120"/>
                                <w:rPr>
                                  <w:sz w:val="24"/>
                                  <w:szCs w:val="24"/>
                                  <w:rtl/>
                                  <w:cs/>
                                </w:rPr>
                              </w:pPr>
                            </w:p>
                          </w:txbxContent>
                        </v:textbox>
                      </v:shape>
                      <v:shapetype id="_x0000_t67" coordsize="21600,21600" o:spt="67" adj="16200,5400" path="m0@0l@1@0@1,0@2,0@2@0,21600@0,10800,21600xe">
                        <v:stroke joinstyle="miter"/>
                        <v:formulas>
                          <v:f eqn="val #0"/>
                          <v:f eqn="val #1"/>
                          <v:f eqn="sum height 0 #1"/>
                          <v:f eqn="sum 10800 0 #1"/>
                          <v:f eqn="sum width 0 #0"/>
                          <v:f eqn="prod @4 @3 10800"/>
                          <v:f eqn="sum width 0 @5"/>
                        </v:formulas>
                        <v:path o:connecttype="custom" o:connectlocs="10800,0;0,@0;10800,21600;21600,@0" o:connectangles="270,180,90,0" textboxrect="@1,0,@2,@6"/>
                        <v:handles>
                          <v:h position="#1,#0" xrange="0,10800" yrange="0,21600"/>
                        </v:handles>
                      </v:shapetype>
                      <v:shape id="חץ למטה 2" o:spid="_x0000_s1031" type="#_x0000_t67" style="position:absolute;left:27113;top:16697;width:3715;height:80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CsBMAA&#10;AADaAAAADwAAAGRycy9kb3ducmV2LnhtbESPX2vCMBTF3wW/Q7iCb5oqOKQzyiYovrm5db5emmtT&#10;2tyUJGr37ZeB4OPh/PlxVpvetuJGPtSOFcymGQji0umaKwXfX7vJEkSIyBpbx6TglwJs1sPBCnPt&#10;7vxJt1OsRBrhkKMCE2OXSxlKQxbD1HXEybs4bzEm6SupPd7TuG3lPMtepMWaE8FgR1tDZXO6WgXn&#10;ZtGG9ywxlz8Ho/2x+Ng3hVLjUf/2CiJSH5/hR/ugFczh/0q6AXL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TCsBMAAAADaAAAADwAAAAAAAAAAAAAAAACYAgAAZHJzL2Rvd25y&#10;ZXYueG1sUEsFBgAAAAAEAAQA9QAAAIUDAAAAAA==&#10;" adj="16586" fillcolor="#4f81bd [3204]" strokecolor="#243f60 [1604]" strokeweight="2pt"/>
                      <v:shapetype id="_x0000_t68" coordsize="21600,21600" o:spt="68" adj="5400,5400" path="m0@0l@1@0@1,21600@2,21600@2@0,21600@0,10800,xe">
                        <v:stroke joinstyle="miter"/>
                        <v:formulas>
                          <v:f eqn="val #0"/>
                          <v:f eqn="val #1"/>
                          <v:f eqn="sum 21600 0 #1"/>
                          <v:f eqn="prod #0 #1 10800"/>
                          <v:f eqn="sum #0 0 @3"/>
                        </v:formulas>
                        <v:path o:connecttype="custom" o:connectlocs="10800,0;0,@0;10800,21600;21600,@0" o:connectangles="270,180,90,0" textboxrect="@1,@4,@2,21600"/>
                        <v:handles>
                          <v:h position="#1,#0" xrange="0,10800" yrange="0,21600"/>
                        </v:handles>
                      </v:shapetype>
                      <v:shape id="חץ למעלה 7" o:spid="_x0000_s1032" type="#_x0000_t68" style="position:absolute;left:33952;top:16856;width:857;height:733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mGQqsYA&#10;AADaAAAADwAAAGRycy9kb3ducmV2LnhtbESPQWvCQBSE74X+h+UVeil1owcr0VWqoG1Jc9CKeHzu&#10;PpPQ7NuQ3Zr037tCocdhZr5hZove1uJCra8cKxgOEhDE2pmKCwX7r/XzBIQPyAZrx6Tglzws5vd3&#10;M0yN63hLl10oRISwT1FBGUKTSul1SRb9wDXE0Tu71mKIsi2kabGLcFvLUZKMpcWK40KJDa1K0t+7&#10;H6tAj/PPw/mUHfPslHebt2X2oZ8ypR4f+tcpiEB9+A//td+Nghe4XYk3QM6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mGQqsYAAADaAAAADwAAAAAAAAAAAAAAAACYAgAAZHJz&#10;L2Rvd25yZXYueG1sUEsFBgAAAAAEAAQA9QAAAIsDAAAAAA==&#10;" adj="1262" fillcolor="#4f81bd [3204]" strokecolor="#243f60 [1604]" strokeweight="2pt"/>
                      <v:shape id="תיבת טקסט 2" o:spid="_x0000_s1033" type="#_x0000_t202" style="position:absolute;left:35780;top:16061;width:27273;height:935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C3ysEA&#10;AADaAAAADwAAAGRycy9kb3ducmV2LnhtbERPPW/CMBDdkfofrKvEBk4prUqKiVClBIZ0KKWwnuJr&#10;HDU+R7GB8O/rAYnx6X0vs8G24ky9bxwreJomIIgrpxuuFey/88kbCB+QNbaOScGVPGSrh9ESU+0u&#10;/EXnXahFDGGfogITQpdK6StDFv3UdcSR+3W9xRBhX0vd4yWG21bOkuRVWmw4Nhjs6MNQ9bc7WQUb&#10;s3j5+XT7Uj4XxxzLvFiU84NS48dh/Q4i0BDu4pt7qxXErfFKvAFy9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Qt8rBAAAA2gAAAA8AAAAAAAAAAAAAAAAAmAIAAGRycy9kb3du&#10;cmV2LnhtbFBLBQYAAAAABAAEAPUAAACGAwAAAAA=&#10;">
                        <v:textbox>
                          <w:txbxContent>
                            <w:p w:rsidR="00AC5E96" w:rsidRPr="00D85855" w:rsidRDefault="007D57C1" w:rsidP="00985E55">
                              <w:pPr>
                                <w:jc w:val="both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אם חסרים מסמכים, המנהל</w:t>
                              </w:r>
                              <w:r w:rsidR="00DC4769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(ברשות המקומית)</w:t>
                              </w: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יודיע </w:t>
                              </w:r>
                              <w:r w:rsidR="002D799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ל</w:t>
                              </w: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מבקש בתוך 7 ימים</w:t>
                              </w:r>
                              <w:r w:rsidR="00906481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r w:rsidR="00906481" w:rsidRPr="002D799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תוך הסבר על המסמכים החסרים ומהיכן להשיגם</w:t>
                              </w:r>
                              <w:r w:rsidR="00906481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 xml:space="preserve"> </w:t>
                              </w:r>
                            </w:p>
                            <w:p w:rsidR="00AC5E96" w:rsidRDefault="00AC5E96" w:rsidP="00AC5E96">
                              <w:pPr>
                                <w:rPr>
                                  <w:rtl/>
                                  <w:cs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  <v:group id="קבוצה 13" o:spid="_x0000_s1034" style="position:absolute;top:26719;width:66001;height:20834" coordsize="66001,2083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<v:shape id="תיבת טקסט 2" o:spid="_x0000_s1035" type="#_x0000_t202" style="position:absolute;left:26244;width:39757;height:2083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EYVMQA&#10;AADaAAAADwAAAGRycy9kb3ducmV2LnhtbESPQWvCQBSE74L/YXlCb3WjVqnRVUSI9ZAeqra9PrLP&#10;bDD7NmS3Gv99t1DwOMzMN8xy3dlaXKn1lWMFo2ECgrhwuuJSwemYPb+C8AFZY+2YFNzJw3rV7y0x&#10;1e7GH3Q9hFJECPsUFZgQmlRKXxiy6IeuIY7e2bUWQ5RtKXWLtwi3tRwnyUxarDguGGxoa6i4HH6s&#10;gjczn36+u1MuJ7vvDPNsN89fvpR6GnSbBYhAXXiE/9t7rWAKf1fiDZC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vRGFTEAAAA2gAAAA8AAAAAAAAAAAAAAAAAmAIAAGRycy9k&#10;b3ducmV2LnhtbFBLBQYAAAAABAAEAPUAAACJAwAAAAA=&#10;">
                        <v:textbox>
                          <w:txbxContent>
                            <w:p w:rsidR="00AC5E96" w:rsidRPr="00DC4769" w:rsidRDefault="006951A4" w:rsidP="00985E55">
                              <w:pPr>
                                <w:jc w:val="both"/>
                                <w:rPr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</w:pPr>
                              <w:r w:rsidRPr="00DC4769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 xml:space="preserve">בעל מוסד החינוך </w:t>
                              </w:r>
                              <w:r w:rsidR="00AC5E96" w:rsidRPr="00DC4769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 xml:space="preserve">יגבש את המלצותיו </w:t>
                              </w:r>
                              <w:r w:rsidR="00906481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 xml:space="preserve">המנומקות </w:t>
                              </w:r>
                              <w:r w:rsidR="00AC5E96" w:rsidRPr="00DC4769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לעניין הבקשה:</w:t>
                              </w:r>
                            </w:p>
                            <w:p w:rsidR="00AC5E96" w:rsidRPr="00D85855" w:rsidRDefault="00AC5E96" w:rsidP="00985E55">
                              <w:pPr>
                                <w:jc w:val="both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תוך 60 ימים ל</w:t>
                              </w:r>
                              <w:r w:rsid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גבי</w:t>
                              </w: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התאמות </w:t>
                              </w:r>
                              <w:r w:rsid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ש</w:t>
                              </w: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דורשות היתר בנייה</w:t>
                              </w:r>
                            </w:p>
                            <w:p w:rsidR="006951A4" w:rsidRPr="00D85855" w:rsidRDefault="00AC5E96" w:rsidP="00985E55">
                              <w:pPr>
                                <w:jc w:val="both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בתוך 30 ימים לעניין התאמות אחרות.</w:t>
                              </w:r>
                            </w:p>
                            <w:p w:rsidR="00AC5E96" w:rsidRDefault="00AC5E96" w:rsidP="00985E55">
                              <w:pPr>
                                <w:jc w:val="both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D85855">
                                <w:rPr>
                                  <w:sz w:val="28"/>
                                  <w:szCs w:val="28"/>
                                  <w:rtl/>
                                </w:rPr>
                                <w:t xml:space="preserve">אם נדרש כבש ולוח הזמנים הרגיל לא </w:t>
                              </w:r>
                              <w:r w:rsid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מ</w:t>
                              </w:r>
                              <w:r w:rsidRPr="00D85855">
                                <w:rPr>
                                  <w:sz w:val="28"/>
                                  <w:szCs w:val="28"/>
                                  <w:rtl/>
                                </w:rPr>
                                <w:t xml:space="preserve">אפשר </w:t>
                              </w:r>
                              <w:r w:rsid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ביצוע עד </w:t>
                              </w:r>
                              <w:r w:rsidRPr="00D85855">
                                <w:rPr>
                                  <w:sz w:val="28"/>
                                  <w:szCs w:val="28"/>
                                  <w:rtl/>
                                </w:rPr>
                                <w:t>להגעת הילד למוסד</w:t>
                              </w:r>
                              <w:r w:rsid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החינוך</w:t>
                              </w:r>
                              <w:r w:rsidRPr="00D85855">
                                <w:rPr>
                                  <w:sz w:val="28"/>
                                  <w:szCs w:val="28"/>
                                  <w:rtl/>
                                </w:rPr>
                                <w:t>, או אם הילד נמצא כבר במוסד החינוך</w:t>
                              </w:r>
                              <w:r w:rsid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r w:rsidR="00D85855">
                                <w:rPr>
                                  <w:sz w:val="28"/>
                                  <w:szCs w:val="28"/>
                                  <w:rtl/>
                                </w:rPr>
                                <w:t>–</w:t>
                              </w:r>
                              <w:r w:rsid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תגובש ההמלצה תוך 14 ימים</w:t>
                              </w:r>
                              <w:r w:rsidR="00DC4769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.</w:t>
                              </w:r>
                            </w:p>
                            <w:p w:rsidR="00DC4769" w:rsidRPr="00D85855" w:rsidRDefault="00DC4769" w:rsidP="00D8585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החלטת בעל המוסד תהיה מנומקת.</w:t>
                              </w:r>
                            </w:p>
                            <w:p w:rsidR="00AC5E96" w:rsidRPr="00AC5E96" w:rsidRDefault="00AC5E96" w:rsidP="006951A4">
                              <w:pPr>
                                <w:jc w:val="center"/>
                                <w:rPr>
                                  <w:rtl/>
                                  <w:cs/>
                                </w:rPr>
                              </w:pPr>
                            </w:p>
                          </w:txbxContent>
                        </v:textbox>
                      </v:shape>
                      <v:shape id="תיבת טקסט 2" o:spid="_x0000_s1036" type="#_x0000_t202" style="position:absolute;top:1425;width:20897;height:10922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OGI8QA&#10;AADaAAAADwAAAGRycy9kb3ducmV2LnhtbESPT2vCQBTE74LfYXlCb7pRW6nRVUSI9ZAe/NP2+sg+&#10;s8Hs25Ddavz23UKhx2FmfsMs152txY1aXzlWMB4lIIgLpysuFZxP2fAVhA/IGmvHpOBBHtarfm+J&#10;qXZ3PtDtGEoRIexTVGBCaFIpfWHIoh+5hjh6F9daDFG2pdQt3iPc1nKSJDNpseK4YLChraHievy2&#10;Ct7M/OXj3Z1zOd19ZZhnu3n+/KnU06DbLEAE6sJ/+K+91wpm8Hsl3gC5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DhiPEAAAA2gAAAA8AAAAAAAAAAAAAAAAAmAIAAGRycy9k&#10;b3ducmV2LnhtbFBLBQYAAAAABAAEAPUAAACJAwAAAAA=&#10;">
                        <v:textbox>
                          <w:txbxContent>
                            <w:p w:rsidR="006951A4" w:rsidRPr="00D85855" w:rsidRDefault="00DC4769" w:rsidP="00985E55">
                              <w:pPr>
                                <w:jc w:val="both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בעל המוסד </w:t>
                              </w:r>
                              <w:r w:rsidR="006951A4"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יעביר עותק של טופס הבקשה למנהל מוסד החינוך</w:t>
                              </w:r>
                              <w:r w:rsidR="00AC5E96" w:rsidRPr="00D85855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 xml:space="preserve"> כדי שיתחיל בהיערכות</w:t>
                              </w: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.</w:t>
                              </w:r>
                            </w:p>
                          </w:txbxContent>
                        </v:textbox>
                      </v:shape>
                      <v:shapetype id="_x0000_t66" coordsize="21600,21600" o:spt="66" adj="5400,5400" path="m@0,l@0@1,21600@1,21600@2@0@2@0,21600,,10800xe">
                        <v:stroke joinstyle="miter"/>
                        <v:formulas>
                          <v:f eqn="val #0"/>
                          <v:f eqn="val #1"/>
                          <v:f eqn="sum 21600 0 #1"/>
                          <v:f eqn="prod #0 #1 10800"/>
                          <v:f eqn="sum #0 0 @3"/>
                        </v:formulas>
                        <v:path o:connecttype="custom" o:connectlocs="@0,0;0,10800;@0,21600;21600,10800" o:connectangles="270,180,90,0" textboxrect="@4,@1,21600,@2"/>
                        <v:handles>
                          <v:h position="#0,#1" xrange="0,21600" yrange="0,10800"/>
                        </v:handles>
                      </v:shapetype>
                      <v:shape id="חץ שמאלה 9" o:spid="_x0000_s1037" type="#_x0000_t66" style="position:absolute;left:21850;top:5581;width:3721;height:1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3oHCcMA&#10;AADaAAAADwAAAGRycy9kb3ducmV2LnhtbESPzWrDMBCE74G8g9hAb4mcHkzjRAlxobSH0uL83Bdr&#10;YzuxVsZSbfXtq0Igx2FmvmE2u2BaMVDvGssKlosEBHFpdcOVgtPxbf4Cwnlkja1lUvBLDnbb6WSD&#10;mbYjFzQcfCUihF2GCmrvu0xKV9Zk0C1sRxy9i+0N+ij7Suoexwg3rXxOklQabDgu1NjRa03l7fBj&#10;FPivNsHVt7mMn+eQv5fXIg3nXKmnWdivQXgK/hG+tz+0ghX8X4k3QG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3oHCcMAAADaAAAADwAAAAAAAAAAAAAAAACYAgAAZHJzL2Rv&#10;d25yZXYueG1sUEsFBgAAAAAEAAQA9QAAAIgDAAAAAA==&#10;" adj="3520" fillcolor="#4f81bd [3204]" strokecolor="#243f60 [1604]" strokeweight="2pt"/>
                    </v:group>
                  </v:group>
                  <v:shape id="תיבת טקסט 2" o:spid="_x0000_s1038" type="#_x0000_t202" style="position:absolute;left:24938;top:50826;width:41719;height:2647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1lpvcMA&#10;AADbAAAADwAAAGRycy9kb3ducmV2LnhtbERPS2vCQBC+F/wPywi91Y2tikZXKYXYHtJD4+s6ZMds&#10;MDsbsltN/31XKPQ2H99zVpveNuJKna8dKxiPEhDEpdM1Vwr2u+xpDsIHZI2NY1LwQx4268HDClPt&#10;bvxF1yJUIoawT1GBCaFNpfSlIYt+5FriyJ1dZzFE2FVSd3iL4baRz0kykxZrjg0GW3ozVF6Kb6vg&#10;3Symh0+3z+XL9pRhnm0X+eSo1OOwf12CCNSHf/Gf+0PH+RO4/xIP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1lpvcMAAADbAAAADwAAAAAAAAAAAAAAAACYAgAAZHJzL2Rv&#10;d25yZXYueG1sUEsFBgAAAAAEAAQA9QAAAIgDAAAAAA==&#10;">
                    <v:textbox>
                      <w:txbxContent>
                        <w:p w:rsidR="007D57C1" w:rsidRPr="00D85855" w:rsidRDefault="00C90EB4" w:rsidP="007D57C1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</w:pPr>
                          <w:r w:rsidRPr="00D85855"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>בעל מוסד חינוך</w:t>
                          </w:r>
                          <w:r w:rsidR="007D57C1" w:rsidRPr="00D85855"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>:</w:t>
                          </w:r>
                        </w:p>
                        <w:p w:rsidR="00C90EB4" w:rsidRPr="00D85855" w:rsidRDefault="00C90EB4" w:rsidP="00985E55">
                          <w:pPr>
                            <w:jc w:val="both"/>
                            <w:rPr>
                              <w:sz w:val="28"/>
                              <w:szCs w:val="28"/>
                              <w:rtl/>
                              <w:cs/>
                            </w:rPr>
                          </w:pPr>
                          <w:r w:rsidRPr="00D8585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יבצע </w:t>
                          </w:r>
                          <w:proofErr w:type="spellStart"/>
                          <w:r w:rsidRPr="00D8585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מיידית</w:t>
                          </w:r>
                          <w:proofErr w:type="spellEnd"/>
                          <w:r w:rsidRPr="00D8585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 את ה</w:t>
                          </w:r>
                          <w:r w:rsidR="0081044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ה</w:t>
                          </w:r>
                          <w:r w:rsidRPr="00D8585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תאמות שניתן לבצע באמצעים הקיימים אצל</w:t>
                          </w:r>
                          <w:r w:rsidR="007D57C1" w:rsidRPr="00D8585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ו</w:t>
                          </w:r>
                          <w:r w:rsidRPr="00D8585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.</w:t>
                          </w:r>
                        </w:p>
                        <w:p w:rsidR="00810445" w:rsidRDefault="0062201A" w:rsidP="0048468A">
                          <w:pPr>
                            <w:jc w:val="both"/>
                            <w:rPr>
                              <w:sz w:val="28"/>
                              <w:szCs w:val="28"/>
                              <w:rtl/>
                            </w:rPr>
                          </w:pPr>
                          <w:r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ככלל - </w:t>
                          </w:r>
                          <w:r w:rsidR="00C90EB4" w:rsidRPr="00D8585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יספק את </w:t>
                          </w:r>
                          <w:r w:rsidR="0081044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ה</w:t>
                          </w:r>
                          <w:r w:rsidR="00C90EB4" w:rsidRPr="00D8585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התאמ</w:t>
                          </w:r>
                          <w:r w:rsidR="0081044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ו</w:t>
                          </w:r>
                          <w:r w:rsidR="00C90EB4" w:rsidRPr="00D8585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ת עד תחילת שנה</w:t>
                          </w:r>
                          <w:r w:rsidR="0048468A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"</w:t>
                          </w:r>
                          <w:r w:rsidR="00C90EB4" w:rsidRPr="00D8585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ל או בעת הצורך והכל בתוך פרק זמן סביר.</w:t>
                          </w:r>
                          <w:r w:rsidR="00810445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 זאת, אלא אם נקבע לוח זמנים מיוחד לפי סוג ההתאמה.</w:t>
                          </w:r>
                        </w:p>
                        <w:p w:rsidR="0062201A" w:rsidRPr="0062201A" w:rsidRDefault="0062201A" w:rsidP="0048468A">
                          <w:pPr>
                            <w:jc w:val="both"/>
                            <w:rPr>
                              <w:sz w:val="32"/>
                              <w:szCs w:val="32"/>
                              <w:rtl/>
                              <w:cs/>
                            </w:rPr>
                          </w:pPr>
                          <w:r w:rsidRPr="0062201A">
                            <w:rPr>
                              <w:rFonts w:ascii="Arial" w:hAnsi="Arial" w:hint="cs"/>
                              <w:sz w:val="28"/>
                              <w:szCs w:val="28"/>
                              <w:rtl/>
                              <w:lang w:eastAsia="he-IL"/>
                            </w:rPr>
                            <w:t>לגבי שירותי חינוך כגון חומרי לימוד</w:t>
                          </w:r>
                          <w:r>
                            <w:rPr>
                              <w:rFonts w:ascii="Arial" w:hAnsi="Arial" w:hint="cs"/>
                              <w:sz w:val="28"/>
                              <w:szCs w:val="28"/>
                              <w:rtl/>
                              <w:lang w:eastAsia="he-IL"/>
                            </w:rPr>
                            <w:t xml:space="preserve"> שביה"ס מספק (ולא משרד החינוך)</w:t>
                          </w:r>
                          <w:r w:rsidRPr="0062201A">
                            <w:rPr>
                              <w:rFonts w:ascii="Arial" w:hAnsi="Arial" w:hint="cs"/>
                              <w:sz w:val="28"/>
                              <w:szCs w:val="28"/>
                              <w:rtl/>
                              <w:lang w:eastAsia="he-IL"/>
                            </w:rPr>
                            <w:t xml:space="preserve">: ההנגשה הדרגתית </w:t>
                          </w:r>
                          <w:r w:rsidRPr="0062201A">
                            <w:rPr>
                              <w:rFonts w:ascii="Arial" w:hAnsi="Arial"/>
                              <w:sz w:val="28"/>
                              <w:szCs w:val="28"/>
                              <w:rtl/>
                              <w:lang w:eastAsia="he-IL"/>
                            </w:rPr>
                            <w:t xml:space="preserve">לפי תכנית שיאשר </w:t>
                          </w:r>
                          <w:r w:rsidRPr="0062201A">
                            <w:rPr>
                              <w:rFonts w:ascii="Arial" w:hAnsi="Arial" w:hint="cs"/>
                              <w:sz w:val="28"/>
                              <w:szCs w:val="28"/>
                              <w:rtl/>
                              <w:lang w:eastAsia="he-IL"/>
                            </w:rPr>
                            <w:t xml:space="preserve">מנכ"ל משרד החינוך. ההנגשה </w:t>
                          </w:r>
                          <w:r w:rsidRPr="0062201A">
                            <w:rPr>
                              <w:rFonts w:ascii="Arial" w:hAnsi="Arial"/>
                              <w:sz w:val="28"/>
                              <w:szCs w:val="28"/>
                              <w:rtl/>
                              <w:lang w:eastAsia="he-IL"/>
                            </w:rPr>
                            <w:t>תינתן ככל האפשר עד תחילת שנה</w:t>
                          </w:r>
                          <w:r w:rsidR="0048468A">
                            <w:rPr>
                              <w:rFonts w:ascii="Arial" w:hAnsi="Arial" w:hint="cs"/>
                              <w:sz w:val="28"/>
                              <w:szCs w:val="28"/>
                              <w:rtl/>
                              <w:lang w:eastAsia="he-IL"/>
                            </w:rPr>
                            <w:t>"</w:t>
                          </w:r>
                          <w:r w:rsidRPr="0062201A">
                            <w:rPr>
                              <w:rFonts w:ascii="Arial" w:hAnsi="Arial"/>
                              <w:sz w:val="28"/>
                              <w:szCs w:val="28"/>
                              <w:rtl/>
                              <w:lang w:eastAsia="he-IL"/>
                            </w:rPr>
                            <w:t>ל ולכל המאוחר עד 30 ימים לאחר תחילת</w:t>
                          </w:r>
                          <w:r w:rsidRPr="0062201A">
                            <w:rPr>
                              <w:rFonts w:ascii="Arial" w:hAnsi="Arial" w:hint="cs"/>
                              <w:sz w:val="28"/>
                              <w:szCs w:val="28"/>
                              <w:rtl/>
                              <w:lang w:eastAsia="he-IL"/>
                            </w:rPr>
                            <w:t>ה.</w:t>
                          </w:r>
                        </w:p>
                      </w:txbxContent>
                    </v:textbox>
                  </v:shape>
                  <v:shape id="חץ למטה 11" o:spid="_x0000_s1039" type="#_x0000_t67" style="position:absolute;left:42157;top:47976;width:2915;height:26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Z9eMQA&#10;AADbAAAADwAAAGRycy9kb3ducmV2LnhtbESPQWsCMRCF7wX/QxjBS6lZBWtdjWIFQbE9aIvnYTNu&#10;FjeTbRJ1/femUOhthvfmfW9mi9bW4ko+VI4VDPoZCOLC6YpLBd9f65c3ECEia6wdk4I7BVjMO08z&#10;zLW78Z6uh1iKFMIhRwUmxiaXMhSGLIa+a4iTdnLeYkyrL6X2eEvhtpbDLHuVFitOBIMNrQwV58PF&#10;Jq4/fsrnsvlxo3W13Zn3MMnGH0r1uu1yCiJSG//Nf9cbneoP4PeXNI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RmfXjEAAAA2wAAAA8AAAAAAAAAAAAAAAAAmAIAAGRycy9k&#10;b3ducmV2LnhtbFBLBQYAAAAABAAEAPUAAACJAwAAAAA=&#10;" adj="10800" fillcolor="#4f81bd [3204]" strokecolor="#243f60 [1604]" strokeweight="2pt"/>
                  <v:shape id="חץ למטה 19" o:spid="_x0000_s1040" type="#_x0000_t67" style="position:absolute;left:42513;top:78258;width:3715;height:310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BxfsQA&#10;AADbAAAADwAAAGRycy9kb3ducmV2LnhtbESPQWsCMRCF7wX/QxjBi9SsBWtdjWILgmJ70BbPw2bc&#10;LG4m2yTq+u9NQehthvfmfW9mi9bW4kI+VI4VDAcZCOLC6YpLBT/fq+c3ECEia6wdk4IbBVjMO08z&#10;zLW78o4u+1iKFMIhRwUmxiaXMhSGLIaBa4iTdnTeYkyrL6X2eE3htpYvWfYqLVacCAYb+jBUnPZn&#10;m7j+8CX7ZfPrRqtqszXvYZKNP5XqddvlFESkNv6bH9drnepP4O+XNI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QcX7EAAAA2wAAAA8AAAAAAAAAAAAAAAAAmAIAAGRycy9k&#10;b3ducmV2LnhtbFBLBQYAAAAABAAEAPUAAACJAwAAAAA=&#10;" adj="10800" fillcolor="#4f81bd [3204]" strokecolor="#243f60 [1604]" strokeweight="2pt"/>
                </v:group>
                <v:shape id="תיבת טקסט 2" o:spid="_x0000_s1041" type="#_x0000_t202" style="position:absolute;left:23869;top:81464;width:40507;height:2413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g6lA8IA&#10;AADbAAAADwAAAGRycy9kb3ducmV2LnhtbERPu07DMBTdkfoP1q3ERp0WqNo0ToWQUhjSoe/1Kr6N&#10;I+LrKDZt+Hs8IDEenXe2HmwrbtT7xrGC6SQBQVw53XCt4HgonhYgfEDW2DomBT/kYZ2PHjJMtbvz&#10;jm77UIsYwj5FBSaELpXSV4Ys+onriCN3db3FEGFfS93jPYbbVs6SZC4tNhwbDHb0bqj62n9bBR9m&#10;+XraumMpnzeXAstisyxfzko9joe3FYhAQ/gX/7k/tYJZXB+/xB8g8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DqUDwgAAANsAAAAPAAAAAAAAAAAAAAAAAJgCAABkcnMvZG93&#10;bnJldi54bWxQSwUGAAAAAAQABAD1AAAAhwMAAAAA&#10;">
                  <v:textbox>
                    <w:txbxContent>
                      <w:p w:rsidR="00D85855" w:rsidRPr="00AD2053" w:rsidRDefault="006D51D2" w:rsidP="002E60D6">
                        <w:pPr>
                          <w:rPr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</w:pPr>
                        <w:r w:rsidRPr="00AD2053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 xml:space="preserve">המבקש </w:t>
                        </w:r>
                        <w:r w:rsidR="002E60D6" w:rsidRPr="00AD2053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 xml:space="preserve">רשאי </w:t>
                        </w:r>
                        <w:r w:rsidRPr="00AD2053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 xml:space="preserve">לערור </w:t>
                        </w:r>
                        <w:r w:rsidR="002E60D6" w:rsidRPr="00AD2053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>על החלטה של בע</w:t>
                        </w:r>
                        <w:r w:rsidR="00D85855" w:rsidRPr="00AD2053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>ל מוסד החינוך לגבי התאמת נגישות:</w:t>
                        </w:r>
                      </w:p>
                      <w:p w:rsidR="002E60D6" w:rsidRPr="00D85855" w:rsidRDefault="002E60D6" w:rsidP="00E32B8F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  <w:r w:rsidRPr="00D85855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הערר יובא בפני "הממונה" (משרד החינוך). </w:t>
                        </w:r>
                        <w:r w:rsidRPr="00D85855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 xml:space="preserve">יש להגיש את הערר בכתב בתוך </w:t>
                        </w:r>
                        <w:r w:rsidR="00E32B8F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>15</w:t>
                        </w:r>
                        <w:r w:rsidRPr="00D85855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 xml:space="preserve"> ימים מיום קבלת ההחלטה.</w:t>
                        </w:r>
                      </w:p>
                      <w:p w:rsidR="006D51D2" w:rsidRPr="00D85855" w:rsidRDefault="006D51D2" w:rsidP="006D51D2">
                        <w:pPr>
                          <w:rPr>
                            <w:sz w:val="28"/>
                            <w:szCs w:val="28"/>
                            <w:rtl/>
                            <w:cs/>
                          </w:rPr>
                        </w:pPr>
                        <w:r w:rsidRPr="00D85855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הממונה </w:t>
                        </w:r>
                        <w:r w:rsidR="002E60D6" w:rsidRPr="00D85855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ייוועץ</w:t>
                        </w:r>
                        <w:r w:rsidRPr="00D85855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עם מורשה נגישות מבנים תשתיות וסביבה או מורשה לנגישות השירות (שלא היו מעורבים במתן ההחלטה שעליה הוגש הערר)</w:t>
                        </w:r>
                      </w:p>
                      <w:p w:rsidR="002E60D6" w:rsidRPr="00D85855" w:rsidRDefault="002E60D6" w:rsidP="002E60D6">
                        <w:pPr>
                          <w:rPr>
                            <w:sz w:val="28"/>
                            <w:szCs w:val="28"/>
                            <w:rtl/>
                            <w:cs/>
                          </w:rPr>
                        </w:pPr>
                        <w:r w:rsidRPr="00D85855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>החלטה בערר תהיה מנומקת ותינתן בתוך 30 ימים מיום קבלת הערר</w:t>
                        </w:r>
                        <w:r w:rsidR="00D85855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>.</w:t>
                        </w:r>
                      </w:p>
                      <w:p w:rsidR="006D51D2" w:rsidRDefault="006D51D2" w:rsidP="002E60D6">
                        <w:pPr>
                          <w:jc w:val="center"/>
                          <w:rPr>
                            <w:rtl/>
                            <w:cs/>
                          </w:rPr>
                        </w:pPr>
                      </w:p>
                    </w:txbxContent>
                  </v:textbox>
                </v:shape>
                <v:shape id="תיבת טקסט 2" o:spid="_x0000_s1042" type="#_x0000_t202" style="position:absolute;top:50707;width:24771;height:2980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IAmMUA&#10;AADbAAAADwAAAGRycy9kb3ducmV2LnhtbESPT2vCQBTE70K/w/IK3nTjn5aauooI0R7ioVbt9ZF9&#10;zYZm34bsqvHbdwuCx2FmfsPMl52txYVaXzlWMBomIIgLpysuFRy+ssEbCB+QNdaOScGNPCwXT705&#10;ptpd+ZMu+1CKCGGfogITQpNK6QtDFv3QNcTR+3GtxRBlW0rd4jXCbS3HSfIqLVYcFww2tDZU/O7P&#10;VsHWzF6OO3fI5WTznWGebWb59KRU/7lbvYMI1IVH+N7+0ArGI/j/En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QgCYxQAAANsAAAAPAAAAAAAAAAAAAAAAAJgCAABkcnMv&#10;ZG93bnJldi54bWxQSwUGAAAAAAQABAD1AAAAigMAAAAA&#10;">
                  <v:textbox>
                    <w:txbxContent>
                      <w:p w:rsidR="00D85855" w:rsidRPr="00D85855" w:rsidRDefault="002E60D6" w:rsidP="007D57C1">
                        <w:pPr>
                          <w:rPr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</w:pPr>
                        <w:r w:rsidRPr="00D85855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>בעל מוסד חינוך</w:t>
                        </w:r>
                        <w:r w:rsidR="00D85855" w:rsidRPr="00D85855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>:</w:t>
                        </w:r>
                      </w:p>
                      <w:p w:rsidR="007D57C1" w:rsidRPr="00D85855" w:rsidRDefault="007D57C1" w:rsidP="00985E55">
                        <w:pPr>
                          <w:jc w:val="both"/>
                          <w:rPr>
                            <w:sz w:val="28"/>
                            <w:szCs w:val="28"/>
                            <w:rtl/>
                            <w:cs/>
                          </w:rPr>
                        </w:pPr>
                        <w:r w:rsidRPr="00D85855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r w:rsidR="002E60D6" w:rsidRPr="00D85855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אחראי ל</w:t>
                        </w:r>
                        <w:r w:rsidRPr="00D85855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תקינות וזמינות התאמות הנגישות שבאחריותו לאדם עם מוגבלות, בכפוף לקיומן של תקלות טבעיות, </w:t>
                        </w:r>
                        <w:r w:rsidR="002E60D6" w:rsidRPr="00D85855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עבודות תחזוקה או שיפוץ ובלבד שהבטיח נגישות חלופית סבירה למקום ולשירות ככל האפשר.</w:t>
                        </w:r>
                      </w:p>
                      <w:p w:rsidR="007D57C1" w:rsidRPr="00D85855" w:rsidRDefault="007D57C1" w:rsidP="0048468A">
                        <w:pPr>
                          <w:jc w:val="both"/>
                          <w:rPr>
                            <w:sz w:val="28"/>
                            <w:szCs w:val="28"/>
                            <w:rtl/>
                            <w:cs/>
                          </w:rPr>
                        </w:pPr>
                        <w:r w:rsidRPr="00D85855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הממונה (משרד החינוך) יכול לאשר</w:t>
                        </w:r>
                        <w:r w:rsidR="0048468A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,</w:t>
                        </w:r>
                        <w:r w:rsidRPr="00D85855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r w:rsidRPr="00D85855">
                          <w:rPr>
                            <w:rFonts w:ascii="Arial" w:hAnsi="Arial"/>
                            <w:sz w:val="28"/>
                            <w:szCs w:val="28"/>
                            <w:rtl/>
                          </w:rPr>
                          <w:t xml:space="preserve">לאחר שהתייעץ עם מורשה נגישות </w:t>
                        </w:r>
                        <w:proofErr w:type="spellStart"/>
                        <w:r w:rsidRPr="00D85855">
                          <w:rPr>
                            <w:rFonts w:ascii="Arial" w:hAnsi="Arial"/>
                            <w:sz w:val="28"/>
                            <w:szCs w:val="28"/>
                            <w:rtl/>
                          </w:rPr>
                          <w:t>מ</w:t>
                        </w:r>
                        <w:r w:rsidR="0048468A">
                          <w:rPr>
                            <w:rFonts w:ascii="Arial" w:hAnsi="Arial" w:hint="cs"/>
                            <w:sz w:val="28"/>
                            <w:szCs w:val="28"/>
                            <w:rtl/>
                          </w:rPr>
                          <w:t>תו"ס</w:t>
                        </w:r>
                        <w:proofErr w:type="spellEnd"/>
                        <w:r w:rsidR="0048468A">
                          <w:rPr>
                            <w:rFonts w:ascii="Arial" w:hAnsi="Arial" w:hint="cs"/>
                            <w:sz w:val="28"/>
                            <w:szCs w:val="28"/>
                            <w:rtl/>
                          </w:rPr>
                          <w:t>,</w:t>
                        </w:r>
                        <w:r w:rsidRPr="00D85855">
                          <w:rPr>
                            <w:rFonts w:ascii="Arial" w:hAnsi="Arial"/>
                            <w:sz w:val="28"/>
                            <w:szCs w:val="28"/>
                            <w:rtl/>
                          </w:rPr>
                          <w:t xml:space="preserve"> הקלות</w:t>
                        </w:r>
                        <w:r w:rsidR="00352A6F" w:rsidRPr="00D85855">
                          <w:rPr>
                            <w:rFonts w:ascii="Arial" w:hAnsi="Arial" w:hint="cs"/>
                            <w:sz w:val="28"/>
                            <w:szCs w:val="28"/>
                            <w:rtl/>
                          </w:rPr>
                          <w:t xml:space="preserve"> מהוראות מסוימות בתקנות.</w:t>
                        </w:r>
                      </w:p>
                      <w:p w:rsidR="007D57C1" w:rsidRDefault="007D57C1" w:rsidP="007D57C1">
                        <w:pPr>
                          <w:rPr>
                            <w:rtl/>
                            <w:cs/>
                          </w:rPr>
                        </w:pPr>
                      </w:p>
                      <w:p w:rsidR="002E60D6" w:rsidRDefault="002E60D6" w:rsidP="002E60D6">
                        <w:pPr>
                          <w:jc w:val="center"/>
                          <w:rPr>
                            <w:rtl/>
                            <w:cs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985E55" w:rsidRDefault="00985E55">
      <w:pPr>
        <w:bidi w:val="0"/>
        <w:spacing w:after="200" w:line="276" w:lineRule="auto"/>
        <w:rPr>
          <w:sz w:val="24"/>
          <w:szCs w:val="24"/>
        </w:rPr>
      </w:pPr>
      <w:r>
        <w:rPr>
          <w:sz w:val="24"/>
          <w:szCs w:val="24"/>
          <w:rtl/>
        </w:rPr>
        <w:br w:type="page"/>
      </w:r>
    </w:p>
    <w:p w:rsidR="007D57C1" w:rsidRPr="00D85855" w:rsidRDefault="009B6A09">
      <w:pPr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lastRenderedPageBreak/>
        <mc:AlternateContent>
          <mc:Choice Requires="wpg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-402021</wp:posOffset>
                </wp:positionH>
                <wp:positionV relativeFrom="paragraph">
                  <wp:posOffset>-441434</wp:posOffset>
                </wp:positionV>
                <wp:extent cx="6059586" cy="10058400"/>
                <wp:effectExtent l="0" t="0" r="17780" b="38100"/>
                <wp:wrapNone/>
                <wp:docPr id="308" name="קבוצה 3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9586" cy="10058400"/>
                          <a:chOff x="0" y="0"/>
                          <a:chExt cx="6059586" cy="10058400"/>
                        </a:xfrm>
                      </wpg:grpSpPr>
                      <wpg:grpSp>
                        <wpg:cNvPr id="296" name="קבוצה 296"/>
                        <wpg:cNvGrpSpPr/>
                        <wpg:grpSpPr>
                          <a:xfrm>
                            <a:off x="0" y="0"/>
                            <a:ext cx="6059586" cy="9313063"/>
                            <a:chOff x="0" y="0"/>
                            <a:chExt cx="6059586" cy="9313063"/>
                          </a:xfrm>
                        </wpg:grpSpPr>
                        <wpg:grpSp>
                          <wpg:cNvPr id="295" name="קבוצה 295"/>
                          <wpg:cNvGrpSpPr/>
                          <wpg:grpSpPr>
                            <a:xfrm>
                              <a:off x="0" y="0"/>
                              <a:ext cx="6056784" cy="7458522"/>
                              <a:chOff x="0" y="0"/>
                              <a:chExt cx="6056784" cy="7458522"/>
                            </a:xfrm>
                          </wpg:grpSpPr>
                          <wpg:grpSp>
                            <wpg:cNvPr id="294" name="קבוצה 294"/>
                            <wpg:cNvGrpSpPr/>
                            <wpg:grpSpPr>
                              <a:xfrm>
                                <a:off x="0" y="0"/>
                                <a:ext cx="6028055" cy="7458522"/>
                                <a:chOff x="0" y="0"/>
                                <a:chExt cx="6028055" cy="7458522"/>
                              </a:xfrm>
                            </wpg:grpSpPr>
                            <wps:wsp>
                              <wps:cNvPr id="17" name="תיבת טקסט 2"/>
                              <wps:cNvSpPr txBox="1">
                                <a:spLocks noChangeArrowheads="1"/>
                              </wps:cNvSpPr>
                              <wps:spPr bwMode="auto">
                                <a:xfrm flipH="1">
                                  <a:off x="0" y="0"/>
                                  <a:ext cx="6028055" cy="501777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5E3DE0" w:rsidRPr="00AD0A42" w:rsidRDefault="005E3DE0" w:rsidP="00AC6E00">
                                    <w:pPr>
                                      <w:jc w:val="both"/>
                                      <w:rPr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  <w:cs/>
                                      </w:rPr>
                                    </w:pPr>
                                    <w:r w:rsidRPr="00AD0A42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</w:rPr>
                                      <w:t>אם מבקשים השתתפות של משרד החינוך בעלות ההנגשה</w:t>
                                    </w:r>
                                    <w:r w:rsidRPr="00AD0A42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  <w:cs/>
                                      </w:rPr>
                                      <w:t xml:space="preserve">, יש להעביר בקשה </w:t>
                                    </w:r>
                                    <w:r w:rsidR="00AC6E00" w:rsidRPr="00AD0A42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  <w:cs/>
                                      </w:rPr>
                                      <w:t xml:space="preserve">לפי הזמנים </w:t>
                                    </w:r>
                                    <w:r w:rsidRPr="00AD0A42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  <w:cs/>
                                      </w:rPr>
                                      <w:t>של גיבוש ההמלצות.</w:t>
                                    </w:r>
                                    <w:r w:rsidR="00AC6E00" w:rsidRPr="00AD0A42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  <w:cs/>
                                      </w:rPr>
                                      <w:t xml:space="preserve"> </w:t>
                                    </w:r>
                                    <w:r w:rsidRPr="00AD0A42">
                                      <w:rPr>
                                        <w:rFonts w:hint="cs"/>
                                        <w:b/>
                                        <w:bCs/>
                                        <w:sz w:val="28"/>
                                        <w:szCs w:val="28"/>
                                        <w:u w:val="single"/>
                                        <w:rtl/>
                                        <w:cs/>
                                      </w:rPr>
                                      <w:t>הבקשה תכלול:</w:t>
                                    </w:r>
                                  </w:p>
                                  <w:p w:rsidR="005E3DE0" w:rsidRPr="00AD0A42" w:rsidRDefault="005E3DE0" w:rsidP="00AC6E00">
                                    <w:pPr>
                                      <w:pStyle w:val="a5"/>
                                      <w:numPr>
                                        <w:ilvl w:val="0"/>
                                        <w:numId w:val="2"/>
                                      </w:numPr>
                                      <w:tabs>
                                        <w:tab w:val="left" w:pos="387"/>
                                      </w:tabs>
                                      <w:ind w:left="52" w:firstLine="0"/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</w:pP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מסמכים רפואיים או אחרים המעידים</w:t>
                                    </w:r>
                                    <w:r w:rsidR="00AC6E00"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על סוגי התאמות הנגישות הנדרשות;</w:t>
                                    </w:r>
                                  </w:p>
                                  <w:p w:rsidR="005E3DE0" w:rsidRPr="00AD0A42" w:rsidRDefault="00AC6E00" w:rsidP="00AC6E00">
                                    <w:pPr>
                                      <w:pStyle w:val="a5"/>
                                      <w:numPr>
                                        <w:ilvl w:val="0"/>
                                        <w:numId w:val="2"/>
                                      </w:numPr>
                                      <w:tabs>
                                        <w:tab w:val="left" w:pos="387"/>
                                      </w:tabs>
                                      <w:ind w:left="52" w:firstLine="0"/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</w:pP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פירוט </w:t>
                                    </w:r>
                                    <w:r w:rsidR="005E3DE0"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סוגי </w:t>
                                    </w: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הסיוע שהתלמיד מקבל ממוסד החינוך;</w:t>
                                    </w:r>
                                  </w:p>
                                  <w:p w:rsidR="00AC6E00" w:rsidRPr="00AD0A42" w:rsidRDefault="00AC6E00" w:rsidP="00AC6E00">
                                    <w:pPr>
                                      <w:pStyle w:val="a5"/>
                                      <w:numPr>
                                        <w:ilvl w:val="0"/>
                                        <w:numId w:val="2"/>
                                      </w:numPr>
                                      <w:tabs>
                                        <w:tab w:val="left" w:pos="387"/>
                                      </w:tabs>
                                      <w:ind w:left="52" w:firstLine="0"/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</w:pP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הצעה לתוכנית של התאמות נגישות במבנה בתשתיות או בסביבה תכלול:</w:t>
                                    </w: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  <w:t xml:space="preserve"> </w:t>
                                    </w:r>
                                  </w:p>
                                  <w:p w:rsidR="00AC6E00" w:rsidRPr="00AD0A42" w:rsidRDefault="00AC6E00" w:rsidP="00AC6E00">
                                    <w:pPr>
                                      <w:pStyle w:val="a5"/>
                                      <w:numPr>
                                        <w:ilvl w:val="0"/>
                                        <w:numId w:val="4"/>
                                      </w:numPr>
                                      <w:ind w:left="921" w:firstLine="0"/>
                                      <w:jc w:val="both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תכנית של התאמות נגישות הנדרשות לפי המלצת מורשה לנגישות מבנים או מורשה לנגישות השירות (לפי העניין).</w:t>
                                    </w:r>
                                  </w:p>
                                  <w:p w:rsidR="00AC6E00" w:rsidRPr="00AD0A42" w:rsidRDefault="00AC6E00" w:rsidP="00AC6E00">
                                    <w:pPr>
                                      <w:pStyle w:val="a5"/>
                                      <w:numPr>
                                        <w:ilvl w:val="0"/>
                                        <w:numId w:val="4"/>
                                      </w:numPr>
                                      <w:ind w:left="921" w:firstLine="0"/>
                                      <w:jc w:val="both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תיאור טכני של הפתרונות המוצעים</w:t>
                                    </w:r>
                                  </w:p>
                                  <w:p w:rsidR="00AC6E00" w:rsidRPr="00AD0A42" w:rsidRDefault="00AC6E00" w:rsidP="00AC6E00">
                                    <w:pPr>
                                      <w:pStyle w:val="a5"/>
                                      <w:numPr>
                                        <w:ilvl w:val="0"/>
                                        <w:numId w:val="4"/>
                                      </w:numPr>
                                      <w:ind w:left="921" w:firstLine="0"/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</w:pP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תיק טכני שיוכן בידי אדריכל או מהנדס ובו המסמכים הבאים:</w:t>
                                    </w:r>
                                  </w:p>
                                  <w:p w:rsidR="00AC6E00" w:rsidRPr="00AD0A42" w:rsidRDefault="00AC6E00" w:rsidP="00AC6E00">
                                    <w:pPr>
                                      <w:pStyle w:val="a5"/>
                                      <w:numPr>
                                        <w:ilvl w:val="0"/>
                                        <w:numId w:val="5"/>
                                      </w:numPr>
                                      <w:tabs>
                                        <w:tab w:val="left" w:pos="1946"/>
                                      </w:tabs>
                                      <w:ind w:left="1662" w:firstLine="0"/>
                                      <w:rPr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</w:pPr>
                                    <w:proofErr w:type="spellStart"/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תשריט</w:t>
                                    </w:r>
                                    <w:proofErr w:type="spellEnd"/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המגרש שעליו נמצא מוסד החינוך בקנה מידה 1:250 </w:t>
                                    </w: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  <w:t>שבו מסומנים המפלסים, נתיבי הגישה מהרחוב עד הכניסות למבנים וכיוון ההגעה של התלמיד למוסד החינוך.</w:t>
                                    </w:r>
                                  </w:p>
                                  <w:p w:rsidR="00AC6E00" w:rsidRPr="00AD0A42" w:rsidRDefault="00AC6E00" w:rsidP="00AC6E00">
                                    <w:pPr>
                                      <w:pStyle w:val="a5"/>
                                      <w:numPr>
                                        <w:ilvl w:val="0"/>
                                        <w:numId w:val="5"/>
                                      </w:numPr>
                                      <w:tabs>
                                        <w:tab w:val="left" w:pos="1946"/>
                                      </w:tabs>
                                      <w:ind w:left="1662" w:firstLine="0"/>
                                      <w:rPr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</w:pP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  <w:t>צילומים דיגיטליים של המבנה.</w:t>
                                    </w:r>
                                  </w:p>
                                  <w:p w:rsidR="00AC6E00" w:rsidRPr="00AD0A42" w:rsidRDefault="00AC6E00" w:rsidP="00AC6E00">
                                    <w:pPr>
                                      <w:pStyle w:val="a5"/>
                                      <w:numPr>
                                        <w:ilvl w:val="0"/>
                                        <w:numId w:val="5"/>
                                      </w:numPr>
                                      <w:tabs>
                                        <w:tab w:val="left" w:pos="1946"/>
                                      </w:tabs>
                                      <w:ind w:left="1662" w:firstLine="0"/>
                                      <w:rPr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</w:pP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  <w:t>תכניות של כל קומות המבנים בקנה מידה של 1:100 או 1:200 עם סימון מפלסים וחתכים הנוגעים לעניין.</w:t>
                                    </w:r>
                                  </w:p>
                                  <w:p w:rsidR="00AC6E00" w:rsidRPr="00AD0A42" w:rsidRDefault="00AC6E00" w:rsidP="005E3DE0">
                                    <w:pPr>
                                      <w:pStyle w:val="a5"/>
                                      <w:numPr>
                                        <w:ilvl w:val="0"/>
                                        <w:numId w:val="2"/>
                                      </w:numPr>
                                      <w:tabs>
                                        <w:tab w:val="left" w:pos="387"/>
                                      </w:tabs>
                                      <w:ind w:left="52" w:firstLine="0"/>
                                      <w:jc w:val="both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אומדן עלויות מפורט של ההנגשה הנדרשת, עלות תכנון ההתאמה, הכנת מפרטים וביצוע </w:t>
                                    </w:r>
                                    <w:proofErr w:type="spellStart"/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תוכניות</w:t>
                                    </w:r>
                                    <w:proofErr w:type="spellEnd"/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הנגשה</w:t>
                                    </w:r>
                                    <w:r w:rsidR="006D51D2"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;</w:t>
                                    </w:r>
                                  </w:p>
                                  <w:p w:rsidR="005E3DE0" w:rsidRPr="00AD0A42" w:rsidRDefault="00AC6E00" w:rsidP="005E3DE0">
                                    <w:pPr>
                                      <w:pStyle w:val="a5"/>
                                      <w:numPr>
                                        <w:ilvl w:val="0"/>
                                        <w:numId w:val="2"/>
                                      </w:numPr>
                                      <w:tabs>
                                        <w:tab w:val="left" w:pos="387"/>
                                      </w:tabs>
                                      <w:ind w:left="52" w:firstLine="0"/>
                                      <w:jc w:val="both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לוח זמנים לביצוע שיבטיח את השלמת ביצוע ההתאמות עד לתחילת שנת הלימודים (למעט עבודות המחייבות היתר בניה חדש) לוח הזמנים יכלול אבני דרך לביצוע ההנגשה, </w:t>
                                    </w:r>
                                    <w:r w:rsidR="006D51D2"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מועד לתחילת העבודות ומועד לסיום;</w:t>
                                    </w:r>
                                  </w:p>
                                  <w:p w:rsidR="006D51D2" w:rsidRPr="00AD0A42" w:rsidRDefault="006D51D2" w:rsidP="005E3DE0">
                                    <w:pPr>
                                      <w:pStyle w:val="a5"/>
                                      <w:numPr>
                                        <w:ilvl w:val="0"/>
                                        <w:numId w:val="2"/>
                                      </w:numPr>
                                      <w:tabs>
                                        <w:tab w:val="left" w:pos="387"/>
                                      </w:tabs>
                                      <w:ind w:left="52" w:firstLine="0"/>
                                      <w:jc w:val="both"/>
                                      <w:rPr>
                                        <w:sz w:val="28"/>
                                        <w:szCs w:val="28"/>
                                        <w:rtl/>
                                        <w:cs/>
                                      </w:rPr>
                                    </w:pPr>
                                    <w:r w:rsidRPr="00AD0A42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מסמך אחר שביקש הממונה והדרוש לו לצורך טיפול בבקשה.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g:grpSp>
                              <wpg:cNvPr id="293" name="קבוצה 293"/>
                              <wpg:cNvGrpSpPr/>
                              <wpg:grpSpPr>
                                <a:xfrm>
                                  <a:off x="1245476" y="5297213"/>
                                  <a:ext cx="821698" cy="2161309"/>
                                  <a:chOff x="0" y="0"/>
                                  <a:chExt cx="703242" cy="1977390"/>
                                </a:xfrm>
                              </wpg:grpSpPr>
                              <wps:wsp>
                                <wps:cNvPr id="22" name="חץ למטה 22"/>
                                <wps:cNvSpPr/>
                                <wps:spPr>
                                  <a:xfrm>
                                    <a:off x="0" y="0"/>
                                    <a:ext cx="434975" cy="1977390"/>
                                  </a:xfrm>
                                  <a:prstGeom prst="downArrow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3" name="חץ למעלה 23"/>
                                <wps:cNvSpPr/>
                                <wps:spPr>
                                  <a:xfrm>
                                    <a:off x="617517" y="0"/>
                                    <a:ext cx="85725" cy="1881505"/>
                                  </a:xfrm>
                                  <a:prstGeom prst="upArrow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24" name="תיבת טקסט 2"/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2538249" y="5328744"/>
                                <a:ext cx="3518535" cy="1774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A00CA" w:rsidRPr="00AD0A42" w:rsidRDefault="000A00CA" w:rsidP="00AD2053">
                                  <w:pPr>
                                    <w:jc w:val="both"/>
                                    <w:rPr>
                                      <w:sz w:val="28"/>
                                      <w:szCs w:val="28"/>
                                      <w:rtl/>
                                      <w:cs/>
                                    </w:rPr>
                                  </w:pPr>
                                  <w:r w:rsidRPr="00AD2053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u w:val="single"/>
                                      <w:rtl/>
                                    </w:rPr>
                                    <w:t xml:space="preserve">אם ראה הממונה </w:t>
                                  </w:r>
                                  <w:r w:rsidR="00D85855" w:rsidRPr="00AD2053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u w:val="single"/>
                                      <w:rtl/>
                                    </w:rPr>
                                    <w:t>ש</w:t>
                                  </w:r>
                                  <w:r w:rsidRPr="00AD2053">
                                    <w:rPr>
                                      <w:rFonts w:hint="cs"/>
                                      <w:b/>
                                      <w:bCs/>
                                      <w:sz w:val="28"/>
                                      <w:szCs w:val="28"/>
                                      <w:u w:val="single"/>
                                      <w:rtl/>
                                    </w:rPr>
                                    <w:t>יש צורך בהשלמת מסמכים</w:t>
                                  </w:r>
                                  <w:r w:rsidR="00AD2053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>:</w:t>
                                  </w:r>
                                  <w:r w:rsidRPr="00AD0A42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ייתן למנהל</w:t>
                                  </w:r>
                                  <w:r w:rsidR="007D10D0" w:rsidRPr="00AD0A42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(ברשות המקומית)</w:t>
                                  </w:r>
                                  <w:r w:rsidRPr="00AD0A42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ארכה של 10 ימים להשלמ</w:t>
                                  </w:r>
                                  <w:r w:rsidR="00D85855" w:rsidRPr="00AD0A42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>ה</w:t>
                                  </w:r>
                                  <w:r w:rsidRPr="00AD0A42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  <w:cs/>
                                    </w:rPr>
                                    <w:t>.</w:t>
                                  </w:r>
                                </w:p>
                                <w:p w:rsidR="000A00CA" w:rsidRPr="00AD0A42" w:rsidRDefault="000A00CA" w:rsidP="007D10D0">
                                  <w:pPr>
                                    <w:spacing w:after="0"/>
                                    <w:jc w:val="both"/>
                                    <w:rPr>
                                      <w:sz w:val="28"/>
                                      <w:szCs w:val="28"/>
                                      <w:rtl/>
                                    </w:rPr>
                                  </w:pPr>
                                  <w:r w:rsidRPr="00AD0A42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>אם לא הושלמו המסמכים, יחליט הממונה לפי המסמכים שלפניו.</w:t>
                                  </w:r>
                                </w:p>
                                <w:p w:rsidR="000A00CA" w:rsidRPr="00AD0A42" w:rsidRDefault="000A00CA" w:rsidP="00D85855">
                                  <w:pPr>
                                    <w:spacing w:after="0"/>
                                    <w:jc w:val="both"/>
                                    <w:rPr>
                                      <w:sz w:val="28"/>
                                      <w:szCs w:val="28"/>
                                      <w:rtl/>
                                      <w:cs/>
                                    </w:rPr>
                                  </w:pPr>
                                  <w:r w:rsidRPr="00AD0A42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אין באי-הגשת המסמכים כדי לגרוע מחובת ההנגשה של בעל מוסד חינוך.</w:t>
                                  </w:r>
                                </w:p>
                                <w:p w:rsidR="000A00CA" w:rsidRDefault="000A00CA" w:rsidP="000A00CA">
                                  <w:pPr>
                                    <w:rPr>
                                      <w:rtl/>
                                      <w:cs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25" name="תיבת טקסט 2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31531" y="7567448"/>
                              <a:ext cx="6028055" cy="174561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0A00CA" w:rsidRPr="00AD2053" w:rsidRDefault="000A00CA" w:rsidP="00AD0A42">
                                <w:pPr>
                                  <w:jc w:val="both"/>
                                  <w:rPr>
                                    <w:b/>
                                    <w:bCs/>
                                    <w:sz w:val="28"/>
                                    <w:szCs w:val="28"/>
                                    <w:u w:val="single"/>
                                    <w:rtl/>
                                    <w:cs/>
                                  </w:rPr>
                                </w:pPr>
                                <w:r w:rsidRPr="00AD2053">
                                  <w:rPr>
                                    <w:rFonts w:hint="cs"/>
                                    <w:b/>
                                    <w:bCs/>
                                    <w:sz w:val="28"/>
                                    <w:szCs w:val="28"/>
                                    <w:u w:val="single"/>
                                    <w:rtl/>
                                  </w:rPr>
                                  <w:t>הממונה רשאי להחליט על דחיית הבקשה, או קבלתה, באופן מלא או חלקי, וכן בתנאים, שינויים וסייגים.</w:t>
                                </w:r>
                              </w:p>
                              <w:p w:rsidR="00C25B67" w:rsidRPr="00AD0A42" w:rsidRDefault="00C25B67" w:rsidP="00AD0A42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rtl/>
                                  </w:rPr>
                                </w:pPr>
                                <w:r w:rsidRPr="00AD0A42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הממונה יבחן את לוח הזמנים וידרוש לתקן אם לוח הזמנים אינו סביר.</w:t>
                                </w:r>
                              </w:p>
                              <w:p w:rsidR="00C25B67" w:rsidRPr="00AD0A42" w:rsidRDefault="00C25B67" w:rsidP="00AD0A42">
                                <w:pPr>
                                  <w:spacing w:after="0"/>
                                  <w:jc w:val="both"/>
                                  <w:rPr>
                                    <w:sz w:val="28"/>
                                    <w:szCs w:val="28"/>
                                    <w:rtl/>
                                    <w:cs/>
                                  </w:rPr>
                                </w:pPr>
                                <w:r w:rsidRPr="00AD0A42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  <w:cs/>
                                  </w:rPr>
                                  <w:t>החלטת הממונה תינתן בכתב ובצירוף נימוקים, בתוך 40 ימים מיום שהוגשה לו הבקשה.</w:t>
                                </w:r>
                              </w:p>
                              <w:p w:rsidR="00C25B67" w:rsidRPr="00AD0A42" w:rsidRDefault="00C25B67" w:rsidP="00AD0A42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rtl/>
                                    <w:cs/>
                                  </w:rPr>
                                </w:pPr>
                                <w:r w:rsidRPr="00AD0A42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בהתאמת נגישות מסוג כבש יודיע </w:t>
                                </w:r>
                                <w:r w:rsidR="007D10D0" w:rsidRPr="00AD0A42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הממונה</w:t>
                                </w:r>
                                <w:r w:rsidRPr="00AD0A42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 על החלטתו בתוך 14 ימים</w:t>
                                </w:r>
                              </w:p>
                              <w:p w:rsidR="000A00CA" w:rsidRDefault="000A00CA" w:rsidP="00C25B67">
                                <w:pPr>
                                  <w:tabs>
                                    <w:tab w:val="left" w:pos="387"/>
                                  </w:tabs>
                                  <w:jc w:val="both"/>
                                  <w:rPr>
                                    <w:rtl/>
                                    <w:c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306" name="חץ למטה 306"/>
                        <wps:cNvSpPr/>
                        <wps:spPr>
                          <a:xfrm>
                            <a:off x="3373821" y="9538137"/>
                            <a:ext cx="457200" cy="520263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קבוצה 308" o:spid="_x0000_s1043" style="position:absolute;left:0;text-align:left;margin-left:-31.65pt;margin-top:-34.75pt;width:477.15pt;height:11in;z-index:251723776" coordsize="60595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">
                <v:group id="קבוצה 296" o:spid="_x0000_s1044" style="position:absolute;width:60595;height:93130" coordsize="60595,93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E5TSM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WKb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YTlNIxgAAANwA&#10;AAAPAAAAAAAAAAAAAAAAAKoCAABkcnMvZG93bnJldi54bWxQSwUGAAAAAAQABAD6AAAAnQMAAAAA&#10;">
                  <v:group id="קבוצה 295" o:spid="_x0000_s1045" style="position:absolute;width:60567;height:74585" coordsize="60567,745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  <v:group id="קבוצה 294" o:spid="_x0000_s1046" style="position:absolute;width:60280;height:74585" coordsize="60280,745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9BopMUAAADc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D8PoXn&#10;mXAE5Po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fQaKTFAAAA3AAA&#10;AA8AAAAAAAAAAAAAAAAAqgIAAGRycy9kb3ducmV2LnhtbFBLBQYAAAAABAAEAPoAAACcAwAAAAA=&#10;">
                      <v:shape id="תיבת טקסט 2" o:spid="_x0000_s1047" type="#_x0000_t202" style="position:absolute;width:60280;height:50177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v3ysMA&#10;AADbAAAADwAAAGRycy9kb3ducmV2LnhtbERPS2vCQBC+C/0PyxR6000f2hpdpRRiPcSD1up1yI7Z&#10;0OxsyG41/ntXELzNx/ec6byztThS6yvHCp4HCQjiwumKSwXbn6z/AcIHZI21Y1JwJg/z2UNviql2&#10;J17TcRNKEUPYp6jAhNCkUvrCkEU/cA1x5A6utRgibEupWzzFcFvLlyQZSYsVxwaDDX0ZKv42/1bB&#10;txkPf1dum8vXxT7DPFuM87edUk+P3ecERKAu3MU391LH+e9w/SUeIGc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4v3ysMAAADbAAAADwAAAAAAAAAAAAAAAACYAgAAZHJzL2Rv&#10;d25yZXYueG1sUEsFBgAAAAAEAAQA9QAAAIgDAAAAAA==&#10;">
                        <v:textbox>
                          <w:txbxContent>
                            <w:p w:rsidR="005E3DE0" w:rsidRPr="00AD0A42" w:rsidRDefault="005E3DE0" w:rsidP="00AC6E00">
                              <w:pPr>
                                <w:jc w:val="both"/>
                                <w:rPr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  <w:cs/>
                                </w:rPr>
                              </w:pPr>
                              <w:r w:rsidRPr="00AD0A42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אם מבקשים השתתפות של משרד החינוך בעלות ההנגשה</w:t>
                              </w:r>
                              <w:r w:rsidRPr="00AD0A42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  <w:cs/>
                                </w:rPr>
                                <w:t xml:space="preserve">, יש להעביר בקשה </w:t>
                              </w:r>
                              <w:r w:rsidR="00AC6E00" w:rsidRPr="00AD0A42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  <w:cs/>
                                </w:rPr>
                                <w:t xml:space="preserve">לפי הזמנים </w:t>
                              </w:r>
                              <w:r w:rsidRPr="00AD0A42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  <w:cs/>
                                </w:rPr>
                                <w:t>של גיבוש ההמלצות.</w:t>
                              </w:r>
                              <w:r w:rsidR="00AC6E00" w:rsidRPr="00AD0A42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  <w:cs/>
                                </w:rPr>
                                <w:t xml:space="preserve"> </w:t>
                              </w:r>
                              <w:r w:rsidRPr="00AD0A42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  <w:cs/>
                                </w:rPr>
                                <w:t>הבקשה תכלול:</w:t>
                              </w:r>
                            </w:p>
                            <w:p w:rsidR="005E3DE0" w:rsidRPr="00AD0A42" w:rsidRDefault="005E3DE0" w:rsidP="00AC6E00">
                              <w:pPr>
                                <w:pStyle w:val="a5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87"/>
                                </w:tabs>
                                <w:ind w:left="52" w:firstLine="0"/>
                                <w:jc w:val="both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מסמכים רפואיים או אחרים המעידים</w:t>
                              </w:r>
                              <w:r w:rsidR="00AC6E00"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על סוגי התאמות הנגישות הנדרשות;</w:t>
                              </w:r>
                            </w:p>
                            <w:p w:rsidR="005E3DE0" w:rsidRPr="00AD0A42" w:rsidRDefault="00AC6E00" w:rsidP="00AC6E00">
                              <w:pPr>
                                <w:pStyle w:val="a5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87"/>
                                </w:tabs>
                                <w:ind w:left="52" w:firstLine="0"/>
                                <w:jc w:val="both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פירוט </w:t>
                              </w:r>
                              <w:r w:rsidR="005E3DE0"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סוגי </w:t>
                              </w: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הסיוע שהתלמיד מקבל ממוסד החינוך;</w:t>
                              </w:r>
                            </w:p>
                            <w:p w:rsidR="00AC6E00" w:rsidRPr="00AD0A42" w:rsidRDefault="00AC6E00" w:rsidP="00AC6E00">
                              <w:pPr>
                                <w:pStyle w:val="a5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87"/>
                                </w:tabs>
                                <w:ind w:left="52" w:firstLine="0"/>
                                <w:jc w:val="both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הצעה לתוכנית של התאמות נגישות במבנה בתשתיות או בסביבה תכלול:</w:t>
                              </w: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 xml:space="preserve"> </w:t>
                              </w:r>
                            </w:p>
                            <w:p w:rsidR="00AC6E00" w:rsidRPr="00AD0A42" w:rsidRDefault="00AC6E00" w:rsidP="00AC6E00">
                              <w:pPr>
                                <w:pStyle w:val="a5"/>
                                <w:numPr>
                                  <w:ilvl w:val="0"/>
                                  <w:numId w:val="4"/>
                                </w:numPr>
                                <w:ind w:left="921" w:firstLine="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תכנית של התאמות נגישות הנדרשות לפי המלצת מורשה לנגישות מבנים או מורשה לנגישות השירות (לפי העניין).</w:t>
                              </w:r>
                            </w:p>
                            <w:p w:rsidR="00AC6E00" w:rsidRPr="00AD0A42" w:rsidRDefault="00AC6E00" w:rsidP="00AC6E00">
                              <w:pPr>
                                <w:pStyle w:val="a5"/>
                                <w:numPr>
                                  <w:ilvl w:val="0"/>
                                  <w:numId w:val="4"/>
                                </w:numPr>
                                <w:ind w:left="921" w:firstLine="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תיאור טכני של הפתרונות המוצעים</w:t>
                              </w:r>
                            </w:p>
                            <w:p w:rsidR="00AC6E00" w:rsidRPr="00AD0A42" w:rsidRDefault="00AC6E00" w:rsidP="00AC6E00">
                              <w:pPr>
                                <w:pStyle w:val="a5"/>
                                <w:numPr>
                                  <w:ilvl w:val="0"/>
                                  <w:numId w:val="4"/>
                                </w:numPr>
                                <w:ind w:left="921" w:firstLine="0"/>
                                <w:jc w:val="both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תיק טכני שיוכן בידי אדריכל או מהנדס ובו המסמכים הבאים:</w:t>
                              </w:r>
                            </w:p>
                            <w:p w:rsidR="00AC6E00" w:rsidRPr="00AD0A42" w:rsidRDefault="00AC6E00" w:rsidP="00AC6E00">
                              <w:pPr>
                                <w:pStyle w:val="a5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946"/>
                                </w:tabs>
                                <w:ind w:left="1662" w:firstLine="0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proofErr w:type="spellStart"/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תשריט</w:t>
                              </w:r>
                              <w:proofErr w:type="spellEnd"/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המגרש שעליו נמצא מוסד החינוך בקנה מידה 1:250 </w:t>
                              </w: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שבו מסומנים המפלסים, נתיבי הגישה מהרחוב עד הכניסות למבנים וכיוון ההגעה של התלמיד למוסד החינוך.</w:t>
                              </w:r>
                            </w:p>
                            <w:p w:rsidR="00AC6E00" w:rsidRPr="00AD0A42" w:rsidRDefault="00AC6E00" w:rsidP="00AC6E00">
                              <w:pPr>
                                <w:pStyle w:val="a5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946"/>
                                </w:tabs>
                                <w:ind w:left="1662" w:firstLine="0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צילומים דיגיטליים של המבנה.</w:t>
                              </w:r>
                            </w:p>
                            <w:p w:rsidR="00AC6E00" w:rsidRPr="00AD0A42" w:rsidRDefault="00AC6E00" w:rsidP="00AC6E00">
                              <w:pPr>
                                <w:pStyle w:val="a5"/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1946"/>
                                </w:tabs>
                                <w:ind w:left="1662" w:firstLine="0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תכניות של כל קומות המבנים בקנה מידה של 1:100 או 1:200 עם סימון מפלסים וחתכים הנוגעים לעניין.</w:t>
                              </w:r>
                            </w:p>
                            <w:p w:rsidR="00AC6E00" w:rsidRPr="00AD0A42" w:rsidRDefault="00AC6E00" w:rsidP="005E3DE0">
                              <w:pPr>
                                <w:pStyle w:val="a5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87"/>
                                </w:tabs>
                                <w:ind w:left="52" w:firstLine="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אומדן עלויות מפורט של ההנגשה הנדרשת, עלות תכנון ההתאמה, הכנת מפרטים וביצוע </w:t>
                              </w:r>
                              <w:proofErr w:type="spellStart"/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תוכניות</w:t>
                              </w:r>
                              <w:proofErr w:type="spellEnd"/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הנגשה</w:t>
                              </w:r>
                              <w:r w:rsidR="006D51D2"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;</w:t>
                              </w:r>
                            </w:p>
                            <w:p w:rsidR="005E3DE0" w:rsidRPr="00AD0A42" w:rsidRDefault="00AC6E00" w:rsidP="005E3DE0">
                              <w:pPr>
                                <w:pStyle w:val="a5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87"/>
                                </w:tabs>
                                <w:ind w:left="52" w:firstLine="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לוח זמנים לביצוע שיבטיח את השלמת ביצוע ההתאמות עד לתחילת שנת הלימודים (למעט עבודות המחייבות היתר בניה חדש) לוח הזמנים יכלול אבני דרך לביצוע ההנגשה, </w:t>
                              </w:r>
                              <w:r w:rsidR="006D51D2"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מועד לתחילת העבודות ומועד לסיום;</w:t>
                              </w:r>
                            </w:p>
                            <w:p w:rsidR="006D51D2" w:rsidRPr="00AD0A42" w:rsidRDefault="006D51D2" w:rsidP="005E3DE0">
                              <w:pPr>
                                <w:pStyle w:val="a5"/>
                                <w:numPr>
                                  <w:ilvl w:val="0"/>
                                  <w:numId w:val="2"/>
                                </w:numPr>
                                <w:tabs>
                                  <w:tab w:val="left" w:pos="387"/>
                                </w:tabs>
                                <w:ind w:left="52" w:firstLine="0"/>
                                <w:jc w:val="both"/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AD0A42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מסמך אחר שביקש הממונה והדרוש לו לצורך טיפול בבקשה.</w:t>
                              </w:r>
                            </w:p>
                          </w:txbxContent>
                        </v:textbox>
                      </v:shape>
                      <v:group id="קבוצה 293" o:spid="_x0000_s1048" style="position:absolute;left:12454;top:52972;width:8217;height:21613" coordsize="7032,197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      <v:shape id="חץ למטה 22" o:spid="_x0000_s1049" type="#_x0000_t67" style="position:absolute;width:4349;height:1977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2FJcEA&#10;AADbAAAADwAAAGRycy9kb3ducmV2LnhtbESPzarCMBSE9xd8h3AEN6KpXYj0NooIirjzZ3N3h+bY&#10;FpuTmkStPr0RhLscZuYbJl90phF3cr62rGAyTkAQF1bXXCo4HdejGQgfkDU2lknBkzws5r2fHDNt&#10;H7yn+yGUIkLYZ6igCqHNpPRFRQb92LbE0TtbZzBE6UqpHT4i3DQyTZKpNFhzXKiwpVVFxeVwM5GS&#10;lBvzt3a7VSpftb9Oaf8a3pQa9LvlL4hAXfgPf9tbrSBN4fMl/gA5f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thSXBAAAA2wAAAA8AAAAAAAAAAAAAAAAAmAIAAGRycy9kb3du&#10;cmV2LnhtbFBLBQYAAAAABAAEAPUAAACGAwAAAAA=&#10;" adj="19224" fillcolor="#4f81bd [3204]" strokecolor="#243f60 [1604]" strokeweight="2pt"/>
                        <v:shape id="חץ למעלה 23" o:spid="_x0000_s1050" type="#_x0000_t68" style="position:absolute;left:6175;width:857;height:188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slb8MA&#10;AADbAAAADwAAAGRycy9kb3ducmV2LnhtbESPQWsCMRSE74X+h/CEXopmVShlNYoIskLxsCr0+tg8&#10;N4ubl20Sde2vbwShx2FmvmHmy9624ko+NI4VjEcZCOLK6YZrBcfDZvgJIkRkja1jUnCnAMvF68sc&#10;c+1uXNJ1H2uRIBxyVGBi7HIpQ2XIYhi5jjh5J+ctxiR9LbXHW4LbVk6y7ENabDgtGOxobag67y9W&#10;gb2Xeretyt8v95O9F9/ReF+USr0N+tUMRKQ+/oef7a1WMJnC40v6A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slb8MAAADbAAAADwAAAAAAAAAAAAAAAACYAgAAZHJzL2Rv&#10;d25yZXYueG1sUEsFBgAAAAAEAAQA9QAAAIgDAAAAAA==&#10;" adj="492" fillcolor="#4f81bd [3204]" strokecolor="#243f60 [1604]" strokeweight="2pt"/>
                      </v:group>
                    </v:group>
                    <v:shape id="תיבת טקסט 2" o:spid="_x0000_s1051" type="#_x0000_t202" style="position:absolute;left:25382;top:53287;width:35185;height:17748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WjAMUA&#10;AADbAAAADwAAAGRycy9kb3ducmV2LnhtbESPQWvCQBSE74L/YXlCb7rR2lJTVymFqId4qFV7fWSf&#10;2dDs25Ddavz3bkHwOMzMN8x82dlanKn1lWMF41ECgrhwuuJSwf47G76B8AFZY+2YFFzJw3LR780x&#10;1e7CX3TehVJECPsUFZgQmlRKXxiy6EeuIY7eybUWQ5RtKXWLlwi3tZwkyau0WHFcMNjQp6Hid/dn&#10;FazN7OWwdftcPq9+Msyz1SyfHpV6GnQf7yACdeERvrc3WsFkCv9f4g+Qi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NaMAxQAAANsAAAAPAAAAAAAAAAAAAAAAAJgCAABkcnMv&#10;ZG93bnJldi54bWxQSwUGAAAAAAQABAD1AAAAigMAAAAA&#10;">
                      <v:textbox>
                        <w:txbxContent>
                          <w:p w:rsidR="000A00CA" w:rsidRPr="00AD0A42" w:rsidRDefault="000A00CA" w:rsidP="00AD2053">
                            <w:pPr>
                              <w:jc w:val="both"/>
                              <w:rPr>
                                <w:sz w:val="28"/>
                                <w:szCs w:val="28"/>
                                <w:rtl/>
                                <w:cs/>
                              </w:rPr>
                            </w:pPr>
                            <w:r w:rsidRPr="00AD205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אם ראה הממונה </w:t>
                            </w:r>
                            <w:r w:rsidR="00D85855" w:rsidRPr="00AD205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ש</w:t>
                            </w:r>
                            <w:r w:rsidRPr="00AD2053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u w:val="single"/>
                                <w:rtl/>
                              </w:rPr>
                              <w:t>יש צורך בהשלמת מסמכים</w:t>
                            </w:r>
                            <w:r w:rsidR="00AD2053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:</w:t>
                            </w:r>
                            <w:r w:rsidRPr="00AD0A42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ייתן למנהל</w:t>
                            </w:r>
                            <w:r w:rsidR="007D10D0" w:rsidRPr="00AD0A42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(ברשות המקומית)</w:t>
                            </w:r>
                            <w:r w:rsidRPr="00AD0A42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ארכה של 10 ימים להשלמ</w:t>
                            </w:r>
                            <w:r w:rsidR="00D85855" w:rsidRPr="00AD0A42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ה</w:t>
                            </w:r>
                            <w:r w:rsidRPr="00AD0A42">
                              <w:rPr>
                                <w:rFonts w:hint="cs"/>
                                <w:sz w:val="28"/>
                                <w:szCs w:val="28"/>
                                <w:rtl/>
                                <w:cs/>
                              </w:rPr>
                              <w:t>.</w:t>
                            </w:r>
                          </w:p>
                          <w:p w:rsidR="000A00CA" w:rsidRPr="00AD0A42" w:rsidRDefault="000A00CA" w:rsidP="007D10D0">
                            <w:pPr>
                              <w:spacing w:after="0"/>
                              <w:jc w:val="both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 w:rsidRPr="00AD0A42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אם לא הושלמו המסמכים, יחליט הממונה לפי המסמכים שלפניו.</w:t>
                            </w:r>
                          </w:p>
                          <w:p w:rsidR="000A00CA" w:rsidRPr="00AD0A42" w:rsidRDefault="000A00CA" w:rsidP="00D85855">
                            <w:pPr>
                              <w:spacing w:after="0"/>
                              <w:jc w:val="both"/>
                              <w:rPr>
                                <w:sz w:val="28"/>
                                <w:szCs w:val="28"/>
                                <w:rtl/>
                                <w:cs/>
                              </w:rPr>
                            </w:pPr>
                            <w:r w:rsidRPr="00AD0A42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אין באי-הגשת המסמכים כדי לגרוע מחובת ההנגשה של בעל מוסד חינוך.</w:t>
                            </w:r>
                          </w:p>
                          <w:p w:rsidR="000A00CA" w:rsidRDefault="000A00CA" w:rsidP="000A00CA">
                            <w:pPr>
                              <w:rPr>
                                <w:rtl/>
                                <w:cs/>
                              </w:rPr>
                            </w:pPr>
                          </w:p>
                        </w:txbxContent>
                      </v:textbox>
                    </v:shape>
                  </v:group>
                  <v:shape id="תיבת טקסט 2" o:spid="_x0000_s1052" type="#_x0000_t202" style="position:absolute;left:315;top:75674;width:60280;height:17456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kGm8UA&#10;AADbAAAADwAAAGRycy9kb3ducmV2LnhtbESPT2vCQBTE74LfYXlCb3Xjv1JTVylCtId4qFV7fWSf&#10;2dDs25DdavrtXaHgcZiZ3zCLVWdrcaHWV44VjIYJCOLC6YpLBYev7PkVhA/IGmvHpOCPPKyW/d4C&#10;U+2u/EmXfShFhLBPUYEJoUml9IUhi37oGuLonV1rMUTZllK3eI1wW8txkrxIixXHBYMNrQ0VP/tf&#10;q2Br5rPjzh1yOdl8Z5hnm3k+PSn1NOje30AE6sIj/N/+0ArGM7h/iT9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eQabxQAAANsAAAAPAAAAAAAAAAAAAAAAAJgCAABkcnMv&#10;ZG93bnJldi54bWxQSwUGAAAAAAQABAD1AAAAigMAAAAA&#10;">
                    <v:textbox>
                      <w:txbxContent>
                        <w:p w:rsidR="000A00CA" w:rsidRPr="00AD2053" w:rsidRDefault="000A00CA" w:rsidP="00AD0A42">
                          <w:pPr>
                            <w:jc w:val="both"/>
                            <w:rPr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  <w:cs/>
                            </w:rPr>
                          </w:pPr>
                          <w:r w:rsidRPr="00AD2053"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>הממונה רשאי להחליט על דחיית הבקשה, או קבלתה, באופן מלא או חלקי, וכן בתנאים, שינויים וסייגים.</w:t>
                          </w:r>
                        </w:p>
                        <w:p w:rsidR="00C25B67" w:rsidRPr="00AD0A42" w:rsidRDefault="00C25B67" w:rsidP="00AD0A42">
                          <w:pPr>
                            <w:jc w:val="both"/>
                            <w:rPr>
                              <w:sz w:val="28"/>
                              <w:szCs w:val="28"/>
                              <w:rtl/>
                            </w:rPr>
                          </w:pPr>
                          <w:r w:rsidRPr="00AD0A42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הממונה יבחן את לוח הזמנים וידרוש לתקן אם לוח הזמנים אינו סביר.</w:t>
                          </w:r>
                        </w:p>
                        <w:p w:rsidR="00C25B67" w:rsidRPr="00AD0A42" w:rsidRDefault="00C25B67" w:rsidP="00AD0A42">
                          <w:pPr>
                            <w:spacing w:after="0"/>
                            <w:jc w:val="both"/>
                            <w:rPr>
                              <w:sz w:val="28"/>
                              <w:szCs w:val="28"/>
                              <w:rtl/>
                              <w:cs/>
                            </w:rPr>
                          </w:pPr>
                          <w:r w:rsidRPr="00AD0A42">
                            <w:rPr>
                              <w:rFonts w:hint="cs"/>
                              <w:sz w:val="28"/>
                              <w:szCs w:val="28"/>
                              <w:rtl/>
                              <w:cs/>
                            </w:rPr>
                            <w:t>החלטת הממונה תינתן בכתב ובצירוף נימוקים, בתוך 40 ימים מיום שהוגשה לו הבקשה.</w:t>
                          </w:r>
                        </w:p>
                        <w:p w:rsidR="00C25B67" w:rsidRPr="00AD0A42" w:rsidRDefault="00C25B67" w:rsidP="00AD0A42">
                          <w:pPr>
                            <w:jc w:val="both"/>
                            <w:rPr>
                              <w:sz w:val="28"/>
                              <w:szCs w:val="28"/>
                              <w:rtl/>
                              <w:cs/>
                            </w:rPr>
                          </w:pPr>
                          <w:r w:rsidRPr="00AD0A42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בהתאמת נגישות מסוג כבש יודיע </w:t>
                          </w:r>
                          <w:r w:rsidR="007D10D0" w:rsidRPr="00AD0A42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הממונה</w:t>
                          </w:r>
                          <w:r w:rsidRPr="00AD0A42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 על החלטתו בתוך 14 ימים</w:t>
                          </w:r>
                        </w:p>
                        <w:p w:rsidR="000A00CA" w:rsidRDefault="000A00CA" w:rsidP="00C25B67">
                          <w:pPr>
                            <w:tabs>
                              <w:tab w:val="left" w:pos="387"/>
                            </w:tabs>
                            <w:jc w:val="both"/>
                            <w:rPr>
                              <w:rtl/>
                              <w:cs/>
                            </w:rPr>
                          </w:pPr>
                        </w:p>
                      </w:txbxContent>
                    </v:textbox>
                  </v:shape>
                </v:group>
                <v:shape id="חץ למטה 306" o:spid="_x0000_s1053" type="#_x0000_t67" style="position:absolute;left:33738;top:95381;width:4572;height:520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2UysYA&#10;AADcAAAADwAAAGRycy9kb3ducmV2LnhtbESPT4vCMBTE78J+h/AWvIimKkipTWVdFLx48M8e9vZo&#10;3rbF5qXbpFq/vREEj8PM/IZJV72pxZVaV1lWMJ1EIIhzqysuFJxP23EMwnlkjbVlUnAnB6vsY5Bi&#10;ou2ND3Q9+kIECLsEFZTeN4mULi/JoJvYhjh4f7Y16INsC6lbvAW4qeUsihbSYMVhocSGvkvKL8fO&#10;KMjnXRz//k9/Lrv93W1G6259ajqlhp/91xKEp96/w6/2TiuYRwt4nglHQGY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72UysYAAADcAAAADwAAAAAAAAAAAAAAAACYAgAAZHJz&#10;L2Rvd25yZXYueG1sUEsFBgAAAAAEAAQA9QAAAIsDAAAAAA==&#10;" adj="12109" fillcolor="#4f81bd [3204]" strokecolor="#243f60 [1604]" strokeweight="2pt"/>
              </v:group>
            </w:pict>
          </mc:Fallback>
        </mc:AlternateContent>
      </w:r>
    </w:p>
    <w:p w:rsidR="007D57C1" w:rsidRPr="00D85855" w:rsidRDefault="007D57C1">
      <w:pPr>
        <w:rPr>
          <w:sz w:val="24"/>
          <w:szCs w:val="24"/>
          <w:rtl/>
        </w:rPr>
      </w:pPr>
    </w:p>
    <w:p w:rsidR="007D57C1" w:rsidRPr="00D85855" w:rsidRDefault="007D57C1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FA382C">
      <w:pPr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lastRenderedPageBreak/>
        <mc:AlternateContent>
          <mc:Choice Requires="wpg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-990600</wp:posOffset>
                </wp:positionH>
                <wp:positionV relativeFrom="paragraph">
                  <wp:posOffset>12700</wp:posOffset>
                </wp:positionV>
                <wp:extent cx="7313989" cy="9690100"/>
                <wp:effectExtent l="0" t="0" r="20320" b="25400"/>
                <wp:wrapNone/>
                <wp:docPr id="305" name="קבוצה 3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313989" cy="9690100"/>
                          <a:chOff x="0" y="0"/>
                          <a:chExt cx="7313989" cy="9690100"/>
                        </a:xfrm>
                      </wpg:grpSpPr>
                      <wps:wsp>
                        <wps:cNvPr id="288" name="תיבת טקסט 2"/>
                        <wps:cNvSpPr txBox="1">
                          <a:spLocks noChangeArrowheads="1"/>
                        </wps:cNvSpPr>
                        <wps:spPr bwMode="auto">
                          <a:xfrm flipH="1">
                            <a:off x="3263324" y="4918325"/>
                            <a:ext cx="4050665" cy="2371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352A6F" w:rsidRPr="003133B6" w:rsidRDefault="00352A6F" w:rsidP="00FA382C">
                              <w:pPr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3133B6">
                                <w:rPr>
                                  <w:rFonts w:hint="cs"/>
                                  <w:b/>
                                  <w:bCs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ניתן לערור על החלטה של הממונה לגבי מימון הנגשה.</w:t>
                              </w:r>
                              <w:r w:rsidRP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</w:t>
                              </w:r>
                              <w:r w:rsidRP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יש להגיש את הערר בכתב בתוך</w:t>
                              </w:r>
                              <w:r w:rsidR="00FA382C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 xml:space="preserve"> </w:t>
                              </w:r>
                              <w:r w:rsidR="00906481" w:rsidRP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1</w:t>
                              </w:r>
                              <w:r w:rsidR="00906481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5</w:t>
                              </w:r>
                              <w:r w:rsidR="00906481" w:rsidRP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 xml:space="preserve"> </w:t>
                              </w:r>
                              <w:r w:rsidRP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ימים מיום קבלת ההחלטה.</w:t>
                              </w:r>
                            </w:p>
                            <w:p w:rsidR="00352A6F" w:rsidRPr="003133B6" w:rsidRDefault="00352A6F" w:rsidP="00352A6F">
                              <w:pPr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 xml:space="preserve">ערר על הממונה </w:t>
                              </w:r>
                              <w:r w:rsidR="00906481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 xml:space="preserve">יהיה </w:t>
                              </w:r>
                              <w:r w:rsidRP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 xml:space="preserve">לפני המנהל הכללי של משרד החינוך והוא </w:t>
                              </w:r>
                              <w:proofErr w:type="spellStart"/>
                              <w:r w:rsidRP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יוועץ</w:t>
                              </w:r>
                              <w:proofErr w:type="spellEnd"/>
                              <w:r w:rsidRP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 xml:space="preserve"> עם מורשה נגישות מבנים תשתיות וסביבה או מורשה לנגישות השירות (שלא היו מעורבים במתן ההחלטה שעליה הוגש הערר)</w:t>
                              </w:r>
                            </w:p>
                            <w:p w:rsidR="00352A6F" w:rsidRPr="003133B6" w:rsidRDefault="00352A6F" w:rsidP="00352A6F">
                              <w:pPr>
                                <w:rPr>
                                  <w:sz w:val="28"/>
                                  <w:szCs w:val="28"/>
                                  <w:rtl/>
                                  <w:cs/>
                                </w:rPr>
                              </w:pPr>
                              <w:r w:rsidRP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  <w:cs/>
                                </w:rPr>
                                <w:t>החלטה בערר תהיה מנומקת ותינתן בתוך 30 ימים מיום קבלת הערר</w:t>
                              </w:r>
                            </w:p>
                            <w:p w:rsidR="00352A6F" w:rsidRDefault="00352A6F" w:rsidP="00352A6F">
                              <w:pPr>
                                <w:jc w:val="center"/>
                                <w:rPr>
                                  <w:rtl/>
                                  <w:cs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304" name="קבוצה 304"/>
                        <wpg:cNvGrpSpPr/>
                        <wpg:grpSpPr>
                          <a:xfrm>
                            <a:off x="0" y="0"/>
                            <a:ext cx="6794938" cy="9690100"/>
                            <a:chOff x="0" y="0"/>
                            <a:chExt cx="6794938" cy="9690100"/>
                          </a:xfrm>
                        </wpg:grpSpPr>
                        <wps:wsp>
                          <wps:cNvPr id="31" name="תיבת טקסט 2"/>
                          <wps:cNvSpPr txBox="1">
                            <a:spLocks noChangeArrowheads="1"/>
                          </wps:cNvSpPr>
                          <wps:spPr bwMode="auto">
                            <a:xfrm flipH="1">
                              <a:off x="0" y="3767760"/>
                              <a:ext cx="3104515" cy="59223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AD2053" w:rsidRPr="00AD2053" w:rsidRDefault="00AD2053" w:rsidP="00E630E7">
                                <w:pPr>
                                  <w:jc w:val="both"/>
                                  <w:rPr>
                                    <w:b/>
                                    <w:bCs/>
                                    <w:sz w:val="28"/>
                                    <w:szCs w:val="28"/>
                                    <w:u w:val="single"/>
                                    <w:rtl/>
                                  </w:rPr>
                                </w:pPr>
                                <w:r w:rsidRPr="00AD2053">
                                  <w:rPr>
                                    <w:rFonts w:hint="cs"/>
                                    <w:b/>
                                    <w:bCs/>
                                    <w:sz w:val="28"/>
                                    <w:szCs w:val="28"/>
                                    <w:u w:val="single"/>
                                    <w:rtl/>
                                  </w:rPr>
                                  <w:t>לוח זמנים לביצוע:</w:t>
                                </w:r>
                              </w:p>
                              <w:p w:rsidR="00352A6F" w:rsidRPr="003133B6" w:rsidRDefault="00352A6F" w:rsidP="00E630E7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rtl/>
                                  </w:rPr>
                                </w:pPr>
                                <w:r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אם אין צורך בהיתר בנייה, על בעל מוסד החינוך להתחיל בביצוע התאמת הנגישות, בסמוך לאחר שנודע לו עליה, ולסיים את הביצוע לפני יום תחילת שנת הלימודים.</w:t>
                                </w:r>
                              </w:p>
                              <w:p w:rsidR="00352A6F" w:rsidRPr="003133B6" w:rsidRDefault="00352A6F" w:rsidP="00E630E7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rtl/>
                                    <w:cs/>
                                  </w:rPr>
                                </w:pPr>
                                <w:r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אם הבקשה מחייבת היתר בנייה, והיתר הבנייה קיים  ייקבע לוח זמן של </w:t>
                                </w:r>
                                <w:r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  <w:cs/>
                                  </w:rPr>
                                  <w:t>10 חודשים לכל היותר.</w:t>
                                </w:r>
                              </w:p>
                              <w:p w:rsidR="00352A6F" w:rsidRPr="003133B6" w:rsidRDefault="00352A6F" w:rsidP="00DD5D78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rtl/>
                                    <w:cs/>
                                  </w:rPr>
                                </w:pPr>
                                <w:r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  <w:cs/>
                                  </w:rPr>
                                  <w:t xml:space="preserve"> אם אין היתר בנייה ייקבע לוח זמן של 18 חודשים לכל היותר.</w:t>
                                </w:r>
                                <w:r w:rsidR="00906481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  <w:cs/>
                                  </w:rPr>
                                  <w:t xml:space="preserve"> אלא אם כן מדובר בבניין הראשי שם החוק מחייב שיהיה היתר בניה, ולכן </w:t>
                                </w:r>
                                <w:proofErr w:type="spellStart"/>
                                <w:r w:rsidR="00906481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  <w:cs/>
                                  </w:rPr>
                                  <w:t>הלו"ז</w:t>
                                </w:r>
                                <w:proofErr w:type="spellEnd"/>
                                <w:r w:rsidR="00906481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  <w:cs/>
                                  </w:rPr>
                                  <w:t xml:space="preserve"> יהיה עד 10 חודשים. </w:t>
                                </w:r>
                              </w:p>
                              <w:p w:rsidR="00352A6F" w:rsidRPr="003133B6" w:rsidRDefault="00352A6F" w:rsidP="00E630E7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rtl/>
                                    <w:cs/>
                                  </w:rPr>
                                </w:pPr>
                                <w:r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  <w:cs/>
                                  </w:rPr>
                                  <w:t>הממונה ראשי לקצר או להאריך, בנסיבות מיוחדות את לוח הזמנים עד חצי שנה.</w:t>
                                </w:r>
                              </w:p>
                              <w:p w:rsidR="00352A6F" w:rsidRPr="003133B6" w:rsidRDefault="00352A6F" w:rsidP="00E630E7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rtl/>
                                    <w:cs/>
                                  </w:rPr>
                                </w:pPr>
                                <w:r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  <w:cs/>
                                  </w:rPr>
                                  <w:t>בהתאמת נגישות מסוג כבש ייקבע לוח זמנים של עד 14 ימים מיום אישור הבקשה.</w:t>
                                </w:r>
                              </w:p>
                              <w:p w:rsidR="00352A6F" w:rsidRPr="003133B6" w:rsidRDefault="00352A6F" w:rsidP="00E630E7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rtl/>
                                  </w:rPr>
                                </w:pPr>
                                <w:r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החלטת הממונה תקפה כל עוד התלמיד לומד במוסד החינוך ולא יהיה צורך להגישה כל פעם מחדש.</w:t>
                                </w:r>
                              </w:p>
                              <w:p w:rsidR="00352A6F" w:rsidRPr="003133B6" w:rsidRDefault="00352A6F" w:rsidP="00E630E7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  <w:rtl/>
                                  </w:rPr>
                                </w:pPr>
                                <w:r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אם המוגבלות היא מוגבלות זמנית יקצוב הממונה את תקופת ההנגשה ובסופה תיבחן הבקשה בלא צורך בהגשת בקשה מחודשת.</w:t>
                                </w:r>
                              </w:p>
                              <w:p w:rsidR="00352A6F" w:rsidRDefault="00352A6F" w:rsidP="00352A6F">
                                <w:pPr>
                                  <w:jc w:val="center"/>
                                  <w:rPr>
                                    <w:rtl/>
                                    <w:cs/>
                                  </w:rPr>
                                </w:pPr>
                              </w:p>
                              <w:p w:rsidR="00352A6F" w:rsidRDefault="00352A6F" w:rsidP="00352A6F">
                                <w:pPr>
                                  <w:jc w:val="center"/>
                                  <w:rPr>
                                    <w:rtl/>
                                    <w:cs/>
                                  </w:rPr>
                                </w:pPr>
                              </w:p>
                              <w:p w:rsidR="00352A6F" w:rsidRDefault="00352A6F" w:rsidP="00352A6F">
                                <w:pPr>
                                  <w:jc w:val="center"/>
                                  <w:rPr>
                                    <w:rtl/>
                                    <w:cs/>
                                  </w:rPr>
                                </w:pPr>
                              </w:p>
                              <w:p w:rsidR="00352A6F" w:rsidRDefault="00352A6F" w:rsidP="00352A6F">
                                <w:pPr>
                                  <w:jc w:val="center"/>
                                  <w:rPr>
                                    <w:rtl/>
                                    <w:cs/>
                                  </w:rPr>
                                </w:pPr>
                              </w:p>
                              <w:p w:rsidR="00352A6F" w:rsidRDefault="00352A6F" w:rsidP="00352A6F">
                                <w:pPr>
                                  <w:jc w:val="center"/>
                                  <w:rPr>
                                    <w:rtl/>
                                    <w:cs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g:grpSp>
                          <wpg:cNvPr id="303" name="קבוצה 303"/>
                          <wpg:cNvGrpSpPr/>
                          <wpg:grpSpPr>
                            <a:xfrm>
                              <a:off x="993228" y="0"/>
                              <a:ext cx="5801710" cy="4761186"/>
                              <a:chOff x="0" y="0"/>
                              <a:chExt cx="5801710" cy="4761186"/>
                            </a:xfrm>
                          </wpg:grpSpPr>
                          <wpg:grpSp>
                            <wpg:cNvPr id="300" name="קבוצה 300"/>
                            <wpg:cNvGrpSpPr/>
                            <wpg:grpSpPr>
                              <a:xfrm>
                                <a:off x="331076" y="0"/>
                                <a:ext cx="4792717" cy="1813625"/>
                                <a:chOff x="0" y="0"/>
                                <a:chExt cx="4792717" cy="1813625"/>
                              </a:xfrm>
                            </wpg:grpSpPr>
                            <wps:wsp>
                              <wps:cNvPr id="15" name="חץ למטה 15"/>
                              <wps:cNvSpPr/>
                              <wps:spPr>
                                <a:xfrm>
                                  <a:off x="4177862" y="1545020"/>
                                  <a:ext cx="244475" cy="268605"/>
                                </a:xfrm>
                                <a:prstGeom prst="downArrow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299" name="קבוצה 299"/>
                              <wpg:cNvGrpSpPr/>
                              <wpg:grpSpPr>
                                <a:xfrm>
                                  <a:off x="0" y="0"/>
                                  <a:ext cx="4792717" cy="1434662"/>
                                  <a:chOff x="0" y="0"/>
                                  <a:chExt cx="4792717" cy="1434662"/>
                                </a:xfrm>
                              </wpg:grpSpPr>
                              <wps:wsp>
                                <wps:cNvPr id="307" name="תיבת טקסט 2"/>
                                <wps:cNvSpPr txBox="1">
                                  <a:spLocks noChangeArrowheads="1"/>
                                </wps:cNvSpPr>
                                <wps:spPr bwMode="auto">
                                  <a:xfrm flipH="1">
                                    <a:off x="520222" y="0"/>
                                    <a:ext cx="3893819" cy="321309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7D10D0" w:rsidRPr="00AD0A42" w:rsidRDefault="007D10D0" w:rsidP="00D334C8">
                                      <w:pPr>
                                        <w:spacing w:after="0"/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rtl/>
                                          <w:cs/>
                                        </w:rPr>
                                      </w:pPr>
                                      <w:r w:rsidRPr="00AD0A42">
                                        <w:rPr>
                                          <w:rFonts w:hint="cs"/>
                                          <w:sz w:val="28"/>
                                          <w:szCs w:val="28"/>
                                          <w:rtl/>
                                          <w:cs/>
                                        </w:rPr>
                                        <w:t>ההחלטה תימסר למנהל מיד לאחר נתינתה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spAutoFit/>
                                </wps:bodyPr>
                              </wps:wsp>
                              <wpg:grpSp>
                                <wpg:cNvPr id="297" name="קבוצה 297"/>
                                <wpg:cNvGrpSpPr/>
                                <wpg:grpSpPr>
                                  <a:xfrm>
                                    <a:off x="1103586" y="472965"/>
                                    <a:ext cx="2750185" cy="411480"/>
                                    <a:chOff x="0" y="0"/>
                                    <a:chExt cx="2750769" cy="411620"/>
                                  </a:xfrm>
                                </wpg:grpSpPr>
                                <wps:wsp>
                                  <wps:cNvPr id="27" name="חץ למטה 27"/>
                                  <wps:cNvSpPr/>
                                  <wps:spPr>
                                    <a:xfrm rot="19590056">
                                      <a:off x="2506717" y="0"/>
                                      <a:ext cx="244052" cy="411620"/>
                                    </a:xfrm>
                                    <a:prstGeom prst="downArrow">
                                      <a:avLst>
                                        <a:gd name="adj1" fmla="val 50000"/>
                                        <a:gd name="adj2" fmla="val 52862"/>
                                      </a:avLst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9" name="חץ למטה 29"/>
                                  <wps:cNvSpPr/>
                                  <wps:spPr>
                                    <a:xfrm rot="1734923">
                                      <a:off x="0" y="31531"/>
                                      <a:ext cx="239732" cy="377707"/>
                                    </a:xfrm>
                                    <a:prstGeom prst="downArrow">
                                      <a:avLst/>
                                    </a:prstGeom>
                                    <a:solidFill>
                                      <a:srgbClr val="4F81BD"/>
                                    </a:solidFill>
                                    <a:ln w="25400" cap="flat" cmpd="sng" algn="ctr">
                                      <a:solidFill>
                                        <a:srgbClr val="4F81BD">
                                          <a:shade val="50000"/>
                                        </a:srgbClr>
                                      </a:solidFill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g:grpSp>
                                <wpg:cNvPr id="298" name="קבוצה 298"/>
                                <wpg:cNvGrpSpPr/>
                                <wpg:grpSpPr>
                                  <a:xfrm>
                                    <a:off x="0" y="1008993"/>
                                    <a:ext cx="4792717" cy="425669"/>
                                    <a:chOff x="0" y="0"/>
                                    <a:chExt cx="4792717" cy="425669"/>
                                  </a:xfrm>
                                </wpg:grpSpPr>
                                <wps:wsp>
                                  <wps:cNvPr id="10" name="תיבת טקסט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 flipH="1">
                                      <a:off x="3153103" y="0"/>
                                      <a:ext cx="1639614" cy="42566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AD0A42" w:rsidRPr="00AD0A42" w:rsidRDefault="00AD0A42" w:rsidP="003133B6">
                                        <w:pPr>
                                          <w:rPr>
                                            <w:sz w:val="28"/>
                                            <w:szCs w:val="28"/>
                                            <w:rtl/>
                                            <w:cs/>
                                          </w:rPr>
                                        </w:pPr>
                                        <w:r w:rsidRPr="00AD0A42">
                                          <w:rPr>
                                            <w:rFonts w:hint="cs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אם הבקשה</w:t>
                                        </w:r>
                                        <w:r w:rsidR="003133B6">
                                          <w:rPr>
                                            <w:rFonts w:hint="cs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 xml:space="preserve"> נדחתה</w:t>
                                        </w:r>
                                        <w:r w:rsidR="003133B6">
                                          <w:rPr>
                                            <w:rFonts w:hint="cs"/>
                                            <w:sz w:val="28"/>
                                            <w:szCs w:val="28"/>
                                            <w:rtl/>
                                            <w:cs/>
                                          </w:rPr>
                                          <w:t>: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  <wps:wsp>
                                  <wps:cNvPr id="16" name="תיבת טקסט 2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 flipH="1">
                                      <a:off x="0" y="0"/>
                                      <a:ext cx="1718441" cy="42566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3133B6" w:rsidRPr="00AD0A42" w:rsidRDefault="003133B6" w:rsidP="003133B6">
                                        <w:pPr>
                                          <w:rPr>
                                            <w:sz w:val="28"/>
                                            <w:szCs w:val="28"/>
                                            <w:rtl/>
                                            <w:cs/>
                                          </w:rPr>
                                        </w:pPr>
                                        <w:r w:rsidRPr="00AD0A42">
                                          <w:rPr>
                                            <w:rFonts w:hint="cs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>אם הבקשה</w:t>
                                        </w:r>
                                        <w:r>
                                          <w:rPr>
                                            <w:rFonts w:hint="cs"/>
                                            <w:sz w:val="28"/>
                                            <w:szCs w:val="28"/>
                                            <w:rtl/>
                                          </w:rPr>
                                          <w:t xml:space="preserve"> אושרה: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spAutoFit/>
                                  </wps:bodyPr>
                                </wps:wsp>
                              </wpg:grpSp>
                            </wpg:grpSp>
                            <wps:wsp>
                              <wps:cNvPr id="18" name="חץ למטה 18"/>
                              <wps:cNvSpPr/>
                              <wps:spPr>
                                <a:xfrm>
                                  <a:off x="662151" y="1545020"/>
                                  <a:ext cx="244475" cy="268605"/>
                                </a:xfrm>
                                <a:prstGeom prst="downArrow">
                                  <a:avLst/>
                                </a:prstGeom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302" name="קבוצה 302"/>
                            <wpg:cNvGrpSpPr/>
                            <wpg:grpSpPr>
                              <a:xfrm>
                                <a:off x="0" y="1907627"/>
                                <a:ext cx="5801710" cy="2853559"/>
                                <a:chOff x="0" y="0"/>
                                <a:chExt cx="5801710" cy="2853559"/>
                              </a:xfrm>
                            </wpg:grpSpPr>
                            <wps:wsp>
                              <wps:cNvPr id="28" name="תיבת טקסט 2"/>
                              <wps:cNvSpPr txBox="1">
                                <a:spLocks noChangeArrowheads="1"/>
                              </wps:cNvSpPr>
                              <wps:spPr bwMode="auto">
                                <a:xfrm flipH="1">
                                  <a:off x="0" y="31525"/>
                                  <a:ext cx="2081529" cy="120395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7D10D0" w:rsidRPr="003133B6" w:rsidRDefault="007D10D0" w:rsidP="003133B6">
                                    <w:pPr>
                                      <w:spacing w:after="0"/>
                                      <w:jc w:val="center"/>
                                      <w:rPr>
                                        <w:sz w:val="28"/>
                                        <w:szCs w:val="28"/>
                                        <w:rtl/>
                                      </w:rPr>
                                    </w:pPr>
                                    <w:r w:rsidRPr="003133B6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המנהל ישלח בתוך 7 ימים הודעה</w:t>
                                    </w:r>
                                    <w:r w:rsidR="003133B6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 xml:space="preserve"> למבקש ול</w:t>
                                    </w:r>
                                    <w:r w:rsidRPr="003133B6">
                                      <w:rPr>
                                        <w:rFonts w:hint="cs"/>
                                        <w:sz w:val="28"/>
                                        <w:szCs w:val="28"/>
                                        <w:rtl/>
                                      </w:rPr>
                                      <w:t>בעל מוסד החינוך, למהנדס הרשות ולגזבר הרשות בצירוף התכנית הטכנית.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  <wpg:grpSp>
                              <wpg:cNvPr id="301" name="קבוצה 301"/>
                              <wpg:cNvGrpSpPr/>
                              <wpg:grpSpPr>
                                <a:xfrm>
                                  <a:off x="1056289" y="0"/>
                                  <a:ext cx="4745421" cy="2853559"/>
                                  <a:chOff x="0" y="0"/>
                                  <a:chExt cx="4745421" cy="2853559"/>
                                </a:xfrm>
                              </wpg:grpSpPr>
                              <wps:wsp>
                                <wps:cNvPr id="30" name="תיבת טקסט 2"/>
                                <wps:cNvSpPr txBox="1">
                                  <a:spLocks noChangeArrowheads="1"/>
                                </wps:cNvSpPr>
                                <wps:spPr bwMode="auto">
                                  <a:xfrm flipH="1">
                                    <a:off x="2664373" y="0"/>
                                    <a:ext cx="2081048" cy="1639614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:rsidR="00506F77" w:rsidRPr="003133B6" w:rsidRDefault="003133B6" w:rsidP="003133B6">
                                      <w:pPr>
                                        <w:spacing w:after="0"/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rtl/>
                                        </w:rPr>
                                      </w:pPr>
                                      <w:r w:rsidRPr="003133B6">
                                        <w:rPr>
                                          <w:rFonts w:hint="cs"/>
                                          <w:sz w:val="28"/>
                                          <w:szCs w:val="28"/>
                                          <w:rtl/>
                                        </w:rPr>
                                        <w:t xml:space="preserve">תשלח הודעה </w:t>
                                      </w:r>
                                      <w:r w:rsidR="00D334C8" w:rsidRPr="003133B6">
                                        <w:rPr>
                                          <w:rFonts w:hint="cs"/>
                                          <w:sz w:val="28"/>
                                          <w:szCs w:val="28"/>
                                          <w:rtl/>
                                        </w:rPr>
                                        <w:t>ל</w:t>
                                      </w:r>
                                      <w:r w:rsidR="00506F77" w:rsidRPr="003133B6">
                                        <w:rPr>
                                          <w:rFonts w:hint="cs"/>
                                          <w:sz w:val="28"/>
                                          <w:szCs w:val="28"/>
                                          <w:rtl/>
                                        </w:rPr>
                                        <w:t>מבקש</w:t>
                                      </w:r>
                                      <w:r w:rsidR="00F93845">
                                        <w:rPr>
                                          <w:rFonts w:hint="cs"/>
                                          <w:sz w:val="28"/>
                                          <w:szCs w:val="28"/>
                                          <w:rtl/>
                                        </w:rPr>
                                        <w:t xml:space="preserve"> </w:t>
                                      </w:r>
                                      <w:r w:rsidR="00506F77" w:rsidRPr="003133B6">
                                        <w:rPr>
                                          <w:rFonts w:hint="cs"/>
                                          <w:sz w:val="28"/>
                                          <w:szCs w:val="28"/>
                                          <w:rtl/>
                                        </w:rPr>
                                        <w:t xml:space="preserve"> </w:t>
                                      </w:r>
                                    </w:p>
                                    <w:p w:rsidR="003133B6" w:rsidRDefault="003133B6" w:rsidP="00506F77">
                                      <w:pPr>
                                        <w:spacing w:after="0"/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rtl/>
                                        </w:rPr>
                                      </w:pPr>
                                    </w:p>
                                    <w:p w:rsidR="00D334C8" w:rsidRPr="003133B6" w:rsidRDefault="00D334C8" w:rsidP="00506F77">
                                      <w:pPr>
                                        <w:spacing w:after="0"/>
                                        <w:jc w:val="center"/>
                                        <w:rPr>
                                          <w:sz w:val="28"/>
                                          <w:szCs w:val="28"/>
                                          <w:rtl/>
                                        </w:rPr>
                                      </w:pPr>
                                      <w:r w:rsidRPr="003133B6">
                                        <w:rPr>
                                          <w:rFonts w:hint="cs"/>
                                          <w:sz w:val="28"/>
                                          <w:szCs w:val="28"/>
                                          <w:rtl/>
                                        </w:rPr>
                                        <w:t>דחיית הבקשה למימון משרד החינוך לא גורעת מהחובה של בעל מוסד החינוך להנגיש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t" anchorCtr="0">
                                  <a:noAutofit/>
                                </wps:bodyPr>
                              </wps:wsp>
                              <wps:wsp>
                                <wps:cNvPr id="4" name="חץ למטה 4"/>
                                <wps:cNvSpPr/>
                                <wps:spPr>
                                  <a:xfrm>
                                    <a:off x="3689131" y="1765738"/>
                                    <a:ext cx="236559" cy="1087821"/>
                                  </a:xfrm>
                                  <a:prstGeom prst="downArrow">
                                    <a:avLst/>
                                  </a:prstGeom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89" name="חץ למטה 289"/>
                                <wps:cNvSpPr/>
                                <wps:spPr>
                                  <a:xfrm>
                                    <a:off x="0" y="1308538"/>
                                    <a:ext cx="133985" cy="509905"/>
                                  </a:xfrm>
                                  <a:prstGeom prst="downArrow">
                                    <a:avLst/>
                                  </a:prstGeom>
                                  <a:solidFill>
                                    <a:srgbClr val="4F81BD"/>
                                  </a:solidFill>
                                  <a:ln w="25400" cap="flat" cmpd="sng" algn="ctr">
                                    <a:solidFill>
                                      <a:srgbClr val="4F81BD">
                                        <a:shade val="50000"/>
                                      </a:srgbClr>
                                    </a:solidFill>
                                    <a:prstDash val="solid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קבוצה 305" o:spid="_x0000_s1054" style="position:absolute;left:0;text-align:left;margin-left:-78pt;margin-top:1pt;width:575.9pt;height:763pt;z-index:251722752;mso-height-relative:margin" coordsize="73139,969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">
                <v:shape id="תיבת טקסט 2" o:spid="_x0000_s1055" type="#_x0000_t202" style="position:absolute;left:32633;top:49183;width:40506;height:23715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yIQcIA&#10;AADcAAAADwAAAGRycy9kb3ducmV2LnhtbERPu27CMBTdK/UfrFupW3GggCBgUFUpwBAG3utVfImj&#10;xtdR7EL4ezxU6nh03vNlZ2txo9ZXjhX0ewkI4sLpiksFx0P2MQHhA7LG2jEpeJCH5eL1ZY6pdnfe&#10;0W0fShFD2KeowITQpFL6wpBF33MNceSurrUYImxLqVu8x3Bby0GSjKXFimODwYa+DRU/+1+rYG2m&#10;o9PWHXP5ubpkmGeraT48K/X+1n3NQATqwr/4z73RCgaTuDaeiUd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fIhBwgAAANwAAAAPAAAAAAAAAAAAAAAAAJgCAABkcnMvZG93&#10;bnJldi54bWxQSwUGAAAAAAQABAD1AAAAhwMAAAAA&#10;">
                  <v:textbox>
                    <w:txbxContent>
                      <w:p w:rsidR="00352A6F" w:rsidRPr="003133B6" w:rsidRDefault="00352A6F" w:rsidP="00FA382C">
                        <w:pPr>
                          <w:rPr>
                            <w:sz w:val="28"/>
                            <w:szCs w:val="28"/>
                            <w:rtl/>
                          </w:rPr>
                        </w:pPr>
                        <w:r w:rsidRPr="003133B6">
                          <w:rPr>
                            <w:rFonts w:hint="cs"/>
                            <w:b/>
                            <w:bCs/>
                            <w:sz w:val="28"/>
                            <w:szCs w:val="28"/>
                            <w:u w:val="single"/>
                            <w:rtl/>
                          </w:rPr>
                          <w:t>ניתן לערור על החלטה של הממונה לגבי מימון הנגשה.</w:t>
                        </w:r>
                        <w:r w:rsidRPr="003133B6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r w:rsidRPr="003133B6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>יש להגיש את הערר בכתב בתוך</w:t>
                        </w:r>
                        <w:r w:rsidR="00FA382C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 xml:space="preserve"> </w:t>
                        </w:r>
                        <w:r w:rsidR="00906481" w:rsidRPr="003133B6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>1</w:t>
                        </w:r>
                        <w:r w:rsidR="00906481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>5</w:t>
                        </w:r>
                        <w:r w:rsidR="00906481" w:rsidRPr="003133B6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 xml:space="preserve"> </w:t>
                        </w:r>
                        <w:r w:rsidRPr="003133B6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>ימים מיום קבלת ההחלטה.</w:t>
                        </w:r>
                      </w:p>
                      <w:p w:rsidR="00352A6F" w:rsidRPr="003133B6" w:rsidRDefault="00352A6F" w:rsidP="00352A6F">
                        <w:pPr>
                          <w:rPr>
                            <w:sz w:val="28"/>
                            <w:szCs w:val="28"/>
                            <w:rtl/>
                            <w:cs/>
                          </w:rPr>
                        </w:pPr>
                        <w:r w:rsidRPr="003133B6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 xml:space="preserve">ערר על הממונה </w:t>
                        </w:r>
                        <w:r w:rsidR="00906481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 xml:space="preserve">יהיה </w:t>
                        </w:r>
                        <w:r w:rsidRPr="003133B6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 xml:space="preserve">לפני המנהל הכללי של משרד החינוך והוא </w:t>
                        </w:r>
                        <w:proofErr w:type="spellStart"/>
                        <w:r w:rsidRPr="003133B6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>יוועץ</w:t>
                        </w:r>
                        <w:proofErr w:type="spellEnd"/>
                        <w:r w:rsidRPr="003133B6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 xml:space="preserve"> עם מורשה נגישות מבנים תשתיות וסביבה או מורשה לנגישות השירות (שלא היו מעורבים במתן ההחלטה שעליה הוגש הערר)</w:t>
                        </w:r>
                      </w:p>
                      <w:p w:rsidR="00352A6F" w:rsidRPr="003133B6" w:rsidRDefault="00352A6F" w:rsidP="00352A6F">
                        <w:pPr>
                          <w:rPr>
                            <w:sz w:val="28"/>
                            <w:szCs w:val="28"/>
                            <w:rtl/>
                            <w:cs/>
                          </w:rPr>
                        </w:pPr>
                        <w:r w:rsidRPr="003133B6">
                          <w:rPr>
                            <w:rFonts w:hint="cs"/>
                            <w:sz w:val="28"/>
                            <w:szCs w:val="28"/>
                            <w:rtl/>
                            <w:cs/>
                          </w:rPr>
                          <w:t>החלטה בערר תהיה מנומקת ותינתן בתוך 30 ימים מיום קבלת הערר</w:t>
                        </w:r>
                      </w:p>
                      <w:p w:rsidR="00352A6F" w:rsidRDefault="00352A6F" w:rsidP="00352A6F">
                        <w:pPr>
                          <w:jc w:val="center"/>
                          <w:rPr>
                            <w:rtl/>
                            <w:cs/>
                          </w:rPr>
                        </w:pPr>
                      </w:p>
                    </w:txbxContent>
                  </v:textbox>
                </v:shape>
                <v:group id="קבוצה 304" o:spid="_x0000_s1056" style="position:absolute;width:67949;height:96901" coordsize="67949,969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<v:shape id="תיבת טקסט 2" o:spid="_x0000_s1057" type="#_x0000_t202" style="position:absolute;top:37677;width:31045;height:59224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uWRcUA&#10;AADbAAAADwAAAGRycy9kb3ducmV2LnhtbESPT2vCQBTE70K/w/IK3nTjn5aauooI0R7ioVbt9ZF9&#10;zYZm34bsqvHbdwuCx2FmfsPMl52txYVaXzlWMBomIIgLpysuFRy+ssEbCB+QNdaOScGNPCwXT705&#10;ptpd+ZMu+1CKCGGfogITQpNK6QtDFv3QNcTR+3GtxRBlW0rd4jXCbS3HSfIqLVYcFww2tDZU/O7P&#10;VsHWzF6OO3fI5WTznWGebWb59KRU/7lbvYMI1IVH+N7+0AomI/j/En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m5ZFxQAAANsAAAAPAAAAAAAAAAAAAAAAAJgCAABkcnMv&#10;ZG93bnJldi54bWxQSwUGAAAAAAQABAD1AAAAigMAAAAA&#10;">
                    <v:textbox>
                      <w:txbxContent>
                        <w:p w:rsidR="00AD2053" w:rsidRPr="00AD2053" w:rsidRDefault="00AD2053" w:rsidP="00E630E7">
                          <w:pPr>
                            <w:jc w:val="both"/>
                            <w:rPr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</w:pPr>
                          <w:r w:rsidRPr="00AD2053">
                            <w:rPr>
                              <w:rFonts w:hint="cs"/>
                              <w:b/>
                              <w:bCs/>
                              <w:sz w:val="28"/>
                              <w:szCs w:val="28"/>
                              <w:u w:val="single"/>
                              <w:rtl/>
                            </w:rPr>
                            <w:t>לוח זמנים לביצוע:</w:t>
                          </w:r>
                        </w:p>
                        <w:p w:rsidR="00352A6F" w:rsidRPr="003133B6" w:rsidRDefault="00352A6F" w:rsidP="00E630E7">
                          <w:pPr>
                            <w:jc w:val="both"/>
                            <w:rPr>
                              <w:sz w:val="28"/>
                              <w:szCs w:val="28"/>
                              <w:rtl/>
                            </w:rPr>
                          </w:pPr>
                          <w:r w:rsidRPr="003133B6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אם אין צורך בהיתר בנייה, על בעל מוסד החינוך להתחיל בביצוע התאמת הנגישות, בסמוך לאחר שנודע לו עליה, ולסיים את הביצוע לפני יום תחילת שנת הלימודים.</w:t>
                          </w:r>
                        </w:p>
                        <w:p w:rsidR="00352A6F" w:rsidRPr="003133B6" w:rsidRDefault="00352A6F" w:rsidP="00E630E7">
                          <w:pPr>
                            <w:jc w:val="both"/>
                            <w:rPr>
                              <w:sz w:val="28"/>
                              <w:szCs w:val="28"/>
                              <w:rtl/>
                              <w:cs/>
                            </w:rPr>
                          </w:pPr>
                          <w:r w:rsidRPr="003133B6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 xml:space="preserve">אם הבקשה מחייבת היתר בנייה, והיתר הבנייה קיים  ייקבע לוח זמן של </w:t>
                          </w:r>
                          <w:r w:rsidRPr="003133B6">
                            <w:rPr>
                              <w:rFonts w:hint="cs"/>
                              <w:sz w:val="28"/>
                              <w:szCs w:val="28"/>
                              <w:rtl/>
                              <w:cs/>
                            </w:rPr>
                            <w:t>10 חודשים לכל היותר.</w:t>
                          </w:r>
                        </w:p>
                        <w:p w:rsidR="00352A6F" w:rsidRPr="003133B6" w:rsidRDefault="00352A6F" w:rsidP="00DD5D78">
                          <w:pPr>
                            <w:jc w:val="both"/>
                            <w:rPr>
                              <w:sz w:val="28"/>
                              <w:szCs w:val="28"/>
                              <w:rtl/>
                              <w:cs/>
                            </w:rPr>
                          </w:pPr>
                          <w:r w:rsidRPr="003133B6">
                            <w:rPr>
                              <w:rFonts w:hint="cs"/>
                              <w:sz w:val="28"/>
                              <w:szCs w:val="28"/>
                              <w:rtl/>
                              <w:cs/>
                            </w:rPr>
                            <w:t xml:space="preserve"> אם אין היתר בנייה ייקבע לוח זמן של 18 חודשים לכל היותר.</w:t>
                          </w:r>
                          <w:r w:rsidR="00906481">
                            <w:rPr>
                              <w:rFonts w:hint="cs"/>
                              <w:sz w:val="28"/>
                              <w:szCs w:val="28"/>
                              <w:rtl/>
                              <w:cs/>
                            </w:rPr>
                            <w:t xml:space="preserve"> אלא אם כן מדובר בבניין הראשי שם החוק מחייב שיהיה היתר בניה, ולכן </w:t>
                          </w:r>
                          <w:proofErr w:type="spellStart"/>
                          <w:r w:rsidR="00906481">
                            <w:rPr>
                              <w:rFonts w:hint="cs"/>
                              <w:sz w:val="28"/>
                              <w:szCs w:val="28"/>
                              <w:rtl/>
                              <w:cs/>
                            </w:rPr>
                            <w:t>הלו"ז</w:t>
                          </w:r>
                          <w:proofErr w:type="spellEnd"/>
                          <w:r w:rsidR="00906481">
                            <w:rPr>
                              <w:rFonts w:hint="cs"/>
                              <w:sz w:val="28"/>
                              <w:szCs w:val="28"/>
                              <w:rtl/>
                              <w:cs/>
                            </w:rPr>
                            <w:t xml:space="preserve"> יהיה עד 10 חודשים. </w:t>
                          </w:r>
                        </w:p>
                        <w:p w:rsidR="00352A6F" w:rsidRPr="003133B6" w:rsidRDefault="00352A6F" w:rsidP="00E630E7">
                          <w:pPr>
                            <w:jc w:val="both"/>
                            <w:rPr>
                              <w:sz w:val="28"/>
                              <w:szCs w:val="28"/>
                              <w:rtl/>
                              <w:cs/>
                            </w:rPr>
                          </w:pPr>
                          <w:r w:rsidRPr="003133B6">
                            <w:rPr>
                              <w:rFonts w:hint="cs"/>
                              <w:sz w:val="28"/>
                              <w:szCs w:val="28"/>
                              <w:rtl/>
                              <w:cs/>
                            </w:rPr>
                            <w:t>הממונה ראשי לקצר או להאריך, בנסיבות מיוחדות את לוח הזמנים עד חצי שנה.</w:t>
                          </w:r>
                        </w:p>
                        <w:p w:rsidR="00352A6F" w:rsidRPr="003133B6" w:rsidRDefault="00352A6F" w:rsidP="00E630E7">
                          <w:pPr>
                            <w:jc w:val="both"/>
                            <w:rPr>
                              <w:sz w:val="28"/>
                              <w:szCs w:val="28"/>
                              <w:rtl/>
                              <w:cs/>
                            </w:rPr>
                          </w:pPr>
                          <w:r w:rsidRPr="003133B6">
                            <w:rPr>
                              <w:rFonts w:hint="cs"/>
                              <w:sz w:val="28"/>
                              <w:szCs w:val="28"/>
                              <w:rtl/>
                              <w:cs/>
                            </w:rPr>
                            <w:t>בהתאמת נגישות מסוג כבש ייקבע לוח זמנים של עד 14 ימים מיום אישור הבקשה.</w:t>
                          </w:r>
                        </w:p>
                        <w:p w:rsidR="00352A6F" w:rsidRPr="003133B6" w:rsidRDefault="00352A6F" w:rsidP="00E630E7">
                          <w:pPr>
                            <w:jc w:val="both"/>
                            <w:rPr>
                              <w:sz w:val="28"/>
                              <w:szCs w:val="28"/>
                              <w:rtl/>
                            </w:rPr>
                          </w:pPr>
                          <w:r w:rsidRPr="003133B6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החלטת הממונה תקפה כל עוד התלמיד לומד במוסד החינוך ולא יהיה צורך להגישה כל פעם מחדש.</w:t>
                          </w:r>
                        </w:p>
                        <w:p w:rsidR="00352A6F" w:rsidRPr="003133B6" w:rsidRDefault="00352A6F" w:rsidP="00E630E7">
                          <w:pPr>
                            <w:jc w:val="both"/>
                            <w:rPr>
                              <w:sz w:val="28"/>
                              <w:szCs w:val="28"/>
                              <w:rtl/>
                            </w:rPr>
                          </w:pPr>
                          <w:r w:rsidRPr="003133B6">
                            <w:rPr>
                              <w:rFonts w:hint="cs"/>
                              <w:sz w:val="28"/>
                              <w:szCs w:val="28"/>
                              <w:rtl/>
                            </w:rPr>
                            <w:t>אם המוגבלות היא מוגבלות זמנית יקצוב הממונה את תקופת ההנגשה ובסופה תיבחן הבקשה בלא צורך בהגשת בקשה מחודשת.</w:t>
                          </w:r>
                        </w:p>
                        <w:p w:rsidR="00352A6F" w:rsidRDefault="00352A6F" w:rsidP="00352A6F">
                          <w:pPr>
                            <w:jc w:val="center"/>
                            <w:rPr>
                              <w:rtl/>
                              <w:cs/>
                            </w:rPr>
                          </w:pPr>
                        </w:p>
                        <w:p w:rsidR="00352A6F" w:rsidRDefault="00352A6F" w:rsidP="00352A6F">
                          <w:pPr>
                            <w:jc w:val="center"/>
                            <w:rPr>
                              <w:rtl/>
                              <w:cs/>
                            </w:rPr>
                          </w:pPr>
                        </w:p>
                        <w:p w:rsidR="00352A6F" w:rsidRDefault="00352A6F" w:rsidP="00352A6F">
                          <w:pPr>
                            <w:jc w:val="center"/>
                            <w:rPr>
                              <w:rtl/>
                              <w:cs/>
                            </w:rPr>
                          </w:pPr>
                        </w:p>
                        <w:p w:rsidR="00352A6F" w:rsidRDefault="00352A6F" w:rsidP="00352A6F">
                          <w:pPr>
                            <w:jc w:val="center"/>
                            <w:rPr>
                              <w:rtl/>
                              <w:cs/>
                            </w:rPr>
                          </w:pPr>
                        </w:p>
                        <w:p w:rsidR="00352A6F" w:rsidRDefault="00352A6F" w:rsidP="00352A6F">
                          <w:pPr>
                            <w:jc w:val="center"/>
                            <w:rPr>
                              <w:rtl/>
                              <w:cs/>
                            </w:rPr>
                          </w:pPr>
                        </w:p>
                      </w:txbxContent>
                    </v:textbox>
                  </v:shape>
                  <v:group id="קבוצה 303" o:spid="_x0000_s1058" style="position:absolute;left:9932;width:58017;height:47611" coordsize="58017,476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bSasrFAAAA3AAA&#10;AA8AAAAAAAAAAAAAAAAAqgIAAGRycy9kb3ducmV2LnhtbFBLBQYAAAAABAAEAPoAAACcAwAAAAA=&#10;">
                    <v:group id="קבוצה 300" o:spid="_x0000_s1059" style="position:absolute;left:3310;width:47927;height:18136" coordsize="47927,181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    <v:shape id="חץ למטה 15" o:spid="_x0000_s1060" type="#_x0000_t67" style="position:absolute;left:41778;top:15450;width:2445;height:26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9ETcMA&#10;AADbAAAADwAAAGRycy9kb3ducmV2LnhtbESPQYvCMBCF78L+hzALXkRTZbcs1ShSUDyIYBX2OjRj&#10;U2wmpYla//1GEPY2w3vvmzeLVW8bcafO144VTCcJCOLS6ZorBefTZvwDwgdkjY1jUvAkD6vlx2CB&#10;mXYPPtK9CJWIEPYZKjAhtJmUvjRk0U9cSxy1i+sshrh2ldQdPiLcNnKWJKm0WHO8YLCl3FB5LW5W&#10;QfOb7vfpcxsRx8PXIR+ZfDszSg0/+/UcRKA+/Jvf6Z2O9b/h9Usc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h9ETcMAAADbAAAADwAAAAAAAAAAAAAAAACYAgAAZHJzL2Rv&#10;d25yZXYueG1sUEsFBgAAAAAEAAQA9QAAAIgDAAAAAA==&#10;" adj="11770" fillcolor="#4f81bd [3204]" strokecolor="#243f60 [1604]" strokeweight="2pt"/>
                      <v:group id="קבוצה 299" o:spid="_x0000_s1061" style="position:absolute;width:47927;height:14346" coordsize="47927,143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nRxzrFAAAA3AAA&#10;AA8AAAAAAAAAAAAAAAAAqgIAAGRycy9kb3ducmV2LnhtbFBLBQYAAAAABAAEAPoAAACcAwAAAAA=&#10;">
                        <v:shape id="תיבת טקסט 2" o:spid="_x0000_s1062" type="#_x0000_t202" style="position:absolute;left:5202;width:38938;height:3213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BiIsUA&#10;AADcAAAADwAAAGRycy9kb3ducmV2LnhtbESPW2sCMRSE3wv9D+EU+lI0q+JtNUqRCtIH8Q6+HTbH&#10;3aWbkyWJuv77Rij0cZiZb5jpvDGVuJHzpWUFnXYCgjizuuRcwWG/bI1A+ICssbJMCh7kYT57fZli&#10;qu2dt3TbhVxECPsUFRQh1KmUPivIoG/bmjh6F+sMhihdLrXDe4SbSnaTZCANlhwXCqxpUVD2s7sa&#10;BaOPIZ2b0Ddf0h9cbzPunL7XR6Xe35rPCYhATfgP/7VXWkEvGcLzTDwCc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AGIixQAAANwAAAAPAAAAAAAAAAAAAAAAAJgCAABkcnMv&#10;ZG93bnJldi54bWxQSwUGAAAAAAQABAD1AAAAigMAAAAA&#10;">
                          <v:textbox style="mso-fit-shape-to-text:t">
                            <w:txbxContent>
                              <w:p w:rsidR="007D10D0" w:rsidRPr="00AD0A42" w:rsidRDefault="007D10D0" w:rsidP="00D334C8">
                                <w:pPr>
                                  <w:spacing w:after="0"/>
                                  <w:jc w:val="center"/>
                                  <w:rPr>
                                    <w:sz w:val="28"/>
                                    <w:szCs w:val="28"/>
                                    <w:rtl/>
                                    <w:cs/>
                                  </w:rPr>
                                </w:pPr>
                                <w:r w:rsidRPr="00AD0A42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  <w:cs/>
                                  </w:rPr>
                                  <w:t>ההחלטה תימסר למנהל מיד לאחר נתינתה</w:t>
                                </w:r>
                              </w:p>
                            </w:txbxContent>
                          </v:textbox>
                        </v:shape>
                        <v:group id="קבוצה 297" o:spid="_x0000_s1063" style="position:absolute;left:11035;top:4729;width:27502;height:4115" coordsize="27507,41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wL20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+x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AvbTxgAAANwA&#10;AAAPAAAAAAAAAAAAAAAAAKoCAABkcnMvZG93bnJldi54bWxQSwUGAAAAAAQABAD6AAAAnQMAAAAA&#10;">
                          <v:shape id="חץ למטה 27" o:spid="_x0000_s1064" type="#_x0000_t67" style="position:absolute;left:25067;width:2440;height:4116;rotation:-2195395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9X7c8EA&#10;AADbAAAADwAAAGRycy9kb3ducmV2LnhtbESPzWrDMBCE74W8g9hAbrUcH9LiRgmlEPJzap0+wGJt&#10;JBNrZSzFdt4+ChR6HGbmG2a9nVwrBupD41nBMstBENdeN2wU/J53r+8gQkTW2HomBXcKsN3MXtZY&#10;aj/yDw1VNCJBOJSowMbYlVKG2pLDkPmOOHkX3zuMSfZG6h7HBHetLPJ8JR02nBYsdvRlqb5WN6fg&#10;2prjiYLeV5UtODfme7wMRqnFfPr8ABFpiv/hv/ZBKyje4Pkl/QC5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/V+3PBAAAA2wAAAA8AAAAAAAAAAAAAAAAAmAIAAGRycy9kb3du&#10;cmV2LnhtbFBLBQYAAAAABAAEAPUAAACGAwAAAAA=&#10;" adj="14830" fillcolor="#4f81bd [3204]" strokecolor="#243f60 [1604]" strokeweight="2pt"/>
                          <v:shape id="חץ למטה 29" o:spid="_x0000_s1065" type="#_x0000_t67" style="position:absolute;top:315;width:2397;height:3777;rotation:1894999fd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c9VMQA&#10;AADbAAAADwAAAGRycy9kb3ducmV2LnhtbESP0WqDQBRE3wv9h+UG+lbXCJXEZiOhEOhL28TkA27d&#10;GxXdu+Juo/bru4VAHoeZOcNs8sl04kqDaywrWEYxCOLS6oYrBefT/nkFwnlkjZ1lUjCTg3z7+LDB&#10;TNuRj3QtfCUChF2GCmrv+0xKV9Zk0EW2Jw7exQ4GfZBDJfWAY4CbTiZxnEqDDYeFGnt6q6lsix+j&#10;4EO2x+/4N02al08/j7R3X+5QKvW0mHavIDxN/h6+td+1gmQN/1/CD5D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3PVTEAAAA2wAAAA8AAAAAAAAAAAAAAAAAmAIAAGRycy9k&#10;b3ducmV2LnhtbFBLBQYAAAAABAAEAPUAAACJAwAAAAA=&#10;" adj="14745" fillcolor="#4f81bd" strokecolor="#385d8a" strokeweight="2pt"/>
                        </v:group>
                        <v:group id="קבוצה 298" o:spid="_x0000_s1066" style="position:absolute;top:10089;width:47927;height:4257" coordsize="47927,42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p1iocIAAADcAAAADwAAAGRycy9kb3ducmV2LnhtbERPTYvCMBC9C/sfwix4&#10;07SK4naNIrIuexDBuiDehmZsi82kNLGt/94cBI+P971c96YSLTWutKwgHkcgiDOrS84V/J92owUI&#10;55E1VpZJwYMcrFcfgyUm2nZ8pDb1uQgh7BJUUHhfJ1K6rCCDbmxr4sBdbWPQB9jkUjfYhXBTyUkU&#10;zaXBkkNDgTVtC8pu6d0o+O2w20zjn3Z/u24fl9PscN7HpNTws998g/DU+7f45f7TCiZf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adYqHCAAAA3AAAAA8A&#10;AAAAAAAAAAAAAAAAqgIAAGRycy9kb3ducmV2LnhtbFBLBQYAAAAABAAEAPoAAACZAwAAAAA=&#10;">
                          <v:shape id="תיבת טקסט 2" o:spid="_x0000_s1067" type="#_x0000_t202" style="position:absolute;left:31531;width:16396;height:4256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QdGsYA&#10;AADbAAAADwAAAGRycy9kb3ducmV2LnhtbESPT2sCQQzF70K/w5CCl6KztrTq6iilWCg9SP0L3sJO&#10;3F26k1lmprr99s2h4C3hvbz3y3zZuUZdKMTas4HRMANFXHhbc2lgv3sfTEDFhGyx8UwGfinCcnHX&#10;m2Nu/ZU3dNmmUkkIxxwNVCm1udaxqMhhHPqWWLSzDw6TrKHUNuBVwl2jH7PsRTusWRoqbOmtouJ7&#10;++MMTB7GdOrSs1vpuA9PX9PR8XN9MKZ/373OQCXq0s38f/1hBV/o5RcZQC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CQdGsYAAADbAAAADwAAAAAAAAAAAAAAAACYAgAAZHJz&#10;L2Rvd25yZXYueG1sUEsFBgAAAAAEAAQA9QAAAIsDAAAAAA==&#10;">
                            <v:textbox style="mso-fit-shape-to-text:t">
                              <w:txbxContent>
                                <w:p w:rsidR="00AD0A42" w:rsidRPr="00AD0A42" w:rsidRDefault="00AD0A42" w:rsidP="003133B6">
                                  <w:pPr>
                                    <w:rPr>
                                      <w:sz w:val="28"/>
                                      <w:szCs w:val="28"/>
                                      <w:rtl/>
                                      <w:cs/>
                                    </w:rPr>
                                  </w:pPr>
                                  <w:r w:rsidRPr="00AD0A42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>אם הבקשה</w:t>
                                  </w:r>
                                  <w:r w:rsidR="003133B6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נדחתה</w:t>
                                  </w:r>
                                  <w:r w:rsidR="003133B6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  <w:cs/>
                                    </w:rPr>
                                    <w:t>:</w:t>
                                  </w:r>
                                </w:p>
                              </w:txbxContent>
                            </v:textbox>
                          </v:shape>
                          <v:shape id="תיבת טקסט 2" o:spid="_x0000_s1068" type="#_x0000_t202" style="position:absolute;width:17184;height:4256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Eg9cMA&#10;AADbAAAADwAAAGRycy9kb3ducmV2LnhtbERPS2vCQBC+F/wPywheim5sqdU0GylFoXiQ1hd4G7LT&#10;JDQ7G3ZXjf/eFQq9zcf3nGzemUacyfnasoLxKAFBXFhdc6lgt10OpyB8QNbYWCYFV/Iwz3sPGaba&#10;XvibzptQihjCPkUFVQhtKqUvKjLoR7YljtyPdQZDhK6U2uElhptGPiXJRBqsOTZU2NJHRcXv5mQU&#10;TB9f6diFF7OQfueev2bjw2q9V2rQ797fQATqwr/4z/2p4/wJ3H+JB8j8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IEg9cMAAADbAAAADwAAAAAAAAAAAAAAAACYAgAAZHJzL2Rv&#10;d25yZXYueG1sUEsFBgAAAAAEAAQA9QAAAIgDAAAAAA==&#10;">
                            <v:textbox style="mso-fit-shape-to-text:t">
                              <w:txbxContent>
                                <w:p w:rsidR="003133B6" w:rsidRPr="00AD0A42" w:rsidRDefault="003133B6" w:rsidP="003133B6">
                                  <w:pPr>
                                    <w:rPr>
                                      <w:sz w:val="28"/>
                                      <w:szCs w:val="28"/>
                                      <w:rtl/>
                                      <w:cs/>
                                    </w:rPr>
                                  </w:pPr>
                                  <w:r w:rsidRPr="00AD0A42"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>אם הבקשה</w:t>
                                  </w:r>
                                  <w:r>
                                    <w:rPr>
                                      <w:rFonts w:hint="cs"/>
                                      <w:sz w:val="28"/>
                                      <w:szCs w:val="28"/>
                                      <w:rtl/>
                                    </w:rPr>
                                    <w:t xml:space="preserve"> אושרה: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shape id="חץ למטה 18" o:spid="_x0000_s1069" type="#_x0000_t67" style="position:absolute;left:6621;top:15450;width:2445;height:26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7r08MA&#10;AADbAAAADwAAAGRycy9kb3ducmV2LnhtbESPQWvCQBCF74L/YRnBi9RNpQRJXUUCigcRtAWvQ3aa&#10;Dc3OhuxW4793DkJvb5g337y32gy+VTfqYxPYwPs8A0VcBdtwbeD7a/e2BBUTssU2MBl4UITNejxa&#10;YWHDnc90u6RaCYRjgQZcSl2hdawceYzz0BHL7if0HpOMfa1tj3eB+1YvsizXHhuWDw47Kh1Vv5c/&#10;b6C95sdj/tgL4nz6OJUzV+4XzpjpZNh+gko0pH/z6/pgJb6ElS4iQK+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7r08MAAADbAAAADwAAAAAAAAAAAAAAAACYAgAAZHJzL2Rv&#10;d25yZXYueG1sUEsFBgAAAAAEAAQA9QAAAIgDAAAAAA==&#10;" adj="11770" fillcolor="#4f81bd [3204]" strokecolor="#243f60 [1604]" strokeweight="2pt"/>
                    </v:group>
                    <v:group id="קבוצה 302" o:spid="_x0000_s1070" style="position:absolute;top:19076;width:58017;height:28535" coordsize="58017,285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    <v:shape id="תיבת טקסט 2" o:spid="_x0000_s1071" type="#_x0000_t202" style="position:absolute;top:315;width:20815;height:12039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7bocMA&#10;AADbAAAADwAAAGRycy9kb3ducmV2LnhtbERPy2rCQBTdC/7DcIVuxEy0WDXNKKW0UFyU1hd0d8lc&#10;k2DmTpiZavx7ZyG4PJx3vupMI87kfG1ZwThJQRAXVtdcKthtP0dzED4ga2wsk4IreVgt+70cM20v&#10;/EvnTShFDGGfoYIqhDaT0hcVGfSJbYkjd7TOYIjQlVI7vMRw08hJmr5IgzXHhgpbeq+oOG3+jYL5&#10;cEZ/XZiaD+l37vlnMT6sv/dKPQ26t1cQgbrwEN/dX1rBJI6NX+IPkMs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D7bocMAAADbAAAADwAAAAAAAAAAAAAAAACYAgAAZHJzL2Rv&#10;d25yZXYueG1sUEsFBgAAAAAEAAQA9QAAAIgDAAAAAA==&#10;">
                        <v:textbox style="mso-fit-shape-to-text:t">
                          <w:txbxContent>
                            <w:p w:rsidR="007D10D0" w:rsidRPr="003133B6" w:rsidRDefault="007D10D0" w:rsidP="003133B6">
                              <w:pPr>
                                <w:spacing w:after="0"/>
                                <w:jc w:val="center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 w:rsidRP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המנהל ישלח בתוך 7 ימים הודעה</w:t>
                              </w:r>
                              <w:r w:rsid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 xml:space="preserve"> למבקש ול</w:t>
                              </w:r>
                              <w:r w:rsidRPr="003133B6"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בעל מוסד החינוך, למהנדס הרשות ולגזבר הרשות בצירוף התכנית הטכנית.</w:t>
                              </w:r>
                            </w:p>
                          </w:txbxContent>
                        </v:textbox>
                      </v:shape>
                      <v:group id="קבוצה 301" o:spid="_x0000_s1072" style="position:absolute;left:10562;width:47455;height:28535" coordsize="47454,285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TFEmxgAAANwA&#10;AAAPAAAAAAAAAAAAAAAAAKoCAABkcnMvZG93bnJldi54bWxQSwUGAAAAAAQABAD6AAAAnQMAAAAA&#10;">
                        <v:shape id="תיבת טקסט 2" o:spid="_x0000_s1073" type="#_x0000_t202" style="position:absolute;left:26643;width:20811;height:16396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cz3sIA&#10;AADbAAAADwAAAGRycy9kb3ducmV2LnhtbERPu27CMBTdK/UfrFuJrTgFWkEaByGkQIcwlFfXq/g2&#10;joivo9hA+vf1UKnj0Xlny8G24ka9bxwreBknIIgrpxuuFRwPxfMchA/IGlvHpOCHPCzzx4cMU+3u&#10;/Em3fahFDGGfogITQpdK6StDFv3YdcSR+3a9xRBhX0vd4z2G21ZOkuRNWmw4NhjsaG2ouuyvVsHW&#10;LF5PO3cs5XTzVWBZbBbl7KzU6GlYvYMINIR/8Z/7QyuYxvXxS/w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1zPewgAAANsAAAAPAAAAAAAAAAAAAAAAAJgCAABkcnMvZG93&#10;bnJldi54bWxQSwUGAAAAAAQABAD1AAAAhwMAAAAA&#10;">
                          <v:textbox>
                            <w:txbxContent>
                              <w:p w:rsidR="00506F77" w:rsidRPr="003133B6" w:rsidRDefault="003133B6" w:rsidP="003133B6">
                                <w:pPr>
                                  <w:spacing w:after="0"/>
                                  <w:jc w:val="center"/>
                                  <w:rPr>
                                    <w:sz w:val="28"/>
                                    <w:szCs w:val="28"/>
                                    <w:rtl/>
                                  </w:rPr>
                                </w:pPr>
                                <w:r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תשלח הודעה </w:t>
                                </w:r>
                                <w:r w:rsidR="00D334C8"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ל</w:t>
                                </w:r>
                                <w:r w:rsidR="00506F77"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מבקש</w:t>
                                </w:r>
                                <w:r w:rsidR="00F93845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 </w:t>
                                </w:r>
                                <w:r w:rsidR="00506F77"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 xml:space="preserve"> </w:t>
                                </w:r>
                              </w:p>
                              <w:p w:rsidR="003133B6" w:rsidRDefault="003133B6" w:rsidP="00506F77">
                                <w:pPr>
                                  <w:spacing w:after="0"/>
                                  <w:jc w:val="center"/>
                                  <w:rPr>
                                    <w:sz w:val="28"/>
                                    <w:szCs w:val="28"/>
                                    <w:rtl/>
                                  </w:rPr>
                                </w:pPr>
                              </w:p>
                              <w:p w:rsidR="00D334C8" w:rsidRPr="003133B6" w:rsidRDefault="00D334C8" w:rsidP="00506F77">
                                <w:pPr>
                                  <w:spacing w:after="0"/>
                                  <w:jc w:val="center"/>
                                  <w:rPr>
                                    <w:sz w:val="28"/>
                                    <w:szCs w:val="28"/>
                                    <w:rtl/>
                                  </w:rPr>
                                </w:pPr>
                                <w:r w:rsidRPr="003133B6">
                                  <w:rPr>
                                    <w:rFonts w:hint="cs"/>
                                    <w:sz w:val="28"/>
                                    <w:szCs w:val="28"/>
                                    <w:rtl/>
                                  </w:rPr>
                                  <w:t>דחיית הבקשה למימון משרד החינוך לא גורעת מהחובה של בעל מוסד החינוך להנגיש</w:t>
                                </w:r>
                              </w:p>
                            </w:txbxContent>
                          </v:textbox>
                        </v:shape>
                        <v:shape id="חץ למטה 4" o:spid="_x0000_s1074" type="#_x0000_t67" style="position:absolute;left:36891;top:17657;width:2365;height:108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qWMcQA&#10;AADaAAAADwAAAGRycy9kb3ducmV2LnhtbESPT2vCQBTE7wW/w/KE3pqNRUqJrqJCoWB7qEbw+Mw+&#10;s8Hs25Dd5k8/fbdQ8DjMzG+Y5Xqwteio9ZVjBbMkBUFcOF1xqSA/vj29gvABWWPtmBSM5GG9mjws&#10;MdOu5y/qDqEUEcI+QwUmhCaT0heGLPrENcTRu7rWYoiyLaVusY9wW8vnNH2RFiuOCwYb2hkqbodv&#10;q6A/n7cfY/4zXi+dyZtT7cv9p1fqcTpsFiACDeEe/m+/awVz+LsSb4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qqljHEAAAA2gAAAA8AAAAAAAAAAAAAAAAAmAIAAGRycy9k&#10;b3ducmV2LnhtbFBLBQYAAAAABAAEAPUAAACJAwAAAAA=&#10;" adj="19251" fillcolor="#4f81bd [3204]" strokecolor="#243f60 [1604]" strokeweight="2pt"/>
                        <v:shape id="חץ למטה 289" o:spid="_x0000_s1075" type="#_x0000_t67" style="position:absolute;top:13085;width:1339;height:50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StAsQA&#10;AADcAAAADwAAAGRycy9kb3ducmV2LnhtbESPzWrDMBCE74W8g9hAb4kcF0LiRgnF0OJLm1/IdbG2&#10;tqm1ciQ5cd++CgR6HGbmG2a1GUwrruR8Y1nBbJqAIC6tbrhScDq+TxYgfEDW2FomBb/kYbMePa0w&#10;0/bGe7oeQiUihH2GCuoQukxKX9Zk0E9tRxy9b+sMhihdJbXDW4SbVqZJMpcGG44LNXaU11T+HHqj&#10;4EPml52j3r6c57vt58nS0BVfSj2Ph7dXEIGG8B9+tAutIF0s4X4mHgG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0rQLEAAAA3AAAAA8AAAAAAAAAAAAAAAAAmAIAAGRycy9k&#10;b3ducmV2LnhtbFBLBQYAAAAABAAEAPUAAACJAwAAAAA=&#10;" adj="18762" fillcolor="#4f81bd" strokecolor="#385d8a" strokeweight="2pt"/>
                      </v:group>
                    </v:group>
                  </v:group>
                </v:group>
              </v:group>
            </w:pict>
          </mc:Fallback>
        </mc:AlternateContent>
      </w:r>
      <w:r w:rsidR="002E1DEC" w:rsidRPr="00D85855"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D764094" wp14:editId="7C984FB2">
                <wp:simplePos x="0" y="0"/>
                <wp:positionH relativeFrom="column">
                  <wp:posOffset>2501900</wp:posOffset>
                </wp:positionH>
                <wp:positionV relativeFrom="paragraph">
                  <wp:posOffset>-542925</wp:posOffset>
                </wp:positionV>
                <wp:extent cx="371475" cy="438150"/>
                <wp:effectExtent l="19050" t="0" r="28575" b="38100"/>
                <wp:wrapNone/>
                <wp:docPr id="26" name="חץ למטה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4381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חץ למטה 26" o:spid="_x0000_s1026" type="#_x0000_t67" style="position:absolute;left:0;text-align:left;margin-left:197pt;margin-top:-42.75pt;width:29.25pt;height:34.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" adj="12443" fillcolor="#4f81bd [3204]" strokecolor="#243f60 [1604]" strokeweight="2pt"/>
            </w:pict>
          </mc:Fallback>
        </mc:AlternateContent>
      </w: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352A6F" w:rsidRPr="00D85855" w:rsidRDefault="00352A6F">
      <w:pPr>
        <w:rPr>
          <w:sz w:val="24"/>
          <w:szCs w:val="24"/>
          <w:rtl/>
        </w:rPr>
      </w:pPr>
    </w:p>
    <w:p w:rsidR="006D51D2" w:rsidRPr="00D85855" w:rsidRDefault="006D51D2">
      <w:pPr>
        <w:rPr>
          <w:sz w:val="24"/>
          <w:szCs w:val="24"/>
          <w:rtl/>
        </w:rPr>
      </w:pPr>
    </w:p>
    <w:p w:rsidR="006D51D2" w:rsidRDefault="006D51D2">
      <w:pPr>
        <w:rPr>
          <w:rtl/>
        </w:rPr>
      </w:pPr>
    </w:p>
    <w:sectPr w:rsidR="006D51D2" w:rsidSect="00814D1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1C2CF4"/>
    <w:multiLevelType w:val="hybridMultilevel"/>
    <w:tmpl w:val="D3D084CA"/>
    <w:lvl w:ilvl="0" w:tplc="8690A1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6DC09BD"/>
    <w:multiLevelType w:val="hybridMultilevel"/>
    <w:tmpl w:val="D196DFA4"/>
    <w:lvl w:ilvl="0" w:tplc="2DB2749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9B66079"/>
    <w:multiLevelType w:val="hybridMultilevel"/>
    <w:tmpl w:val="DA103B56"/>
    <w:lvl w:ilvl="0" w:tplc="AE64CCF2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5F836CAB"/>
    <w:multiLevelType w:val="hybridMultilevel"/>
    <w:tmpl w:val="615A1E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20042D"/>
    <w:multiLevelType w:val="hybridMultilevel"/>
    <w:tmpl w:val="63DC5434"/>
    <w:lvl w:ilvl="0" w:tplc="6D1071C0">
      <w:start w:val="1"/>
      <w:numFmt w:val="hebrew1"/>
      <w:lvlText w:val="(%1)"/>
      <w:lvlJc w:val="left"/>
      <w:pPr>
        <w:ind w:left="720" w:hanging="72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2FB"/>
    <w:rsid w:val="000A00CA"/>
    <w:rsid w:val="000B3735"/>
    <w:rsid w:val="001C0868"/>
    <w:rsid w:val="002D7992"/>
    <w:rsid w:val="002E1DEC"/>
    <w:rsid w:val="002E60D6"/>
    <w:rsid w:val="003133B6"/>
    <w:rsid w:val="00352A6F"/>
    <w:rsid w:val="0035532A"/>
    <w:rsid w:val="0048468A"/>
    <w:rsid w:val="004C4E14"/>
    <w:rsid w:val="00506F77"/>
    <w:rsid w:val="00533652"/>
    <w:rsid w:val="005C4EDF"/>
    <w:rsid w:val="005C6FB6"/>
    <w:rsid w:val="005E3DE0"/>
    <w:rsid w:val="0062201A"/>
    <w:rsid w:val="006951A4"/>
    <w:rsid w:val="006D51D2"/>
    <w:rsid w:val="007D10D0"/>
    <w:rsid w:val="007D57C1"/>
    <w:rsid w:val="00810445"/>
    <w:rsid w:val="00814D16"/>
    <w:rsid w:val="00823362"/>
    <w:rsid w:val="00906481"/>
    <w:rsid w:val="00985E55"/>
    <w:rsid w:val="009B6A09"/>
    <w:rsid w:val="009F5224"/>
    <w:rsid w:val="00AB4563"/>
    <w:rsid w:val="00AC5E96"/>
    <w:rsid w:val="00AC6E00"/>
    <w:rsid w:val="00AD0A42"/>
    <w:rsid w:val="00AD2053"/>
    <w:rsid w:val="00B66088"/>
    <w:rsid w:val="00BD02FB"/>
    <w:rsid w:val="00C25B67"/>
    <w:rsid w:val="00C90EB4"/>
    <w:rsid w:val="00CB5623"/>
    <w:rsid w:val="00CD330A"/>
    <w:rsid w:val="00D334C8"/>
    <w:rsid w:val="00D85855"/>
    <w:rsid w:val="00DA2048"/>
    <w:rsid w:val="00DC4769"/>
    <w:rsid w:val="00DD5D78"/>
    <w:rsid w:val="00E32B8F"/>
    <w:rsid w:val="00E630E7"/>
    <w:rsid w:val="00F93845"/>
    <w:rsid w:val="00FA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2FB"/>
    <w:pPr>
      <w:bidi/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AB4563"/>
    <w:pPr>
      <w:spacing w:after="200" w:line="276" w:lineRule="auto"/>
      <w:jc w:val="center"/>
      <w:outlineLvl w:val="0"/>
    </w:pPr>
    <w:rPr>
      <w:rFonts w:asciiTheme="minorBidi" w:hAnsiTheme="minorBidi"/>
      <w:b/>
      <w:bCs/>
      <w:sz w:val="36"/>
      <w:szCs w:val="36"/>
      <w:u w:val="single"/>
    </w:rPr>
  </w:style>
  <w:style w:type="paragraph" w:styleId="2">
    <w:name w:val="heading 2"/>
    <w:basedOn w:val="a"/>
    <w:next w:val="a"/>
    <w:link w:val="20"/>
    <w:uiPriority w:val="9"/>
    <w:unhideWhenUsed/>
    <w:qFormat/>
    <w:rsid w:val="005C6FB6"/>
    <w:pPr>
      <w:bidi w:val="0"/>
      <w:spacing w:after="200" w:line="276" w:lineRule="auto"/>
      <w:jc w:val="center"/>
      <w:outlineLvl w:val="1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2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BD02F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E3DE0"/>
    <w:pPr>
      <w:ind w:left="720"/>
      <w:contextualSpacing/>
    </w:pPr>
  </w:style>
  <w:style w:type="character" w:customStyle="1" w:styleId="10">
    <w:name w:val="כותרת 1 תו"/>
    <w:basedOn w:val="a0"/>
    <w:link w:val="1"/>
    <w:uiPriority w:val="9"/>
    <w:rsid w:val="00AB4563"/>
    <w:rPr>
      <w:rFonts w:asciiTheme="minorBidi" w:hAnsiTheme="minorBidi"/>
      <w:b/>
      <w:bCs/>
      <w:sz w:val="36"/>
      <w:szCs w:val="36"/>
      <w:u w:val="single"/>
    </w:rPr>
  </w:style>
  <w:style w:type="character" w:customStyle="1" w:styleId="20">
    <w:name w:val="כותרת 2 תו"/>
    <w:basedOn w:val="a0"/>
    <w:link w:val="2"/>
    <w:uiPriority w:val="9"/>
    <w:rsid w:val="005C6FB6"/>
    <w:rPr>
      <w:b/>
      <w:bCs/>
      <w:sz w:val="32"/>
      <w:szCs w:val="32"/>
    </w:rPr>
  </w:style>
  <w:style w:type="character" w:styleId="Hyperlink">
    <w:name w:val="Hyperlink"/>
    <w:basedOn w:val="a0"/>
    <w:uiPriority w:val="99"/>
    <w:unhideWhenUsed/>
    <w:rsid w:val="004C4E1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2FB"/>
    <w:pPr>
      <w:bidi/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AB4563"/>
    <w:pPr>
      <w:spacing w:after="200" w:line="276" w:lineRule="auto"/>
      <w:jc w:val="center"/>
      <w:outlineLvl w:val="0"/>
    </w:pPr>
    <w:rPr>
      <w:rFonts w:asciiTheme="minorBidi" w:hAnsiTheme="minorBidi"/>
      <w:b/>
      <w:bCs/>
      <w:sz w:val="36"/>
      <w:szCs w:val="36"/>
      <w:u w:val="single"/>
    </w:rPr>
  </w:style>
  <w:style w:type="paragraph" w:styleId="2">
    <w:name w:val="heading 2"/>
    <w:basedOn w:val="a"/>
    <w:next w:val="a"/>
    <w:link w:val="20"/>
    <w:uiPriority w:val="9"/>
    <w:unhideWhenUsed/>
    <w:qFormat/>
    <w:rsid w:val="005C6FB6"/>
    <w:pPr>
      <w:bidi w:val="0"/>
      <w:spacing w:after="200" w:line="276" w:lineRule="auto"/>
      <w:jc w:val="center"/>
      <w:outlineLvl w:val="1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2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BD02F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E3DE0"/>
    <w:pPr>
      <w:ind w:left="720"/>
      <w:contextualSpacing/>
    </w:pPr>
  </w:style>
  <w:style w:type="character" w:customStyle="1" w:styleId="10">
    <w:name w:val="כותרת 1 תו"/>
    <w:basedOn w:val="a0"/>
    <w:link w:val="1"/>
    <w:uiPriority w:val="9"/>
    <w:rsid w:val="00AB4563"/>
    <w:rPr>
      <w:rFonts w:asciiTheme="minorBidi" w:hAnsiTheme="minorBidi"/>
      <w:b/>
      <w:bCs/>
      <w:sz w:val="36"/>
      <w:szCs w:val="36"/>
      <w:u w:val="single"/>
    </w:rPr>
  </w:style>
  <w:style w:type="character" w:customStyle="1" w:styleId="20">
    <w:name w:val="כותרת 2 תו"/>
    <w:basedOn w:val="a0"/>
    <w:link w:val="2"/>
    <w:uiPriority w:val="9"/>
    <w:rsid w:val="005C6FB6"/>
    <w:rPr>
      <w:b/>
      <w:bCs/>
      <w:sz w:val="32"/>
      <w:szCs w:val="32"/>
    </w:rPr>
  </w:style>
  <w:style w:type="character" w:styleId="Hyperlink">
    <w:name w:val="Hyperlink"/>
    <w:basedOn w:val="a0"/>
    <w:uiPriority w:val="99"/>
    <w:unhideWhenUsed/>
    <w:rsid w:val="004C4E1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://www.justice.gov.il/Units/NetzivutShivyon/SiteDocs/flowchart_edu_alternative.docx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5de__x05e1__x05e4__x05e8__x0020__x05ea__x05d9__x05e7__x05d5__x05df_ xmlns="403e13fb-a07d-4f9e-a9c4-f5e56d998db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9BA81217AA214042890B596C80B672E2" ma:contentTypeVersion="0" ma:contentTypeDescription="צור מסמך חדש." ma:contentTypeScope="" ma:versionID="8bcaa7219755a55e8b8340f0766a8100">
  <xsd:schema xmlns:xsd="http://www.w3.org/2001/XMLSchema" xmlns:xs="http://www.w3.org/2001/XMLSchema" xmlns:p="http://schemas.microsoft.com/office/2006/metadata/properties" xmlns:ns2="403e13fb-a07d-4f9e-a9c4-f5e56d998db3" targetNamespace="http://schemas.microsoft.com/office/2006/metadata/properties" ma:root="true" ma:fieldsID="93d48a4ba069df4f915f94217ee733c3" ns2:_="">
    <xsd:import namespace="403e13fb-a07d-4f9e-a9c4-f5e56d998db3"/>
    <xsd:element name="properties">
      <xsd:complexType>
        <xsd:sequence>
          <xsd:element name="documentManagement">
            <xsd:complexType>
              <xsd:all>
                <xsd:element ref="ns2:_x05de__x05e1__x05e4__x05e8__x0020__x05ea__x05d9__x05e7__x05d5__x05d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3e13fb-a07d-4f9e-a9c4-f5e56d998db3" elementFormDefault="qualified">
    <xsd:import namespace="http://schemas.microsoft.com/office/2006/documentManagement/types"/>
    <xsd:import namespace="http://schemas.microsoft.com/office/infopath/2007/PartnerControls"/>
    <xsd:element name="_x05de__x05e1__x05e4__x05e8__x0020__x05ea__x05d9__x05e7__x05d5__x05df_" ma:index="8" nillable="true" ma:displayName="מספר תיקון" ma:internalName="_x05de__x05e1__x05e4__x05e8__x0020__x05ea__x05d9__x05e7__x05d5__x05df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C3B125-C9EC-422C-AC77-9222A8399933}">
  <ds:schemaRefs>
    <ds:schemaRef ds:uri="http://schemas.microsoft.com/office/2006/metadata/properties"/>
    <ds:schemaRef ds:uri="http://schemas.microsoft.com/office/infopath/2007/PartnerControls"/>
    <ds:schemaRef ds:uri="403e13fb-a07d-4f9e-a9c4-f5e56d998db3"/>
  </ds:schemaRefs>
</ds:datastoreItem>
</file>

<file path=customXml/itemProps2.xml><?xml version="1.0" encoding="utf-8"?>
<ds:datastoreItem xmlns:ds="http://schemas.openxmlformats.org/officeDocument/2006/customXml" ds:itemID="{3FD9C482-08A2-4C07-B799-B3B45B6C6A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3e13fb-a07d-4f9e-a9c4-f5e56d998d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0DD077D-7FF1-4646-90BA-0A92801D505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921323C-DA00-4D97-B21D-FD4CD79808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FD8A44A</Template>
  <TotalTime>0</TotalTime>
  <Pages>4</Pages>
  <Words>46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MOJ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תהליך הגשת בקשה להתאמות נגישות פרטניות בחינוך, הטיפול בה ומימונה - תרשים זרימה</dc:title>
  <dc:creator>Hadas Agmon</dc:creator>
  <cp:lastModifiedBy>Amit Lavi</cp:lastModifiedBy>
  <cp:revision>2</cp:revision>
  <dcterms:created xsi:type="dcterms:W3CDTF">2018-12-31T07:59:00Z</dcterms:created>
  <dcterms:modified xsi:type="dcterms:W3CDTF">2018-12-31T07:59:00Z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0x0101009BA81217AA214042890B596C80B672E2</vt:lpwstr>
  </property>
</Properties>
</file>