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CD6D" w14:textId="5CDEA4C7" w:rsidR="002B2BCE" w:rsidRPr="00302392" w:rsidRDefault="00302392" w:rsidP="00302392">
      <w:pPr>
        <w:jc w:val="center"/>
        <w:rPr>
          <w:u w:val="single"/>
        </w:rPr>
      </w:pPr>
      <w:r>
        <w:rPr>
          <w:u w:val="single"/>
        </w:rPr>
        <w:t>Entrust       Church History      Pentecost to Patmos</w:t>
      </w:r>
      <w:r w:rsidR="006B4F86">
        <w:rPr>
          <w:rStyle w:val="FootnoteReference"/>
          <w:u w:val="single"/>
        </w:rPr>
        <w:footnoteReference w:id="1"/>
      </w:r>
      <w:r>
        <w:rPr>
          <w:u w:val="single"/>
        </w:rPr>
        <w:t xml:space="preserve">    10/29/20</w:t>
      </w:r>
    </w:p>
    <w:p w14:paraId="488FD94E" w14:textId="77777777" w:rsidR="00302392" w:rsidRDefault="00302392" w:rsidP="00302392">
      <w:pPr>
        <w:pStyle w:val="ListParagraph"/>
        <w:spacing w:after="240"/>
        <w:ind w:left="0"/>
        <w:jc w:val="center"/>
        <w:rPr>
          <w:rFonts w:ascii="Times New Roman" w:hAnsi="Times New Roman"/>
          <w:sz w:val="28"/>
          <w:szCs w:val="28"/>
        </w:rPr>
      </w:pPr>
    </w:p>
    <w:p w14:paraId="51907128" w14:textId="77777777" w:rsidR="00302392" w:rsidRPr="000F7169" w:rsidRDefault="00302392" w:rsidP="00302392">
      <w:pPr>
        <w:pStyle w:val="ListParagraph"/>
        <w:spacing w:after="240"/>
        <w:ind w:left="0"/>
        <w:jc w:val="center"/>
        <w:rPr>
          <w:rFonts w:ascii="Times New Roman" w:hAnsi="Times New Roman"/>
          <w:i/>
          <w:sz w:val="28"/>
          <w:szCs w:val="28"/>
        </w:rPr>
      </w:pPr>
      <w:r>
        <w:rPr>
          <w:rFonts w:ascii="Times New Roman" w:hAnsi="Times New Roman"/>
          <w:sz w:val="28"/>
          <w:szCs w:val="28"/>
        </w:rPr>
        <w:t xml:space="preserve">FROM PENTECOST TO PATMOS: </w:t>
      </w:r>
      <w:r>
        <w:rPr>
          <w:rFonts w:ascii="Times New Roman" w:hAnsi="Times New Roman"/>
          <w:i/>
          <w:sz w:val="28"/>
          <w:szCs w:val="28"/>
        </w:rPr>
        <w:t>The Apostolic Church</w:t>
      </w:r>
    </w:p>
    <w:p w14:paraId="5DFC7024" w14:textId="77777777" w:rsidR="00302392" w:rsidRDefault="00302392" w:rsidP="00302392">
      <w:pPr>
        <w:numPr>
          <w:ilvl w:val="0"/>
          <w:numId w:val="1"/>
        </w:numPr>
        <w:rPr>
          <w:b/>
        </w:rPr>
      </w:pPr>
      <w:r>
        <w:rPr>
          <w:b/>
        </w:rPr>
        <w:t>Church History according to the Book of Acts (covering A.D. 30–60)</w:t>
      </w:r>
    </w:p>
    <w:p w14:paraId="386705FF" w14:textId="77777777" w:rsidR="00302392" w:rsidRDefault="00302392" w:rsidP="00302392">
      <w:pPr>
        <w:numPr>
          <w:ilvl w:val="1"/>
          <w:numId w:val="1"/>
        </w:numPr>
        <w:spacing w:before="120"/>
      </w:pPr>
      <w:r w:rsidRPr="00826BE9">
        <w:t xml:space="preserve">The Church in </w:t>
      </w:r>
      <w:r w:rsidRPr="00152DF7">
        <w:rPr>
          <w:b/>
          <w:bCs/>
        </w:rPr>
        <w:t>Jerusalem</w:t>
      </w:r>
      <w:r w:rsidRPr="00826BE9">
        <w:t xml:space="preserve"> </w:t>
      </w:r>
      <w:r>
        <w:t>(</w:t>
      </w:r>
      <w:r w:rsidRPr="00826BE9">
        <w:t>Acts 1–7</w:t>
      </w:r>
      <w:r>
        <w:t>)</w:t>
      </w:r>
    </w:p>
    <w:p w14:paraId="635DD735" w14:textId="77777777" w:rsidR="00302392" w:rsidRDefault="00302392" w:rsidP="00302392">
      <w:pPr>
        <w:numPr>
          <w:ilvl w:val="0"/>
          <w:numId w:val="3"/>
        </w:numPr>
        <w:spacing w:before="120"/>
      </w:pPr>
      <w:r>
        <w:t>Between the Resurrection and Pentecost (Acts 1)</w:t>
      </w:r>
    </w:p>
    <w:p w14:paraId="221608B6" w14:textId="77777777" w:rsidR="00302392" w:rsidRDefault="00302392" w:rsidP="00302392">
      <w:pPr>
        <w:spacing w:before="120"/>
        <w:ind w:left="2160"/>
      </w:pPr>
      <w:r>
        <w:rPr>
          <w:noProof/>
        </w:rPr>
        <mc:AlternateContent>
          <mc:Choice Requires="wps">
            <w:drawing>
              <wp:anchor distT="0" distB="0" distL="114300" distR="114300" simplePos="0" relativeHeight="251677696" behindDoc="0" locked="0" layoutInCell="1" allowOverlap="1" wp14:anchorId="0C14E6C8" wp14:editId="18E62C20">
                <wp:simplePos x="0" y="0"/>
                <wp:positionH relativeFrom="column">
                  <wp:posOffset>228600</wp:posOffset>
                </wp:positionH>
                <wp:positionV relativeFrom="paragraph">
                  <wp:posOffset>164465</wp:posOffset>
                </wp:positionV>
                <wp:extent cx="5715000" cy="685800"/>
                <wp:effectExtent l="9525" t="13970" r="9525" b="1460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solidFill>
                          <a:srgbClr val="FFFFFF"/>
                        </a:solidFill>
                        <a:ln w="19050">
                          <a:solidFill>
                            <a:srgbClr val="000000"/>
                          </a:solidFill>
                          <a:miter lim="800000"/>
                          <a:headEnd/>
                          <a:tailEnd/>
                        </a:ln>
                      </wps:spPr>
                      <wps:txbx>
                        <w:txbxContent>
                          <w:p w14:paraId="563D116B" w14:textId="77777777" w:rsidR="00302392" w:rsidRPr="0072618C" w:rsidRDefault="00302392" w:rsidP="00302392">
                            <w:r w:rsidRPr="0072618C">
                              <w:rPr>
                                <w:b/>
                              </w:rPr>
                              <w:t xml:space="preserve">Simon Kistemaker: </w:t>
                            </w:r>
                            <w:r>
                              <w:t xml:space="preserve">The resurrection, appearances, and ascension of Jesus presumably took place in the spring of </w:t>
                            </w:r>
                            <w:r w:rsidRPr="0072618C">
                              <w:rPr>
                                <w:smallCaps/>
                              </w:rPr>
                              <w:t>a.d.</w:t>
                            </w:r>
                            <w:r>
                              <w:t xml:space="preserve"> 30. Subsequently, the outpouring of the Holy Spirit at Pentecost occurred ten days after Jesus’ ascension. (</w:t>
                            </w:r>
                            <w:r>
                              <w:rPr>
                                <w:i/>
                              </w:rPr>
                              <w:t>Acts</w:t>
                            </w:r>
                            <w:r>
                              <w:t>,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4E6C8" id="_x0000_t202" coordsize="21600,21600" o:spt="202" path="m,l,21600r21600,l21600,xe">
                <v:stroke joinstyle="miter"/>
                <v:path gradientshapeok="t" o:connecttype="rect"/>
              </v:shapetype>
              <v:shape id="Text Box 80" o:spid="_x0000_s1026" type="#_x0000_t202" style="position:absolute;left:0;text-align:left;margin-left:18pt;margin-top:12.95pt;width:450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" strokeweight="1.5pt">
                <v:textbox>
                  <w:txbxContent>
                    <w:p w14:paraId="563D116B" w14:textId="77777777" w:rsidR="00302392" w:rsidRPr="0072618C" w:rsidRDefault="00302392" w:rsidP="00302392">
                      <w:r w:rsidRPr="0072618C">
                        <w:rPr>
                          <w:b/>
                        </w:rPr>
                        <w:t xml:space="preserve">Simon Kistemaker: </w:t>
                      </w:r>
                      <w:r>
                        <w:t xml:space="preserve">The resurrection, appearances, and ascension of Jesus presumably took place in the spring of </w:t>
                      </w:r>
                      <w:r w:rsidRPr="0072618C">
                        <w:rPr>
                          <w:smallCaps/>
                        </w:rPr>
                        <w:t>a.d.</w:t>
                      </w:r>
                      <w:r>
                        <w:t xml:space="preserve"> 30. Subsequently, the outpouring of the Holy Spirit at Pentecost occurred ten days after Jesus’ ascension. (</w:t>
                      </w:r>
                      <w:r>
                        <w:rPr>
                          <w:i/>
                        </w:rPr>
                        <w:t>Acts</w:t>
                      </w:r>
                      <w:r>
                        <w:t>, 14)</w:t>
                      </w:r>
                    </w:p>
                  </w:txbxContent>
                </v:textbox>
              </v:shape>
            </w:pict>
          </mc:Fallback>
        </mc:AlternateContent>
      </w:r>
    </w:p>
    <w:p w14:paraId="4258FCA4" w14:textId="77777777" w:rsidR="00302392" w:rsidRDefault="00302392" w:rsidP="00302392">
      <w:pPr>
        <w:spacing w:before="120"/>
      </w:pPr>
    </w:p>
    <w:p w14:paraId="6AE10734" w14:textId="77777777" w:rsidR="00302392" w:rsidRDefault="00302392" w:rsidP="00302392">
      <w:pPr>
        <w:spacing w:before="120"/>
      </w:pPr>
    </w:p>
    <w:p w14:paraId="55DE37BF" w14:textId="77777777" w:rsidR="00302392" w:rsidRPr="00B63427" w:rsidRDefault="00302392" w:rsidP="00302392">
      <w:pPr>
        <w:spacing w:before="120"/>
        <w:rPr>
          <w:sz w:val="8"/>
          <w:szCs w:val="8"/>
        </w:rPr>
      </w:pPr>
    </w:p>
    <w:p w14:paraId="490D7CEB" w14:textId="77777777" w:rsidR="00302392" w:rsidRDefault="00302392" w:rsidP="00302392">
      <w:pPr>
        <w:numPr>
          <w:ilvl w:val="0"/>
          <w:numId w:val="3"/>
        </w:numPr>
        <w:spacing w:before="60"/>
      </w:pPr>
      <w:r>
        <w:t>Pentecost; apostles receive the Spirit (Acts 2)</w:t>
      </w:r>
    </w:p>
    <w:p w14:paraId="257E17BE" w14:textId="77777777" w:rsidR="00302392" w:rsidRDefault="00302392" w:rsidP="00302392">
      <w:pPr>
        <w:numPr>
          <w:ilvl w:val="0"/>
          <w:numId w:val="3"/>
        </w:numPr>
        <w:spacing w:before="60"/>
      </w:pPr>
      <w:r>
        <w:t>Post-Pentecost preaching, persecution and revival (Acts 3–4)</w:t>
      </w:r>
    </w:p>
    <w:p w14:paraId="71619BBA" w14:textId="77777777" w:rsidR="00302392" w:rsidRDefault="00302392" w:rsidP="00302392">
      <w:pPr>
        <w:numPr>
          <w:ilvl w:val="0"/>
          <w:numId w:val="3"/>
        </w:numPr>
        <w:spacing w:before="60"/>
      </w:pPr>
      <w:r>
        <w:t>Ananias and Sapphira (Acts 5:1–11)</w:t>
      </w:r>
    </w:p>
    <w:p w14:paraId="48A02841" w14:textId="77777777" w:rsidR="00302392" w:rsidRDefault="00302392" w:rsidP="00302392">
      <w:pPr>
        <w:numPr>
          <w:ilvl w:val="0"/>
          <w:numId w:val="3"/>
        </w:numPr>
        <w:spacing w:before="60"/>
      </w:pPr>
      <w:r>
        <w:t>Apostles on trial again (Acts 5:12–42)</w:t>
      </w:r>
    </w:p>
    <w:p w14:paraId="43351EDA" w14:textId="77777777" w:rsidR="00302392" w:rsidRDefault="00302392" w:rsidP="00302392">
      <w:pPr>
        <w:numPr>
          <w:ilvl w:val="0"/>
          <w:numId w:val="3"/>
        </w:numPr>
        <w:spacing w:before="60"/>
      </w:pPr>
      <w:r>
        <w:t>Deacon’s chosen; Stephen arrested (Acts 6)</w:t>
      </w:r>
    </w:p>
    <w:p w14:paraId="67ED77D8" w14:textId="77777777" w:rsidR="00302392" w:rsidRDefault="00302392" w:rsidP="00302392">
      <w:pPr>
        <w:numPr>
          <w:ilvl w:val="0"/>
          <w:numId w:val="3"/>
        </w:numPr>
        <w:spacing w:before="60"/>
      </w:pPr>
      <w:r>
        <w:t>Stephen preaches and is martyred (Acts 7)</w:t>
      </w:r>
    </w:p>
    <w:p w14:paraId="1C1B93D4" w14:textId="77777777" w:rsidR="00302392" w:rsidRPr="00B63427" w:rsidRDefault="00302392" w:rsidP="00302392">
      <w:pPr>
        <w:spacing w:before="120"/>
        <w:ind w:left="1800"/>
        <w:rPr>
          <w:sz w:val="4"/>
          <w:szCs w:val="4"/>
        </w:rPr>
      </w:pPr>
    </w:p>
    <w:p w14:paraId="6902F73E" w14:textId="77777777" w:rsidR="00302392" w:rsidRDefault="00302392" w:rsidP="00302392">
      <w:pPr>
        <w:numPr>
          <w:ilvl w:val="1"/>
          <w:numId w:val="1"/>
        </w:numPr>
        <w:spacing w:before="120"/>
      </w:pPr>
      <w:r w:rsidRPr="00826BE9">
        <w:t xml:space="preserve">The Church Expands to </w:t>
      </w:r>
      <w:r w:rsidRPr="00152DF7">
        <w:rPr>
          <w:b/>
          <w:bCs/>
        </w:rPr>
        <w:t>Samaria</w:t>
      </w:r>
      <w:r w:rsidRPr="00826BE9">
        <w:t xml:space="preserve"> (Acts 8)</w:t>
      </w:r>
    </w:p>
    <w:p w14:paraId="31D3ED73" w14:textId="77777777" w:rsidR="00302392" w:rsidRDefault="00302392" w:rsidP="00302392">
      <w:pPr>
        <w:numPr>
          <w:ilvl w:val="0"/>
          <w:numId w:val="2"/>
        </w:numPr>
        <w:spacing w:before="60"/>
      </w:pPr>
      <w:r>
        <w:t>Saul persecutes the Church (vv. 1–3)</w:t>
      </w:r>
    </w:p>
    <w:p w14:paraId="2A492C25" w14:textId="77777777" w:rsidR="00302392" w:rsidRDefault="00302392" w:rsidP="00302392">
      <w:pPr>
        <w:numPr>
          <w:ilvl w:val="0"/>
          <w:numId w:val="2"/>
        </w:numPr>
        <w:spacing w:before="60"/>
      </w:pPr>
      <w:r>
        <w:t>Philip takes the Gospel to Samaritans who receive the Spirit (vv. 4–25)</w:t>
      </w:r>
    </w:p>
    <w:p w14:paraId="542F5956" w14:textId="77777777" w:rsidR="00302392" w:rsidRDefault="00302392" w:rsidP="00302392">
      <w:pPr>
        <w:numPr>
          <w:ilvl w:val="0"/>
          <w:numId w:val="2"/>
        </w:numPr>
        <w:spacing w:before="60"/>
      </w:pPr>
      <w:r>
        <w:t>Philip takes the Gospel to an Ethiopian eunuch (vv. 26–40)</w:t>
      </w:r>
    </w:p>
    <w:p w14:paraId="3783268A" w14:textId="77777777" w:rsidR="00302392" w:rsidRPr="00B63427" w:rsidRDefault="00302392" w:rsidP="00302392">
      <w:pPr>
        <w:spacing w:before="120"/>
        <w:ind w:left="1800"/>
        <w:rPr>
          <w:sz w:val="4"/>
          <w:szCs w:val="4"/>
        </w:rPr>
      </w:pPr>
    </w:p>
    <w:p w14:paraId="3D6A3DFF" w14:textId="77777777" w:rsidR="00302392" w:rsidRDefault="00302392" w:rsidP="00302392">
      <w:pPr>
        <w:numPr>
          <w:ilvl w:val="1"/>
          <w:numId w:val="1"/>
        </w:numPr>
        <w:spacing w:before="120"/>
      </w:pPr>
      <w:r w:rsidRPr="00826BE9">
        <w:t xml:space="preserve">The Church Expands to the Gentiles </w:t>
      </w:r>
      <w:r>
        <w:t xml:space="preserve">and </w:t>
      </w:r>
      <w:r w:rsidRPr="00152DF7">
        <w:rPr>
          <w:b/>
          <w:bCs/>
        </w:rPr>
        <w:t>the Ends of the Earth</w:t>
      </w:r>
      <w:r>
        <w:t xml:space="preserve"> </w:t>
      </w:r>
      <w:r w:rsidRPr="00826BE9">
        <w:t>(Acts 9–28)</w:t>
      </w:r>
    </w:p>
    <w:p w14:paraId="2FD92C84" w14:textId="77777777" w:rsidR="00302392" w:rsidRDefault="00302392" w:rsidP="00302392">
      <w:pPr>
        <w:numPr>
          <w:ilvl w:val="0"/>
          <w:numId w:val="4"/>
        </w:numPr>
        <w:spacing w:before="120"/>
      </w:pPr>
      <w:r>
        <w:t>Saul is converted (Acts 9)</w:t>
      </w:r>
    </w:p>
    <w:p w14:paraId="398D855E" w14:textId="77777777" w:rsidR="00302392" w:rsidRDefault="00302392" w:rsidP="00302392">
      <w:pPr>
        <w:numPr>
          <w:ilvl w:val="0"/>
          <w:numId w:val="9"/>
        </w:numPr>
        <w:tabs>
          <w:tab w:val="clear" w:pos="720"/>
          <w:tab w:val="num" w:pos="2520"/>
        </w:tabs>
        <w:spacing w:before="120"/>
        <w:ind w:left="2520"/>
      </w:pPr>
      <w:r>
        <w:t xml:space="preserve">According to Galatians 2:1, Paul went up (from Syrian Antioch) to the Jerusalem Council 14 years after his first visit to </w:t>
      </w:r>
      <w:smartTag w:uri="urn:schemas-microsoft-com:office:smarttags" w:element="City">
        <w:smartTag w:uri="urn:schemas-microsoft-com:office:smarttags" w:element="place">
          <w:r>
            <w:t>Jerusalem</w:t>
          </w:r>
        </w:smartTag>
      </w:smartTag>
      <w:r>
        <w:t xml:space="preserve">. If the Jerusalem Council took place in </w:t>
      </w:r>
      <w:r w:rsidRPr="0072618C">
        <w:rPr>
          <w:smallCaps/>
        </w:rPr>
        <w:t>a.d.</w:t>
      </w:r>
      <w:r>
        <w:t xml:space="preserve"> 49 (as is commonly agreed), then Paul’s first trip to </w:t>
      </w:r>
      <w:smartTag w:uri="urn:schemas-microsoft-com:office:smarttags" w:element="City">
        <w:smartTag w:uri="urn:schemas-microsoft-com:office:smarttags" w:element="place">
          <w:r>
            <w:t>Jerusalem</w:t>
          </w:r>
        </w:smartTag>
      </w:smartTag>
      <w:r>
        <w:t xml:space="preserve"> took place around </w:t>
      </w:r>
      <w:r w:rsidRPr="0072618C">
        <w:rPr>
          <w:smallCaps/>
        </w:rPr>
        <w:t>a.d.</w:t>
      </w:r>
      <w:r>
        <w:t xml:space="preserve"> 35.</w:t>
      </w:r>
    </w:p>
    <w:p w14:paraId="05423095" w14:textId="77777777" w:rsidR="00302392" w:rsidRDefault="00302392" w:rsidP="00302392">
      <w:pPr>
        <w:numPr>
          <w:ilvl w:val="0"/>
          <w:numId w:val="9"/>
        </w:numPr>
        <w:tabs>
          <w:tab w:val="clear" w:pos="720"/>
          <w:tab w:val="num" w:pos="2520"/>
        </w:tabs>
        <w:spacing w:before="120"/>
        <w:ind w:left="2520"/>
      </w:pPr>
      <w:r>
        <w:t xml:space="preserve">After his first (secret) trip to Jerusalem (Gal. 1:19–20), Paul ministered in </w:t>
      </w:r>
      <w:smartTag w:uri="urn:schemas-microsoft-com:office:smarttags" w:element="City">
        <w:r>
          <w:t>Damascus</w:t>
        </w:r>
      </w:smartTag>
      <w:r>
        <w:t xml:space="preserve"> and other parts of </w:t>
      </w:r>
      <w:smartTag w:uri="urn:schemas-microsoft-com:office:smarttags" w:element="place">
        <w:smartTag w:uri="urn:schemas-microsoft-com:office:smarttags" w:element="country-region">
          <w:r>
            <w:t>Syria</w:t>
          </w:r>
        </w:smartTag>
      </w:smartTag>
      <w:r>
        <w:t xml:space="preserve"> (cf. Gal. 1:21). After “many days” (Acts 9:23), he escaped from </w:t>
      </w:r>
      <w:smartTag w:uri="urn:schemas-microsoft-com:office:smarttags" w:element="City">
        <w:smartTag w:uri="urn:schemas-microsoft-com:office:smarttags" w:element="place">
          <w:r>
            <w:t>Damascus</w:t>
          </w:r>
        </w:smartTag>
      </w:smartTag>
      <w:r>
        <w:t xml:space="preserve">, probably in </w:t>
      </w:r>
      <w:r w:rsidRPr="00281DC0">
        <w:rPr>
          <w:smallCaps/>
        </w:rPr>
        <w:t>a.d.</w:t>
      </w:r>
      <w:r>
        <w:t xml:space="preserve"> 37.</w:t>
      </w:r>
    </w:p>
    <w:p w14:paraId="574E77E7" w14:textId="77777777" w:rsidR="00302392" w:rsidRDefault="00302392" w:rsidP="00302392">
      <w:pPr>
        <w:tabs>
          <w:tab w:val="num" w:pos="2520"/>
        </w:tabs>
        <w:spacing w:before="120"/>
        <w:ind w:left="2520" w:hanging="360"/>
      </w:pPr>
      <w:r>
        <w:rPr>
          <w:noProof/>
        </w:rPr>
        <mc:AlternateContent>
          <mc:Choice Requires="wps">
            <w:drawing>
              <wp:anchor distT="0" distB="0" distL="114300" distR="114300" simplePos="0" relativeHeight="251678720" behindDoc="0" locked="0" layoutInCell="1" allowOverlap="1" wp14:anchorId="51377435" wp14:editId="5771F204">
                <wp:simplePos x="0" y="0"/>
                <wp:positionH relativeFrom="column">
                  <wp:posOffset>342900</wp:posOffset>
                </wp:positionH>
                <wp:positionV relativeFrom="paragraph">
                  <wp:posOffset>90805</wp:posOffset>
                </wp:positionV>
                <wp:extent cx="5715000" cy="1028700"/>
                <wp:effectExtent l="9525" t="12065" r="9525" b="1651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9050">
                          <a:solidFill>
                            <a:srgbClr val="000000"/>
                          </a:solidFill>
                          <a:miter lim="800000"/>
                          <a:headEnd/>
                          <a:tailEnd/>
                        </a:ln>
                      </wps:spPr>
                      <wps:txbx>
                        <w:txbxContent>
                          <w:p w14:paraId="3B3E0D6F" w14:textId="77777777" w:rsidR="00302392" w:rsidRPr="00281DC0" w:rsidRDefault="00302392" w:rsidP="00302392">
                            <w:r w:rsidRPr="0072618C">
                              <w:rPr>
                                <w:b/>
                              </w:rPr>
                              <w:t xml:space="preserve">Simon Kistemaker: </w:t>
                            </w:r>
                            <w:r>
                              <w:t xml:space="preserve">Paul’s escape over the city walls of </w:t>
                            </w:r>
                            <w:smartTag w:uri="urn:schemas-microsoft-com:office:smarttags" w:element="place">
                              <w:smartTag w:uri="urn:schemas-microsoft-com:office:smarttags" w:element="City">
                                <w:r>
                                  <w:t>Damascus</w:t>
                                </w:r>
                              </w:smartTag>
                            </w:smartTag>
                            <w:r>
                              <w:t xml:space="preserve"> [gives us] tentative chronological evidence ([Acts] 9:23–25; II Cor. 11:32–33). Aretas IV, king of the Nabataeans, ruled </w:t>
                            </w:r>
                            <w:smartTag w:uri="urn:schemas-microsoft-com:office:smarttags" w:element="place">
                              <w:smartTag w:uri="urn:schemas-microsoft-com:office:smarttags" w:element="City">
                                <w:r>
                                  <w:t>Damascus</w:t>
                                </w:r>
                              </w:smartTag>
                            </w:smartTag>
                            <w:r>
                              <w:t xml:space="preserve"> for a few years from a.d. 37 to 40. . . . This fact seems to suggest that </w:t>
                            </w:r>
                            <w:smartTag w:uri="urn:schemas-microsoft-com:office:smarttags" w:element="City">
                              <w:r>
                                <w:t>Damascus</w:t>
                              </w:r>
                            </w:smartTag>
                            <w:r>
                              <w:t xml:space="preserve"> was ruled by the Nabataeans beginning in </w:t>
                            </w:r>
                            <w:r w:rsidRPr="00281DC0">
                              <w:rPr>
                                <w:smallCaps/>
                              </w:rPr>
                              <w:t>a.d.</w:t>
                            </w:r>
                            <w:r>
                              <w:t xml:space="preserve"> 37, consequently, we surmise that Paul escaped from </w:t>
                            </w:r>
                            <w:smartTag w:uri="urn:schemas-microsoft-com:office:smarttags" w:element="place">
                              <w:smartTag w:uri="urn:schemas-microsoft-com:office:smarttags" w:element="City">
                                <w:r>
                                  <w:t>Damascus</w:t>
                                </w:r>
                              </w:smartTag>
                            </w:smartTag>
                            <w:r>
                              <w:t xml:space="preserve"> in that year. (</w:t>
                            </w:r>
                            <w:r>
                              <w:rPr>
                                <w:i/>
                              </w:rPr>
                              <w:t>Acts</w:t>
                            </w:r>
                            <w:r>
                              <w:t>,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7435" id="Text Box 79" o:spid="_x0000_s1027" type="#_x0000_t202" style="position:absolute;left:0;text-align:left;margin-left:27pt;margin-top:7.15pt;width:450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" strokeweight="1.5pt">
                <v:textbox>
                  <w:txbxContent>
                    <w:p w14:paraId="3B3E0D6F" w14:textId="77777777" w:rsidR="00302392" w:rsidRPr="00281DC0" w:rsidRDefault="00302392" w:rsidP="00302392">
                      <w:r w:rsidRPr="0072618C">
                        <w:rPr>
                          <w:b/>
                        </w:rPr>
                        <w:t xml:space="preserve">Simon Kistemaker: </w:t>
                      </w:r>
                      <w:r>
                        <w:t xml:space="preserve">Paul’s escape over the city walls of </w:t>
                      </w:r>
                      <w:smartTag w:uri="urn:schemas-microsoft-com:office:smarttags" w:element="place">
                        <w:smartTag w:uri="urn:schemas-microsoft-com:office:smarttags" w:element="City">
                          <w:r>
                            <w:t>Damascus</w:t>
                          </w:r>
                        </w:smartTag>
                      </w:smartTag>
                      <w:r>
                        <w:t xml:space="preserve"> [gives us] tentative chronological evidence ([Acts] 9:23–25; II Cor. 11:32–33). Aretas IV, king of the Nabataeans, ruled </w:t>
                      </w:r>
                      <w:smartTag w:uri="urn:schemas-microsoft-com:office:smarttags" w:element="place">
                        <w:smartTag w:uri="urn:schemas-microsoft-com:office:smarttags" w:element="City">
                          <w:r>
                            <w:t>Damascus</w:t>
                          </w:r>
                        </w:smartTag>
                      </w:smartTag>
                      <w:r>
                        <w:t xml:space="preserve"> for a few years from a.d. 37 to 40. . . . This fact seems to suggest that </w:t>
                      </w:r>
                      <w:smartTag w:uri="urn:schemas-microsoft-com:office:smarttags" w:element="City">
                        <w:r>
                          <w:t>Damascus</w:t>
                        </w:r>
                      </w:smartTag>
                      <w:r>
                        <w:t xml:space="preserve"> was ruled by the Nabataeans beginning in </w:t>
                      </w:r>
                      <w:r w:rsidRPr="00281DC0">
                        <w:rPr>
                          <w:smallCaps/>
                        </w:rPr>
                        <w:t>a.d.</w:t>
                      </w:r>
                      <w:r>
                        <w:t xml:space="preserve"> 37, consequently, we surmise that Paul escaped from </w:t>
                      </w:r>
                      <w:smartTag w:uri="urn:schemas-microsoft-com:office:smarttags" w:element="place">
                        <w:smartTag w:uri="urn:schemas-microsoft-com:office:smarttags" w:element="City">
                          <w:r>
                            <w:t>Damascus</w:t>
                          </w:r>
                        </w:smartTag>
                      </w:smartTag>
                      <w:r>
                        <w:t xml:space="preserve"> in that year. (</w:t>
                      </w:r>
                      <w:r>
                        <w:rPr>
                          <w:i/>
                        </w:rPr>
                        <w:t>Acts</w:t>
                      </w:r>
                      <w:r>
                        <w:t>, 14)</w:t>
                      </w:r>
                    </w:p>
                  </w:txbxContent>
                </v:textbox>
              </v:shape>
            </w:pict>
          </mc:Fallback>
        </mc:AlternateContent>
      </w:r>
    </w:p>
    <w:p w14:paraId="785AC676" w14:textId="77777777" w:rsidR="00302392" w:rsidRDefault="00302392" w:rsidP="00302392">
      <w:pPr>
        <w:tabs>
          <w:tab w:val="num" w:pos="2520"/>
        </w:tabs>
        <w:spacing w:before="120"/>
        <w:ind w:left="2520" w:hanging="360"/>
      </w:pPr>
    </w:p>
    <w:p w14:paraId="4D7C8C23" w14:textId="77777777" w:rsidR="00302392" w:rsidRDefault="00302392" w:rsidP="00302392">
      <w:pPr>
        <w:tabs>
          <w:tab w:val="num" w:pos="2520"/>
        </w:tabs>
        <w:spacing w:before="120"/>
        <w:ind w:left="2520" w:hanging="360"/>
      </w:pPr>
    </w:p>
    <w:p w14:paraId="3E18EA84" w14:textId="77777777" w:rsidR="00302392" w:rsidRPr="005F37F8" w:rsidRDefault="00302392" w:rsidP="00302392">
      <w:pPr>
        <w:jc w:val="center"/>
        <w:rPr>
          <w:b/>
          <w:sz w:val="28"/>
          <w:szCs w:val="28"/>
        </w:rPr>
      </w:pPr>
      <w:r>
        <w:rPr>
          <w:b/>
          <w:sz w:val="28"/>
          <w:szCs w:val="28"/>
        </w:rPr>
        <w:t>Fr</w:t>
      </w:r>
      <w:r w:rsidRPr="005F37F8">
        <w:rPr>
          <w:b/>
          <w:sz w:val="28"/>
          <w:szCs w:val="28"/>
        </w:rPr>
        <w:t xml:space="preserve">om Pentecost to </w:t>
      </w:r>
      <w:smartTag w:uri="urn:schemas-microsoft-com:office:smarttags" w:element="place">
        <w:r w:rsidRPr="005F37F8">
          <w:rPr>
            <w:b/>
            <w:sz w:val="28"/>
            <w:szCs w:val="28"/>
          </w:rPr>
          <w:t>Patmos</w:t>
        </w:r>
      </w:smartTag>
    </w:p>
    <w:p w14:paraId="5CE98E96" w14:textId="77777777" w:rsidR="00302392" w:rsidRDefault="00302392" w:rsidP="00302392">
      <w:pPr>
        <w:jc w:val="center"/>
      </w:pPr>
      <w:r>
        <w:t>The Apostolic Age – First Century A.D. (some of these dates are estimates)</w:t>
      </w:r>
    </w:p>
    <w:p w14:paraId="0AD0F735" w14:textId="77777777" w:rsidR="00302392" w:rsidRDefault="00302392" w:rsidP="00302392">
      <w:pPr>
        <w:jc w:val="center"/>
      </w:pPr>
      <w:r>
        <w:rPr>
          <w:noProof/>
        </w:rPr>
        <w:lastRenderedPageBreak/>
        <mc:AlternateContent>
          <mc:Choice Requires="wpg">
            <w:drawing>
              <wp:anchor distT="0" distB="0" distL="114300" distR="114300" simplePos="0" relativeHeight="251660288" behindDoc="0" locked="0" layoutInCell="1" allowOverlap="1" wp14:anchorId="495E5859" wp14:editId="43702074">
                <wp:simplePos x="0" y="0"/>
                <wp:positionH relativeFrom="column">
                  <wp:posOffset>-228600</wp:posOffset>
                </wp:positionH>
                <wp:positionV relativeFrom="paragraph">
                  <wp:posOffset>106680</wp:posOffset>
                </wp:positionV>
                <wp:extent cx="6400800" cy="7703820"/>
                <wp:effectExtent l="0" t="5715" r="0" b="2476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7703820"/>
                          <a:chOff x="1080" y="2482"/>
                          <a:chExt cx="10080" cy="12132"/>
                        </a:xfrm>
                      </wpg:grpSpPr>
                      <wps:wsp>
                        <wps:cNvPr id="34" name="Line 4"/>
                        <wps:cNvCnPr>
                          <a:cxnSpLocks noChangeShapeType="1"/>
                        </wps:cNvCnPr>
                        <wps:spPr bwMode="auto">
                          <a:xfrm>
                            <a:off x="4320" y="486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 name="Group 5"/>
                        <wpg:cNvGrpSpPr>
                          <a:grpSpLocks/>
                        </wpg:cNvGrpSpPr>
                        <wpg:grpSpPr bwMode="auto">
                          <a:xfrm>
                            <a:off x="1080" y="2482"/>
                            <a:ext cx="10080" cy="12132"/>
                            <a:chOff x="1080" y="2482"/>
                            <a:chExt cx="10080" cy="12132"/>
                          </a:xfrm>
                        </wpg:grpSpPr>
                        <wps:wsp>
                          <wps:cNvPr id="36" name="Line 6"/>
                          <wps:cNvCnPr>
                            <a:cxnSpLocks noChangeShapeType="1"/>
                          </wps:cNvCnPr>
                          <wps:spPr bwMode="auto">
                            <a:xfrm>
                              <a:off x="6480" y="756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7"/>
                          <wps:cNvCnPr>
                            <a:cxnSpLocks noChangeShapeType="1"/>
                          </wps:cNvCnPr>
                          <wps:spPr bwMode="auto">
                            <a:xfrm>
                              <a:off x="6120" y="1408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8"/>
                          <wps:cNvSpPr txBox="1">
                            <a:spLocks noChangeArrowheads="1"/>
                          </wps:cNvSpPr>
                          <wps:spPr bwMode="auto">
                            <a:xfrm>
                              <a:off x="1080" y="2482"/>
                              <a:ext cx="3960" cy="1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DB80D" w14:textId="77777777" w:rsidR="00302392" w:rsidRDefault="00302392" w:rsidP="00302392">
                                <w:r>
                                  <w:t>Crucifixion &amp; Resurrection</w:t>
                                </w:r>
                              </w:p>
                              <w:p w14:paraId="2FCABEF0" w14:textId="77777777" w:rsidR="00302392" w:rsidRDefault="00302392" w:rsidP="00302392">
                                <w:pPr>
                                  <w:rPr>
                                    <w:sz w:val="8"/>
                                    <w:szCs w:val="8"/>
                                  </w:rPr>
                                </w:pPr>
                                <w:r>
                                  <w:t xml:space="preserve">    (March/April, </w:t>
                                </w:r>
                                <w:r w:rsidRPr="00856949">
                                  <w:rPr>
                                    <w:smallCaps/>
                                  </w:rPr>
                                  <w:t>a.d.</w:t>
                                </w:r>
                                <w:r>
                                  <w:t xml:space="preserve"> 30 [or 33])</w:t>
                                </w:r>
                              </w:p>
                              <w:p w14:paraId="100BCC77" w14:textId="77777777" w:rsidR="00302392" w:rsidRPr="005C465B" w:rsidRDefault="00302392" w:rsidP="00302392">
                                <w:pPr>
                                  <w:rPr>
                                    <w:sz w:val="8"/>
                                    <w:szCs w:val="8"/>
                                  </w:rPr>
                                </w:pPr>
                              </w:p>
                              <w:p w14:paraId="2FAFAB73" w14:textId="77777777" w:rsidR="00302392" w:rsidRDefault="00302392" w:rsidP="00302392">
                                <w:pPr>
                                  <w:rPr>
                                    <w:sz w:val="8"/>
                                    <w:szCs w:val="8"/>
                                  </w:rPr>
                                </w:pPr>
                                <w:r>
                                  <w:t xml:space="preserve">Paul’s first visit to </w:t>
                                </w:r>
                                <w:smartTag w:uri="urn:schemas-microsoft-com:office:smarttags" w:element="place">
                                  <w:smartTag w:uri="urn:schemas-microsoft-com:office:smarttags" w:element="City">
                                    <w:r>
                                      <w:t>Jerusalem</w:t>
                                    </w:r>
                                  </w:smartTag>
                                </w:smartTag>
                                <w:r>
                                  <w:t xml:space="preserve">  (~35)</w:t>
                                </w:r>
                              </w:p>
                              <w:p w14:paraId="015139CA" w14:textId="77777777" w:rsidR="00302392" w:rsidRPr="005C465B" w:rsidRDefault="00302392" w:rsidP="00302392">
                                <w:pPr>
                                  <w:rPr>
                                    <w:sz w:val="8"/>
                                    <w:szCs w:val="8"/>
                                  </w:rPr>
                                </w:pPr>
                              </w:p>
                              <w:p w14:paraId="2422BA26" w14:textId="77777777" w:rsidR="00302392" w:rsidRDefault="00302392" w:rsidP="00302392">
                                <w:r>
                                  <w:t>Birth of Josephus (37)</w:t>
                                </w:r>
                              </w:p>
                              <w:p w14:paraId="634C0D62" w14:textId="77777777" w:rsidR="00302392" w:rsidRDefault="00302392" w:rsidP="00302392">
                                <w:r>
                                  <w:t>Cornelius converted (38–40)</w:t>
                                </w:r>
                              </w:p>
                              <w:p w14:paraId="77AA5C2D" w14:textId="77777777" w:rsidR="00302392" w:rsidRDefault="00302392" w:rsidP="00302392">
                                <w:r>
                                  <w:t xml:space="preserve">Claudius becomes emperor of </w:t>
                                </w:r>
                              </w:p>
                              <w:p w14:paraId="5D9F1E56" w14:textId="77777777" w:rsidR="00302392" w:rsidRDefault="00302392" w:rsidP="00302392">
                                <w:pPr>
                                  <w:rPr>
                                    <w:sz w:val="4"/>
                                    <w:szCs w:val="4"/>
                                  </w:rPr>
                                </w:pPr>
                                <w:smartTag w:uri="urn:schemas-microsoft-com:office:smarttags" w:element="City">
                                  <w:smartTag w:uri="urn:schemas-microsoft-com:office:smarttags" w:element="place">
                                    <w:r>
                                      <w:t>Rome</w:t>
                                    </w:r>
                                  </w:smartTag>
                                </w:smartTag>
                                <w:r>
                                  <w:t xml:space="preserve"> (41)</w:t>
                                </w:r>
                              </w:p>
                              <w:p w14:paraId="3C5BA9FA" w14:textId="77777777" w:rsidR="00302392" w:rsidRPr="00271201" w:rsidRDefault="00302392" w:rsidP="00302392">
                                <w:pPr>
                                  <w:rPr>
                                    <w:sz w:val="4"/>
                                    <w:szCs w:val="4"/>
                                  </w:rPr>
                                </w:pPr>
                              </w:p>
                              <w:p w14:paraId="2394A268" w14:textId="77777777" w:rsidR="00302392" w:rsidRPr="00271201" w:rsidRDefault="00302392" w:rsidP="00302392">
                                <w:r>
                                  <w:t>James (Zebedee) martyred (44)</w:t>
                                </w:r>
                              </w:p>
                              <w:p w14:paraId="1827274E" w14:textId="77777777" w:rsidR="00302392" w:rsidRPr="00271201" w:rsidRDefault="00302392" w:rsidP="00302392">
                                <w:pPr>
                                  <w:rPr>
                                    <w:sz w:val="12"/>
                                    <w:szCs w:val="12"/>
                                  </w:rPr>
                                </w:pPr>
                              </w:p>
                              <w:p w14:paraId="311BA5AB" w14:textId="77777777" w:rsidR="00302392" w:rsidRDefault="00302392" w:rsidP="00302392">
                                <w:r>
                                  <w:t>Epistle of James written (~ 47–49)</w:t>
                                </w:r>
                              </w:p>
                              <w:p w14:paraId="0CAF4BCB" w14:textId="77777777" w:rsidR="00302392" w:rsidRPr="00691665" w:rsidRDefault="00302392" w:rsidP="00302392">
                                <w:pPr>
                                  <w:rPr>
                                    <w:sz w:val="16"/>
                                    <w:szCs w:val="16"/>
                                  </w:rPr>
                                </w:pPr>
                              </w:p>
                              <w:p w14:paraId="3BFB66D7" w14:textId="77777777" w:rsidR="00302392" w:rsidRDefault="00302392" w:rsidP="00302392">
                                <w:r>
                                  <w:t>Paul writes Galatians (50)</w:t>
                                </w:r>
                              </w:p>
                              <w:p w14:paraId="36A51382" w14:textId="77777777" w:rsidR="00302392" w:rsidRDefault="00302392" w:rsidP="00302392">
                                <w:pPr>
                                  <w:rPr>
                                    <w:sz w:val="4"/>
                                    <w:szCs w:val="4"/>
                                  </w:rPr>
                                </w:pPr>
                              </w:p>
                              <w:p w14:paraId="75EA2E0D" w14:textId="77777777" w:rsidR="00302392" w:rsidRDefault="00302392" w:rsidP="00302392">
                                <w:pPr>
                                  <w:rPr>
                                    <w:sz w:val="4"/>
                                    <w:szCs w:val="4"/>
                                  </w:rPr>
                                </w:pPr>
                              </w:p>
                              <w:p w14:paraId="33F5A208" w14:textId="77777777" w:rsidR="00302392" w:rsidRDefault="00302392" w:rsidP="00302392">
                                <w:r>
                                  <w:t xml:space="preserve">Paul’s time in </w:t>
                                </w:r>
                                <w:smartTag w:uri="urn:schemas-microsoft-com:office:smarttags" w:element="place">
                                  <w:smartTag w:uri="urn:schemas-microsoft-com:office:smarttags" w:element="City">
                                    <w:r>
                                      <w:t>Ephesus</w:t>
                                    </w:r>
                                  </w:smartTag>
                                </w:smartTag>
                                <w:r>
                                  <w:t xml:space="preserve"> (53–56)</w:t>
                                </w:r>
                              </w:p>
                              <w:p w14:paraId="7155E9BD" w14:textId="77777777" w:rsidR="00302392" w:rsidRDefault="00302392" w:rsidP="00302392">
                                <w:r>
                                  <w:t xml:space="preserve">    [Third Missionary Journey]</w:t>
                                </w:r>
                              </w:p>
                              <w:p w14:paraId="07F4F9E4" w14:textId="77777777" w:rsidR="00302392" w:rsidRDefault="00302392" w:rsidP="00302392">
                                <w:r>
                                  <w:t>Nero becomes emperor (54)</w:t>
                                </w:r>
                              </w:p>
                              <w:p w14:paraId="5C23479D" w14:textId="77777777" w:rsidR="00302392" w:rsidRDefault="00302392" w:rsidP="00302392">
                                <w:pPr>
                                  <w:rPr>
                                    <w:sz w:val="4"/>
                                    <w:szCs w:val="4"/>
                                  </w:rPr>
                                </w:pPr>
                              </w:p>
                              <w:p w14:paraId="507F3D2F" w14:textId="77777777" w:rsidR="00302392" w:rsidRDefault="00302392" w:rsidP="00302392">
                                <w:pPr>
                                  <w:rPr>
                                    <w:sz w:val="4"/>
                                    <w:szCs w:val="4"/>
                                  </w:rPr>
                                </w:pPr>
                              </w:p>
                              <w:p w14:paraId="3C5B042C" w14:textId="77777777" w:rsidR="00302392" w:rsidRDefault="00302392" w:rsidP="00302392">
                                <w:pPr>
                                  <w:rPr>
                                    <w:sz w:val="4"/>
                                    <w:szCs w:val="4"/>
                                  </w:rPr>
                                </w:pPr>
                                <w:r>
                                  <w:t xml:space="preserve">Paul arrested in </w:t>
                                </w:r>
                                <w:smartTag w:uri="urn:schemas-microsoft-com:office:smarttags" w:element="City">
                                  <w:smartTag w:uri="urn:schemas-microsoft-com:office:smarttags" w:element="place">
                                    <w:r>
                                      <w:t>Jerusalem</w:t>
                                    </w:r>
                                  </w:smartTag>
                                </w:smartTag>
                                <w:r>
                                  <w:t xml:space="preserve"> (56/57)</w:t>
                                </w:r>
                              </w:p>
                              <w:p w14:paraId="0ABBEC7F" w14:textId="77777777" w:rsidR="00302392" w:rsidRPr="007028B9" w:rsidRDefault="00302392" w:rsidP="00302392">
                                <w:pPr>
                                  <w:rPr>
                                    <w:sz w:val="4"/>
                                    <w:szCs w:val="4"/>
                                  </w:rPr>
                                </w:pPr>
                              </w:p>
                              <w:p w14:paraId="666C75D0" w14:textId="77777777" w:rsidR="00302392" w:rsidRDefault="00302392" w:rsidP="00302392">
                                <w:pPr>
                                  <w:rPr>
                                    <w:sz w:val="4"/>
                                    <w:szCs w:val="4"/>
                                  </w:rPr>
                                </w:pPr>
                                <w:r>
                                  <w:t xml:space="preserve">Paul in </w:t>
                                </w:r>
                                <w:smartTag w:uri="urn:schemas-microsoft-com:office:smarttags" w:element="City">
                                  <w:smartTag w:uri="urn:schemas-microsoft-com:office:smarttags" w:element="place">
                                    <w:r>
                                      <w:t>Rome</w:t>
                                    </w:r>
                                  </w:smartTag>
                                </w:smartTag>
                                <w:r>
                                  <w:t xml:space="preserve"> (59)</w:t>
                                </w:r>
                              </w:p>
                              <w:p w14:paraId="69F096CF" w14:textId="77777777" w:rsidR="00302392" w:rsidRPr="007028B9" w:rsidRDefault="00302392" w:rsidP="00302392">
                                <w:pPr>
                                  <w:rPr>
                                    <w:sz w:val="4"/>
                                    <w:szCs w:val="4"/>
                                  </w:rPr>
                                </w:pPr>
                              </w:p>
                              <w:p w14:paraId="4DD672C4" w14:textId="77777777" w:rsidR="00302392" w:rsidRDefault="00302392" w:rsidP="00302392">
                                <w:r>
                                  <w:t>Paul released from prison (61-62)</w:t>
                                </w:r>
                              </w:p>
                              <w:p w14:paraId="36FDB4CD" w14:textId="77777777" w:rsidR="00302392" w:rsidRDefault="00302392" w:rsidP="00302392">
                                <w:r>
                                  <w:t>Death of Jesus’ brother, James (62)</w:t>
                                </w:r>
                              </w:p>
                              <w:p w14:paraId="3E0DF005" w14:textId="77777777" w:rsidR="00302392" w:rsidRDefault="00302392" w:rsidP="00302392">
                                <w:r>
                                  <w:t>Paul’s final travels (</w:t>
                                </w:r>
                                <w:smartTag w:uri="urn:schemas-microsoft-com:office:smarttags" w:element="place">
                                  <w:smartTag w:uri="urn:schemas-microsoft-com:office:smarttags" w:element="country-region">
                                    <w:r>
                                      <w:t>Spain</w:t>
                                    </w:r>
                                  </w:smartTag>
                                </w:smartTag>
                                <w:r>
                                  <w:t>?) (62–65)</w:t>
                                </w:r>
                              </w:p>
                              <w:p w14:paraId="37BDB799" w14:textId="77777777" w:rsidR="00302392" w:rsidRDefault="00302392" w:rsidP="00302392">
                                <w:r>
                                  <w:t xml:space="preserve">First Persecution; Fire in </w:t>
                                </w:r>
                                <w:smartTag w:uri="urn:schemas-microsoft-com:office:smarttags" w:element="place">
                                  <w:smartTag w:uri="urn:schemas-microsoft-com:office:smarttags" w:element="City">
                                    <w:r>
                                      <w:t>Rome</w:t>
                                    </w:r>
                                  </w:smartTag>
                                </w:smartTag>
                                <w:r>
                                  <w:t xml:space="preserve"> (64)</w:t>
                                </w:r>
                              </w:p>
                              <w:p w14:paraId="043942E0" w14:textId="77777777" w:rsidR="00302392" w:rsidRDefault="00302392" w:rsidP="00302392">
                                <w:pPr>
                                  <w:rPr>
                                    <w:sz w:val="4"/>
                                    <w:szCs w:val="4"/>
                                  </w:rPr>
                                </w:pPr>
                              </w:p>
                              <w:p w14:paraId="23C73A22" w14:textId="77777777" w:rsidR="00302392" w:rsidRDefault="00302392" w:rsidP="00302392">
                                <w:r>
                                  <w:t>Deaths of Peter and Paul (65–67)</w:t>
                                </w:r>
                              </w:p>
                              <w:p w14:paraId="2D0DEB04" w14:textId="77777777" w:rsidR="00302392" w:rsidRDefault="00302392" w:rsidP="00302392">
                                <w:r>
                                  <w:t xml:space="preserve">   (succeeded by Linus; 2 Tim. 4:21)</w:t>
                                </w:r>
                              </w:p>
                              <w:p w14:paraId="09FDC8EE" w14:textId="77777777" w:rsidR="00302392" w:rsidRDefault="00302392" w:rsidP="00302392">
                                <w:r>
                                  <w:t>Epistle to the Hebrews (mid/late 60s)</w:t>
                                </w:r>
                              </w:p>
                              <w:p w14:paraId="68120915" w14:textId="77777777" w:rsidR="00302392" w:rsidRDefault="00302392" w:rsidP="00302392"/>
                              <w:p w14:paraId="16F3546E" w14:textId="77777777" w:rsidR="00302392" w:rsidRDefault="00302392" w:rsidP="00302392">
                                <w:pPr>
                                  <w:rPr>
                                    <w:sz w:val="4"/>
                                    <w:szCs w:val="4"/>
                                  </w:rPr>
                                </w:pPr>
                              </w:p>
                              <w:p w14:paraId="0FFAC5B9" w14:textId="77777777" w:rsidR="00302392" w:rsidRDefault="00302392" w:rsidP="00302392">
                                <w:pPr>
                                  <w:rPr>
                                    <w:sz w:val="4"/>
                                    <w:szCs w:val="4"/>
                                  </w:rPr>
                                </w:pPr>
                              </w:p>
                              <w:p w14:paraId="228001CE" w14:textId="77777777" w:rsidR="00302392" w:rsidRDefault="00302392" w:rsidP="00302392">
                                <w:pPr>
                                  <w:rPr>
                                    <w:sz w:val="4"/>
                                    <w:szCs w:val="4"/>
                                  </w:rPr>
                                </w:pPr>
                              </w:p>
                              <w:p w14:paraId="23D20D23" w14:textId="77777777" w:rsidR="00302392" w:rsidRDefault="00302392" w:rsidP="00302392">
                                <w:pPr>
                                  <w:rPr>
                                    <w:sz w:val="4"/>
                                    <w:szCs w:val="4"/>
                                  </w:rPr>
                                </w:pPr>
                              </w:p>
                              <w:p w14:paraId="4C4EAE43" w14:textId="77777777" w:rsidR="00302392" w:rsidRDefault="00302392" w:rsidP="00302392">
                                <w:pPr>
                                  <w:rPr>
                                    <w:sz w:val="4"/>
                                    <w:szCs w:val="4"/>
                                  </w:rPr>
                                </w:pPr>
                              </w:p>
                              <w:p w14:paraId="0180232D" w14:textId="77777777" w:rsidR="00302392" w:rsidRDefault="00302392" w:rsidP="00302392">
                                <w:pPr>
                                  <w:rPr>
                                    <w:sz w:val="4"/>
                                    <w:szCs w:val="4"/>
                                  </w:rPr>
                                </w:pPr>
                              </w:p>
                              <w:p w14:paraId="2BD218DD" w14:textId="77777777" w:rsidR="00302392" w:rsidRDefault="00302392" w:rsidP="00302392">
                                <w:pPr>
                                  <w:rPr>
                                    <w:sz w:val="4"/>
                                    <w:szCs w:val="4"/>
                                  </w:rPr>
                                </w:pPr>
                              </w:p>
                              <w:p w14:paraId="3610B3DF" w14:textId="77777777" w:rsidR="00302392" w:rsidRDefault="00302392" w:rsidP="00302392">
                                <w:pPr>
                                  <w:rPr>
                                    <w:sz w:val="4"/>
                                    <w:szCs w:val="4"/>
                                  </w:rPr>
                                </w:pPr>
                              </w:p>
                              <w:p w14:paraId="39D15255" w14:textId="77777777" w:rsidR="00302392" w:rsidRDefault="00302392" w:rsidP="00302392">
                                <w:pPr>
                                  <w:rPr>
                                    <w:sz w:val="4"/>
                                    <w:szCs w:val="4"/>
                                  </w:rPr>
                                </w:pPr>
                              </w:p>
                              <w:p w14:paraId="2E5060A5" w14:textId="77777777" w:rsidR="00302392" w:rsidRPr="00E06732" w:rsidRDefault="00302392" w:rsidP="00302392">
                                <w:pPr>
                                  <w:rPr>
                                    <w:sz w:val="4"/>
                                    <w:szCs w:val="4"/>
                                  </w:rPr>
                                </w:pPr>
                              </w:p>
                              <w:p w14:paraId="5C9864A5" w14:textId="77777777" w:rsidR="00302392" w:rsidRDefault="00302392" w:rsidP="00302392">
                                <w:pPr>
                                  <w:rPr>
                                    <w:sz w:val="4"/>
                                    <w:szCs w:val="4"/>
                                  </w:rPr>
                                </w:pPr>
                                <w:smartTag w:uri="urn:schemas-microsoft-com:office:smarttags" w:element="place">
                                  <w:smartTag w:uri="urn:schemas-microsoft-com:office:smarttags" w:element="PlaceType">
                                    <w:r>
                                      <w:t>Mt.</w:t>
                                    </w:r>
                                  </w:smartTag>
                                  <w:r>
                                    <w:t xml:space="preserve"> </w:t>
                                  </w:r>
                                  <w:smartTag w:uri="urn:schemas-microsoft-com:office:smarttags" w:element="PlaceName">
                                    <w:r>
                                      <w:t>Vesuvius</w:t>
                                    </w:r>
                                  </w:smartTag>
                                </w:smartTag>
                                <w:r>
                                  <w:t xml:space="preserve"> erupts (79)</w:t>
                                </w:r>
                              </w:p>
                              <w:p w14:paraId="5D59EB73" w14:textId="77777777" w:rsidR="00302392" w:rsidRPr="00DE53CA" w:rsidRDefault="00302392" w:rsidP="00302392">
                                <w:pPr>
                                  <w:rPr>
                                    <w:sz w:val="4"/>
                                    <w:szCs w:val="4"/>
                                  </w:rPr>
                                </w:pPr>
                              </w:p>
                              <w:p w14:paraId="5DAA8EFD" w14:textId="77777777" w:rsidR="00302392" w:rsidRDefault="00302392" w:rsidP="00302392">
                                <w:r>
                                  <w:t xml:space="preserve">Persecution under Domitian (81–96) </w:t>
                                </w:r>
                              </w:p>
                              <w:p w14:paraId="733C758B" w14:textId="77777777" w:rsidR="00302392" w:rsidRDefault="00302392" w:rsidP="00302392"/>
                              <w:p w14:paraId="71765C70" w14:textId="77777777" w:rsidR="00302392" w:rsidRDefault="00302392" w:rsidP="00302392"/>
                              <w:p w14:paraId="64C53A22" w14:textId="77777777" w:rsidR="00302392" w:rsidRDefault="00302392" w:rsidP="00302392"/>
                              <w:p w14:paraId="7D541785" w14:textId="77777777" w:rsidR="00302392" w:rsidRDefault="00302392" w:rsidP="00302392"/>
                              <w:p w14:paraId="1E173C1C" w14:textId="77777777" w:rsidR="00302392" w:rsidRDefault="00302392" w:rsidP="00302392"/>
                              <w:p w14:paraId="7C69BC22" w14:textId="77777777" w:rsidR="00302392" w:rsidRDefault="00302392" w:rsidP="00302392">
                                <w:pPr>
                                  <w:rPr>
                                    <w:sz w:val="4"/>
                                    <w:szCs w:val="4"/>
                                  </w:rPr>
                                </w:pPr>
                              </w:p>
                              <w:p w14:paraId="7F636CDE" w14:textId="77777777" w:rsidR="00302392" w:rsidRDefault="00302392" w:rsidP="00302392">
                                <w:pPr>
                                  <w:rPr>
                                    <w:sz w:val="4"/>
                                    <w:szCs w:val="4"/>
                                  </w:rPr>
                                </w:pPr>
                              </w:p>
                              <w:p w14:paraId="24547F0E" w14:textId="77777777" w:rsidR="00302392" w:rsidRDefault="00302392" w:rsidP="00302392">
                                <w:pPr>
                                  <w:rPr>
                                    <w:sz w:val="4"/>
                                    <w:szCs w:val="4"/>
                                  </w:rPr>
                                </w:pPr>
                              </w:p>
                              <w:p w14:paraId="589B000B" w14:textId="77777777" w:rsidR="00302392" w:rsidRDefault="00302392" w:rsidP="00302392">
                                <w:pPr>
                                  <w:rPr>
                                    <w:sz w:val="4"/>
                                    <w:szCs w:val="4"/>
                                  </w:rPr>
                                </w:pPr>
                              </w:p>
                              <w:p w14:paraId="4D5D9C88" w14:textId="77777777" w:rsidR="00302392" w:rsidRDefault="00302392" w:rsidP="00302392">
                                <w:pPr>
                                  <w:rPr>
                                    <w:sz w:val="4"/>
                                    <w:szCs w:val="4"/>
                                  </w:rPr>
                                </w:pPr>
                              </w:p>
                              <w:p w14:paraId="1B4AF4E3" w14:textId="77777777" w:rsidR="00302392" w:rsidRDefault="00302392" w:rsidP="00302392">
                                <w:pPr>
                                  <w:rPr>
                                    <w:sz w:val="4"/>
                                    <w:szCs w:val="4"/>
                                  </w:rPr>
                                </w:pPr>
                              </w:p>
                              <w:p w14:paraId="25A15606" w14:textId="77777777" w:rsidR="00302392" w:rsidRPr="00DE53CA" w:rsidRDefault="00302392" w:rsidP="00302392">
                                <w:pPr>
                                  <w:rPr>
                                    <w:sz w:val="4"/>
                                    <w:szCs w:val="4"/>
                                  </w:rPr>
                                </w:pPr>
                              </w:p>
                              <w:p w14:paraId="396DE871" w14:textId="77777777" w:rsidR="00302392" w:rsidRDefault="00302392" w:rsidP="00302392">
                                <w:pPr>
                                  <w:rPr>
                                    <w:sz w:val="4"/>
                                    <w:szCs w:val="4"/>
                                  </w:rPr>
                                </w:pPr>
                                <w:r>
                                  <w:t xml:space="preserve">Josephus completes </w:t>
                                </w:r>
                                <w:r>
                                  <w:rPr>
                                    <w:i/>
                                  </w:rPr>
                                  <w:t>Antiquities</w:t>
                                </w:r>
                                <w:r>
                                  <w:t xml:space="preserve"> (94)</w:t>
                                </w:r>
                              </w:p>
                              <w:p w14:paraId="487AFCBC" w14:textId="77777777" w:rsidR="00302392" w:rsidRPr="00DE53CA" w:rsidRDefault="00302392" w:rsidP="00302392">
                                <w:pPr>
                                  <w:rPr>
                                    <w:sz w:val="4"/>
                                    <w:szCs w:val="4"/>
                                  </w:rPr>
                                </w:pPr>
                              </w:p>
                              <w:p w14:paraId="313E8F4A" w14:textId="77777777" w:rsidR="00302392" w:rsidRDefault="00302392" w:rsidP="00302392">
                                <w:r>
                                  <w:t xml:space="preserve">Clement writes </w:t>
                                </w:r>
                                <w:r>
                                  <w:rPr>
                                    <w:i/>
                                  </w:rPr>
                                  <w:t xml:space="preserve">First Epistle </w:t>
                                </w:r>
                                <w:r>
                                  <w:t>(95)</w:t>
                                </w:r>
                              </w:p>
                              <w:p w14:paraId="480BDF4D" w14:textId="77777777" w:rsidR="00302392" w:rsidRDefault="00302392" w:rsidP="00302392">
                                <w:r>
                                  <w:t xml:space="preserve">   (cf. Php. 4:3) </w:t>
                                </w:r>
                              </w:p>
                              <w:p w14:paraId="0A826983" w14:textId="77777777" w:rsidR="00302392" w:rsidRDefault="00302392" w:rsidP="00302392"/>
                              <w:p w14:paraId="48168694" w14:textId="77777777" w:rsidR="00302392" w:rsidRPr="00DE53CA" w:rsidRDefault="00302392" w:rsidP="00302392">
                                <w:r>
                                  <w:t>Trajan becomes emperor (98)</w:t>
                                </w:r>
                              </w:p>
                            </w:txbxContent>
                          </wps:txbx>
                          <wps:bodyPr rot="0" vert="horz" wrap="square" lIns="91440" tIns="45720" rIns="91440" bIns="45720" anchor="t" anchorCtr="0" upright="1">
                            <a:noAutofit/>
                          </wps:bodyPr>
                        </wps:wsp>
                        <wps:wsp>
                          <wps:cNvPr id="39" name="Text Box 9"/>
                          <wps:cNvSpPr txBox="1">
                            <a:spLocks noChangeArrowheads="1"/>
                          </wps:cNvSpPr>
                          <wps:spPr bwMode="auto">
                            <a:xfrm>
                              <a:off x="7380" y="2482"/>
                              <a:ext cx="3780" cy="1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04F6" w14:textId="77777777" w:rsidR="00302392" w:rsidRDefault="00302392" w:rsidP="00302392">
                                <w:r>
                                  <w:t xml:space="preserve">Pentecost (May/June, </w:t>
                                </w:r>
                                <w:r w:rsidRPr="00856949">
                                  <w:rPr>
                                    <w:smallCaps/>
                                  </w:rPr>
                                  <w:t>a.d.</w:t>
                                </w:r>
                                <w:r>
                                  <w:t xml:space="preserve"> 30)</w:t>
                                </w:r>
                              </w:p>
                              <w:p w14:paraId="5CC637CB" w14:textId="77777777" w:rsidR="00302392" w:rsidRDefault="00302392" w:rsidP="00302392">
                                <w:r>
                                  <w:t>Stephen martyred and Paul converted (~ 32; Acts 9)</w:t>
                                </w:r>
                                <w:r>
                                  <w:br/>
                                  <w:t>Pilate removed from power (36)</w:t>
                                </w:r>
                              </w:p>
                              <w:p w14:paraId="3B574C33" w14:textId="77777777" w:rsidR="00302392" w:rsidRDefault="00302392" w:rsidP="00302392">
                                <w:r>
                                  <w:t xml:space="preserve">Gaius Caligula becomes emperor of </w:t>
                                </w:r>
                                <w:smartTag w:uri="urn:schemas-microsoft-com:office:smarttags" w:element="place">
                                  <w:smartTag w:uri="urn:schemas-microsoft-com:office:smarttags" w:element="City">
                                    <w:r>
                                      <w:t>Rome</w:t>
                                    </w:r>
                                  </w:smartTag>
                                </w:smartTag>
                                <w:r>
                                  <w:t>; declared himself a god (37)</w:t>
                                </w:r>
                              </w:p>
                              <w:p w14:paraId="1F13181F" w14:textId="77777777" w:rsidR="00302392" w:rsidRPr="007851F6" w:rsidRDefault="00302392" w:rsidP="00302392"/>
                              <w:p w14:paraId="3A911DB3" w14:textId="77777777" w:rsidR="00302392" w:rsidRDefault="00302392" w:rsidP="00302392">
                                <w:pPr>
                                  <w:rPr>
                                    <w:sz w:val="4"/>
                                    <w:szCs w:val="4"/>
                                  </w:rPr>
                                </w:pPr>
                                <w:r>
                                  <w:t xml:space="preserve">Church in </w:t>
                                </w:r>
                                <w:smartTag w:uri="urn:schemas-microsoft-com:office:smarttags" w:element="City">
                                  <w:smartTag w:uri="urn:schemas-microsoft-com:office:smarttags" w:element="place">
                                    <w:r>
                                      <w:t>Antioch</w:t>
                                    </w:r>
                                  </w:smartTag>
                                </w:smartTag>
                                <w:r>
                                  <w:t xml:space="preserve"> founded (41/42)</w:t>
                                </w:r>
                              </w:p>
                              <w:p w14:paraId="6C2D3DF5" w14:textId="77777777" w:rsidR="00302392" w:rsidRPr="00691665" w:rsidRDefault="00302392" w:rsidP="00302392">
                                <w:pPr>
                                  <w:rPr>
                                    <w:sz w:val="4"/>
                                    <w:szCs w:val="4"/>
                                  </w:rPr>
                                </w:pPr>
                              </w:p>
                              <w:p w14:paraId="1EAEC95B" w14:textId="77777777" w:rsidR="00302392" w:rsidRDefault="00302392" w:rsidP="00302392">
                                <w:pPr>
                                  <w:rPr>
                                    <w:sz w:val="4"/>
                                    <w:szCs w:val="4"/>
                                  </w:rPr>
                                </w:pPr>
                              </w:p>
                              <w:p w14:paraId="326F6A85" w14:textId="77777777" w:rsidR="00302392" w:rsidRDefault="00302392" w:rsidP="00302392">
                                <w:pPr>
                                  <w:rPr>
                                    <w:sz w:val="4"/>
                                    <w:szCs w:val="4"/>
                                  </w:rPr>
                                </w:pPr>
                              </w:p>
                              <w:p w14:paraId="77564E93" w14:textId="77777777" w:rsidR="00302392" w:rsidRDefault="00302392" w:rsidP="00302392">
                                <w:r>
                                  <w:t xml:space="preserve">Famine relief to </w:t>
                                </w:r>
                                <w:smartTag w:uri="urn:schemas-microsoft-com:office:smarttags" w:element="City">
                                  <w:smartTag w:uri="urn:schemas-microsoft-com:office:smarttags" w:element="place">
                                    <w:r>
                                      <w:t>Jerusalem</w:t>
                                    </w:r>
                                  </w:smartTag>
                                </w:smartTag>
                                <w:r>
                                  <w:t xml:space="preserve"> (46/47)</w:t>
                                </w:r>
                              </w:p>
                              <w:p w14:paraId="45114A93" w14:textId="77777777" w:rsidR="00302392" w:rsidRDefault="00302392" w:rsidP="00302392">
                                <w:pPr>
                                  <w:rPr>
                                    <w:sz w:val="8"/>
                                    <w:szCs w:val="8"/>
                                  </w:rPr>
                                </w:pPr>
                                <w:r>
                                  <w:t>First Missionary Journey (47–49)</w:t>
                                </w:r>
                              </w:p>
                              <w:p w14:paraId="4366B5E7" w14:textId="77777777" w:rsidR="00302392" w:rsidRDefault="00302392" w:rsidP="00302392">
                                <w:pPr>
                                  <w:rPr>
                                    <w:sz w:val="8"/>
                                    <w:szCs w:val="8"/>
                                  </w:rPr>
                                </w:pPr>
                                <w:smartTag w:uri="urn:schemas-microsoft-com:office:smarttags" w:element="City">
                                  <w:smartTag w:uri="urn:schemas-microsoft-com:office:smarttags" w:element="place">
                                    <w:r>
                                      <w:t>Jerusalem</w:t>
                                    </w:r>
                                  </w:smartTag>
                                </w:smartTag>
                                <w:r>
                                  <w:t xml:space="preserve"> Council (49)</w:t>
                                </w:r>
                              </w:p>
                              <w:p w14:paraId="565D4A37" w14:textId="77777777" w:rsidR="00302392" w:rsidRDefault="00302392" w:rsidP="00302392">
                                <w:r>
                                  <w:t>Second Missionary Journey (50–52)</w:t>
                                </w:r>
                              </w:p>
                              <w:p w14:paraId="53F4FE04" w14:textId="77777777" w:rsidR="00302392" w:rsidRDefault="00302392" w:rsidP="00302392">
                                <w:r>
                                  <w:t xml:space="preserve">Paul spends 18 months in </w:t>
                                </w:r>
                                <w:smartTag w:uri="urn:schemas-microsoft-com:office:smarttags" w:element="place">
                                  <w:smartTag w:uri="urn:schemas-microsoft-com:office:smarttags" w:element="City">
                                    <w:r>
                                      <w:t>Corinth</w:t>
                                    </w:r>
                                  </w:smartTag>
                                </w:smartTag>
                                <w:r>
                                  <w:t xml:space="preserve"> and writes 1 and 2 Thessalonians</w:t>
                                </w:r>
                              </w:p>
                              <w:p w14:paraId="78C1B7B7" w14:textId="77777777" w:rsidR="00302392" w:rsidRDefault="00302392" w:rsidP="00302392">
                                <w:r>
                                  <w:t>Matthew’s Gospel (mid-50s)</w:t>
                                </w:r>
                              </w:p>
                              <w:p w14:paraId="3AB1E6A2" w14:textId="77777777" w:rsidR="00302392" w:rsidRPr="009D1869" w:rsidRDefault="00302392" w:rsidP="00302392">
                                <w:pPr>
                                  <w:rPr>
                                    <w:sz w:val="4"/>
                                    <w:szCs w:val="4"/>
                                  </w:rPr>
                                </w:pPr>
                              </w:p>
                              <w:p w14:paraId="55E9B821" w14:textId="77777777" w:rsidR="00302392" w:rsidRDefault="00302392" w:rsidP="00302392">
                                <w:r>
                                  <w:t>1, 2 Corinthians, Romans (56–57)</w:t>
                                </w:r>
                              </w:p>
                              <w:p w14:paraId="0249BDAF" w14:textId="77777777" w:rsidR="00302392" w:rsidRDefault="00302392" w:rsidP="00302392"/>
                              <w:p w14:paraId="61FE8111" w14:textId="77777777" w:rsidR="00302392" w:rsidRDefault="00302392" w:rsidP="00302392">
                                <w:r>
                                  <w:t xml:space="preserve">Luke/Acts written (60–62) </w:t>
                                </w:r>
                              </w:p>
                              <w:p w14:paraId="7BAA669B" w14:textId="77777777" w:rsidR="00302392" w:rsidRDefault="00302392" w:rsidP="00302392">
                                <w:r>
                                  <w:t>Philippians; Colossians; Philemon; Ephesians; 1 Peter (61–62)</w:t>
                                </w:r>
                              </w:p>
                              <w:p w14:paraId="532F3BB3" w14:textId="77777777" w:rsidR="00302392" w:rsidRDefault="00302392" w:rsidP="00302392">
                                <w:pPr>
                                  <w:rPr>
                                    <w:sz w:val="4"/>
                                    <w:szCs w:val="4"/>
                                  </w:rPr>
                                </w:pPr>
                                <w:r>
                                  <w:t>2 Peter; Mark; 1, 2 Timothy; Titus; and Jude (62–67)</w:t>
                                </w:r>
                              </w:p>
                              <w:p w14:paraId="56121160" w14:textId="77777777" w:rsidR="00302392" w:rsidRPr="00636F13" w:rsidRDefault="00302392" w:rsidP="00302392">
                                <w:pPr>
                                  <w:rPr>
                                    <w:sz w:val="4"/>
                                    <w:szCs w:val="4"/>
                                  </w:rPr>
                                </w:pPr>
                              </w:p>
                              <w:p w14:paraId="0E31776E" w14:textId="77777777" w:rsidR="00302392" w:rsidRDefault="00302392" w:rsidP="00302392">
                                <w:pPr>
                                  <w:rPr>
                                    <w:sz w:val="4"/>
                                    <w:szCs w:val="4"/>
                                  </w:rPr>
                                </w:pPr>
                                <w:r>
                                  <w:t>Death of Nero (68)</w:t>
                                </w:r>
                              </w:p>
                              <w:p w14:paraId="1ABF6B7D" w14:textId="77777777" w:rsidR="00302392" w:rsidRDefault="00302392" w:rsidP="00302392">
                                <w:pPr>
                                  <w:rPr>
                                    <w:sz w:val="4"/>
                                    <w:szCs w:val="4"/>
                                  </w:rPr>
                                </w:pPr>
                              </w:p>
                              <w:p w14:paraId="3C8B5A8D" w14:textId="77777777" w:rsidR="00302392" w:rsidRPr="002A3905" w:rsidRDefault="00302392" w:rsidP="00302392">
                                <w:pPr>
                                  <w:rPr>
                                    <w:sz w:val="4"/>
                                    <w:szCs w:val="4"/>
                                  </w:rPr>
                                </w:pPr>
                              </w:p>
                              <w:p w14:paraId="491D9948" w14:textId="77777777" w:rsidR="00302392" w:rsidRDefault="00302392" w:rsidP="00302392">
                                <w:r>
                                  <w:t xml:space="preserve">Destruction of </w:t>
                                </w:r>
                                <w:smartTag w:uri="urn:schemas-microsoft-com:office:smarttags" w:element="place">
                                  <w:smartTag w:uri="urn:schemas-microsoft-com:office:smarttags" w:element="City">
                                    <w:r>
                                      <w:t>Jerusalem</w:t>
                                    </w:r>
                                  </w:smartTag>
                                </w:smartTag>
                                <w:r>
                                  <w:t xml:space="preserve"> (70)</w:t>
                                </w:r>
                              </w:p>
                              <w:p w14:paraId="0F8E32A1" w14:textId="77777777" w:rsidR="00302392" w:rsidRDefault="00302392" w:rsidP="00302392">
                                <w:r>
                                  <w:t xml:space="preserve">Birth of Polycarp, Ignatius (70 ?) </w:t>
                                </w:r>
                              </w:p>
                              <w:p w14:paraId="5D390B4D" w14:textId="77777777" w:rsidR="00302392" w:rsidRDefault="00302392" w:rsidP="00302392">
                                <w:pPr>
                                  <w:rPr>
                                    <w:sz w:val="4"/>
                                    <w:szCs w:val="4"/>
                                  </w:rPr>
                                </w:pPr>
                              </w:p>
                              <w:p w14:paraId="70736761" w14:textId="77777777" w:rsidR="00302392" w:rsidRDefault="00302392" w:rsidP="00302392">
                                <w:pPr>
                                  <w:rPr>
                                    <w:sz w:val="4"/>
                                    <w:szCs w:val="4"/>
                                  </w:rPr>
                                </w:pPr>
                              </w:p>
                              <w:p w14:paraId="1651EF59" w14:textId="77777777" w:rsidR="00302392" w:rsidRDefault="00302392" w:rsidP="00302392">
                                <w:pPr>
                                  <w:rPr>
                                    <w:sz w:val="4"/>
                                    <w:szCs w:val="4"/>
                                  </w:rPr>
                                </w:pPr>
                              </w:p>
                              <w:p w14:paraId="6057ED97" w14:textId="77777777" w:rsidR="00302392" w:rsidRDefault="00302392" w:rsidP="00302392">
                                <w:pPr>
                                  <w:rPr>
                                    <w:sz w:val="4"/>
                                    <w:szCs w:val="4"/>
                                  </w:rPr>
                                </w:pPr>
                              </w:p>
                              <w:p w14:paraId="2842A5E7" w14:textId="77777777" w:rsidR="00302392" w:rsidRDefault="00302392" w:rsidP="00302392"/>
                              <w:p w14:paraId="1FE365E9" w14:textId="77777777" w:rsidR="00302392" w:rsidRDefault="00302392" w:rsidP="00302392"/>
                              <w:p w14:paraId="71C9710F" w14:textId="77777777" w:rsidR="00302392" w:rsidRDefault="00302392" w:rsidP="00302392"/>
                              <w:p w14:paraId="58034F59" w14:textId="77777777" w:rsidR="00302392" w:rsidRDefault="00302392" w:rsidP="00302392"/>
                              <w:p w14:paraId="1207EFC3" w14:textId="77777777" w:rsidR="00302392" w:rsidRDefault="00302392" w:rsidP="00302392"/>
                              <w:p w14:paraId="5585CAEE" w14:textId="77777777" w:rsidR="00302392" w:rsidRDefault="00302392" w:rsidP="00302392">
                                <w:r>
                                  <w:t>John writes his epistles (80s/90s)</w:t>
                                </w:r>
                              </w:p>
                              <w:p w14:paraId="08C6E40E" w14:textId="77777777" w:rsidR="00302392" w:rsidRDefault="00302392" w:rsidP="00302392">
                                <w:r>
                                  <w:t>John writes the fourth gospel</w:t>
                                </w:r>
                              </w:p>
                              <w:p w14:paraId="5127AD86" w14:textId="77777777" w:rsidR="00302392" w:rsidRDefault="00302392" w:rsidP="00302392"/>
                              <w:p w14:paraId="7A38CF9C" w14:textId="77777777" w:rsidR="00302392" w:rsidRDefault="00302392" w:rsidP="00302392">
                                <w:pPr>
                                  <w:rPr>
                                    <w:sz w:val="4"/>
                                    <w:szCs w:val="4"/>
                                  </w:rPr>
                                </w:pPr>
                                <w:r>
                                  <w:t>(False teaching continues to be an issue in the church … cf 2 John 1:7–11)</w:t>
                                </w:r>
                              </w:p>
                              <w:p w14:paraId="70817D05" w14:textId="77777777" w:rsidR="00302392" w:rsidRDefault="00302392" w:rsidP="00302392">
                                <w:pPr>
                                  <w:rPr>
                                    <w:sz w:val="4"/>
                                    <w:szCs w:val="4"/>
                                  </w:rPr>
                                </w:pPr>
                              </w:p>
                              <w:p w14:paraId="32A611A4" w14:textId="77777777" w:rsidR="00302392" w:rsidRDefault="00302392" w:rsidP="00302392">
                                <w:pPr>
                                  <w:rPr>
                                    <w:sz w:val="4"/>
                                    <w:szCs w:val="4"/>
                                  </w:rPr>
                                </w:pPr>
                              </w:p>
                              <w:p w14:paraId="27FF9EEA" w14:textId="77777777" w:rsidR="00302392" w:rsidRDefault="00302392" w:rsidP="00302392">
                                <w:pPr>
                                  <w:rPr>
                                    <w:sz w:val="4"/>
                                    <w:szCs w:val="4"/>
                                  </w:rPr>
                                </w:pPr>
                              </w:p>
                              <w:p w14:paraId="148044C9" w14:textId="77777777" w:rsidR="00302392" w:rsidRPr="002E0D1C" w:rsidRDefault="00302392" w:rsidP="00302392">
                                <w:pPr>
                                  <w:rPr>
                                    <w:sz w:val="4"/>
                                    <w:szCs w:val="4"/>
                                  </w:rPr>
                                </w:pPr>
                              </w:p>
                              <w:p w14:paraId="17DB9B54" w14:textId="77777777" w:rsidR="00302392" w:rsidRDefault="00302392" w:rsidP="00302392">
                                <w:r>
                                  <w:t xml:space="preserve">John writes Revelation from exile on </w:t>
                                </w:r>
                                <w:smartTag w:uri="urn:schemas-microsoft-com:office:smarttags" w:element="place">
                                  <w:r>
                                    <w:t>Patmos</w:t>
                                  </w:r>
                                </w:smartTag>
                                <w:r>
                                  <w:t xml:space="preserve"> (95/96)</w:t>
                                </w:r>
                              </w:p>
                              <w:p w14:paraId="5EE2A3DB" w14:textId="77777777" w:rsidR="00302392" w:rsidRDefault="00302392" w:rsidP="00302392"/>
                              <w:p w14:paraId="37B4E732" w14:textId="77777777" w:rsidR="00302392" w:rsidRDefault="00302392" w:rsidP="00302392">
                                <w:r>
                                  <w:t>John dies (~ 100)</w:t>
                                </w:r>
                              </w:p>
                            </w:txbxContent>
                          </wps:txbx>
                          <wps:bodyPr rot="0" vert="horz" wrap="square" lIns="91440" tIns="45720" rIns="91440" bIns="45720" anchor="t" anchorCtr="0" upright="1">
                            <a:noAutofit/>
                          </wps:bodyPr>
                        </wps:wsp>
                        <wps:wsp>
                          <wps:cNvPr id="40" name="Line 10"/>
                          <wps:cNvCnPr>
                            <a:cxnSpLocks noChangeShapeType="1"/>
                          </wps:cNvCnPr>
                          <wps:spPr bwMode="auto">
                            <a:xfrm>
                              <a:off x="3960" y="270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1"/>
                          <wps:cNvCnPr>
                            <a:cxnSpLocks noChangeShapeType="1"/>
                          </wps:cNvCnPr>
                          <wps:spPr bwMode="auto">
                            <a:xfrm>
                              <a:off x="6120" y="270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2"/>
                          <wps:cNvCnPr>
                            <a:cxnSpLocks noChangeShapeType="1"/>
                          </wps:cNvCnPr>
                          <wps:spPr bwMode="auto">
                            <a:xfrm>
                              <a:off x="6120" y="302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3"/>
                          <wps:cNvCnPr>
                            <a:cxnSpLocks noChangeShapeType="1"/>
                          </wps:cNvCnPr>
                          <wps:spPr bwMode="auto">
                            <a:xfrm>
                              <a:off x="4860" y="338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4"/>
                          <wps:cNvCnPr>
                            <a:cxnSpLocks noChangeShapeType="1"/>
                          </wps:cNvCnPr>
                          <wps:spPr bwMode="auto">
                            <a:xfrm>
                              <a:off x="6120" y="356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5"/>
                          <wps:cNvCnPr>
                            <a:cxnSpLocks noChangeShapeType="1"/>
                          </wps:cNvCnPr>
                          <wps:spPr bwMode="auto">
                            <a:xfrm>
                              <a:off x="3420" y="374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6"/>
                          <wps:cNvCnPr>
                            <a:cxnSpLocks noChangeShapeType="1"/>
                          </wps:cNvCnPr>
                          <wps:spPr bwMode="auto">
                            <a:xfrm>
                              <a:off x="6120" y="378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7"/>
                          <wps:cNvCnPr>
                            <a:cxnSpLocks noChangeShapeType="1"/>
                          </wps:cNvCnPr>
                          <wps:spPr bwMode="auto">
                            <a:xfrm>
                              <a:off x="4320" y="4282"/>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8"/>
                          <wps:cNvCnPr>
                            <a:cxnSpLocks noChangeShapeType="1"/>
                          </wps:cNvCnPr>
                          <wps:spPr bwMode="auto">
                            <a:xfrm>
                              <a:off x="6120" y="464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9"/>
                          <wps:cNvCnPr>
                            <a:cxnSpLocks noChangeShapeType="1"/>
                          </wps:cNvCnPr>
                          <wps:spPr bwMode="auto">
                            <a:xfrm>
                              <a:off x="4860" y="522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0"/>
                          <wps:cNvCnPr>
                            <a:cxnSpLocks noChangeShapeType="1"/>
                          </wps:cNvCnPr>
                          <wps:spPr bwMode="auto">
                            <a:xfrm>
                              <a:off x="6120" y="536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1"/>
                          <wps:cNvCnPr>
                            <a:cxnSpLocks noChangeShapeType="1"/>
                          </wps:cNvCnPr>
                          <wps:spPr bwMode="auto">
                            <a:xfrm>
                              <a:off x="3780" y="57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22"/>
                          <wps:cNvCnPr>
                            <a:cxnSpLocks noChangeShapeType="1"/>
                          </wps:cNvCnPr>
                          <wps:spPr bwMode="auto">
                            <a:xfrm>
                              <a:off x="6120" y="590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3"/>
                          <wps:cNvCnPr>
                            <a:cxnSpLocks noChangeShapeType="1"/>
                          </wps:cNvCnPr>
                          <wps:spPr bwMode="auto">
                            <a:xfrm>
                              <a:off x="6120" y="5626"/>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4"/>
                          <wps:cNvCnPr>
                            <a:cxnSpLocks noChangeShapeType="1"/>
                          </wps:cNvCnPr>
                          <wps:spPr bwMode="auto">
                            <a:xfrm>
                              <a:off x="4500" y="61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5"/>
                          <wps:cNvCnPr>
                            <a:cxnSpLocks noChangeShapeType="1"/>
                          </wps:cNvCnPr>
                          <wps:spPr bwMode="auto">
                            <a:xfrm>
                              <a:off x="6120" y="702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6"/>
                          <wps:cNvCnPr>
                            <a:cxnSpLocks noChangeShapeType="1"/>
                          </wps:cNvCnPr>
                          <wps:spPr bwMode="auto">
                            <a:xfrm>
                              <a:off x="5580" y="6706"/>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7"/>
                          <wps:cNvCnPr>
                            <a:cxnSpLocks noChangeShapeType="1"/>
                          </wps:cNvCnPr>
                          <wps:spPr bwMode="auto">
                            <a:xfrm>
                              <a:off x="4680" y="702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8"/>
                          <wps:cNvCnPr>
                            <a:cxnSpLocks noChangeShapeType="1"/>
                          </wps:cNvCnPr>
                          <wps:spPr bwMode="auto">
                            <a:xfrm>
                              <a:off x="3060" y="734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9"/>
                          <wps:cNvCnPr>
                            <a:cxnSpLocks noChangeShapeType="1"/>
                          </wps:cNvCnPr>
                          <wps:spPr bwMode="auto">
                            <a:xfrm flipV="1">
                              <a:off x="4500" y="77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30"/>
                          <wps:cNvCnPr>
                            <a:cxnSpLocks noChangeShapeType="1"/>
                          </wps:cNvCnPr>
                          <wps:spPr bwMode="auto">
                            <a:xfrm flipV="1">
                              <a:off x="4680" y="792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1"/>
                          <wps:cNvCnPr>
                            <a:cxnSpLocks noChangeShapeType="1"/>
                          </wps:cNvCnPr>
                          <wps:spPr bwMode="auto">
                            <a:xfrm>
                              <a:off x="4140" y="666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2"/>
                          <wps:cNvCnPr>
                            <a:cxnSpLocks noChangeShapeType="1"/>
                          </wps:cNvCnPr>
                          <wps:spPr bwMode="auto">
                            <a:xfrm>
                              <a:off x="6120" y="504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33"/>
                          <wps:cNvCnPr>
                            <a:cxnSpLocks noChangeShapeType="1"/>
                          </wps:cNvCnPr>
                          <wps:spPr bwMode="auto">
                            <a:xfrm>
                              <a:off x="6120" y="788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4"/>
                          <wps:cNvCnPr>
                            <a:cxnSpLocks noChangeShapeType="1"/>
                          </wps:cNvCnPr>
                          <wps:spPr bwMode="auto">
                            <a:xfrm>
                              <a:off x="6120" y="842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5"/>
                          <wps:cNvCnPr>
                            <a:cxnSpLocks noChangeShapeType="1"/>
                          </wps:cNvCnPr>
                          <wps:spPr bwMode="auto">
                            <a:xfrm>
                              <a:off x="6120" y="896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6"/>
                          <wps:cNvCnPr>
                            <a:cxnSpLocks noChangeShapeType="1"/>
                          </wps:cNvCnPr>
                          <wps:spPr bwMode="auto">
                            <a:xfrm flipV="1">
                              <a:off x="4500" y="88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7"/>
                          <wps:cNvCnPr>
                            <a:cxnSpLocks noChangeShapeType="1"/>
                          </wps:cNvCnPr>
                          <wps:spPr bwMode="auto">
                            <a:xfrm>
                              <a:off x="4860" y="846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8"/>
                          <wps:cNvCnPr>
                            <a:cxnSpLocks noChangeShapeType="1"/>
                          </wps:cNvCnPr>
                          <wps:spPr bwMode="auto">
                            <a:xfrm>
                              <a:off x="6120" y="936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9"/>
                          <wps:cNvCnPr>
                            <a:cxnSpLocks noChangeShapeType="1"/>
                          </wps:cNvCnPr>
                          <wps:spPr bwMode="auto">
                            <a:xfrm flipV="1">
                              <a:off x="4860" y="936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40"/>
                          <wps:cNvCnPr>
                            <a:cxnSpLocks noChangeShapeType="1"/>
                          </wps:cNvCnPr>
                          <wps:spPr bwMode="auto">
                            <a:xfrm flipV="1">
                              <a:off x="4860" y="8280"/>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41"/>
                          <wps:cNvCnPr>
                            <a:cxnSpLocks noChangeShapeType="1"/>
                          </wps:cNvCnPr>
                          <wps:spPr bwMode="auto">
                            <a:xfrm flipV="1">
                              <a:off x="3780" y="10402"/>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42"/>
                          <wps:cNvCnPr>
                            <a:cxnSpLocks noChangeShapeType="1"/>
                          </wps:cNvCnPr>
                          <wps:spPr bwMode="auto">
                            <a:xfrm>
                              <a:off x="4860" y="1076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43"/>
                          <wps:cNvCnPr>
                            <a:cxnSpLocks noChangeShapeType="1"/>
                          </wps:cNvCnPr>
                          <wps:spPr bwMode="auto">
                            <a:xfrm>
                              <a:off x="6120" y="1148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44"/>
                          <wps:cNvCnPr>
                            <a:cxnSpLocks noChangeShapeType="1"/>
                          </wps:cNvCnPr>
                          <wps:spPr bwMode="auto">
                            <a:xfrm>
                              <a:off x="6120" y="1328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45"/>
                          <wps:cNvCnPr>
                            <a:cxnSpLocks noChangeShapeType="1"/>
                          </wps:cNvCnPr>
                          <wps:spPr bwMode="auto">
                            <a:xfrm>
                              <a:off x="4860" y="1274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46"/>
                          <wps:cNvCnPr>
                            <a:cxnSpLocks noChangeShapeType="1"/>
                          </wps:cNvCnPr>
                          <wps:spPr bwMode="auto">
                            <a:xfrm>
                              <a:off x="4500" y="1310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47"/>
                          <wps:cNvCnPr>
                            <a:cxnSpLocks noChangeShapeType="1"/>
                          </wps:cNvCnPr>
                          <wps:spPr bwMode="auto">
                            <a:xfrm>
                              <a:off x="4140" y="13822"/>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48"/>
                          <wps:cNvSpPr>
                            <a:spLocks noChangeArrowheads="1"/>
                          </wps:cNvSpPr>
                          <wps:spPr bwMode="auto">
                            <a:xfrm>
                              <a:off x="5040" y="2482"/>
                              <a:ext cx="1980" cy="12132"/>
                            </a:xfrm>
                            <a:prstGeom prst="downArrow">
                              <a:avLst>
                                <a:gd name="adj1" fmla="val 50000"/>
                                <a:gd name="adj2" fmla="val 153182"/>
                              </a:avLst>
                            </a:prstGeom>
                            <a:solidFill>
                              <a:srgbClr val="FFFFFF"/>
                            </a:solidFill>
                            <a:ln w="9525">
                              <a:solidFill>
                                <a:srgbClr val="000000"/>
                              </a:solidFill>
                              <a:miter lim="800000"/>
                              <a:headEnd/>
                              <a:tailEnd/>
                            </a:ln>
                          </wps:spPr>
                          <wps:txbx>
                            <w:txbxContent>
                              <w:p w14:paraId="17B415F7" w14:textId="77777777" w:rsidR="00302392" w:rsidRPr="00497134" w:rsidRDefault="00302392" w:rsidP="00302392">
                                <w:pPr>
                                  <w:jc w:val="center"/>
                                  <w:rPr>
                                    <w:b/>
                                    <w:sz w:val="16"/>
                                    <w:szCs w:val="16"/>
                                  </w:rPr>
                                </w:pPr>
                                <w:r w:rsidRPr="00497134">
                                  <w:rPr>
                                    <w:b/>
                                    <w:sz w:val="16"/>
                                    <w:szCs w:val="16"/>
                                  </w:rPr>
                                  <w:t>Acts 1–6</w:t>
                                </w:r>
                              </w:p>
                              <w:p w14:paraId="72BB6491" w14:textId="77777777" w:rsidR="00302392" w:rsidRPr="00497134" w:rsidRDefault="00302392" w:rsidP="00302392">
                                <w:pPr>
                                  <w:jc w:val="center"/>
                                  <w:rPr>
                                    <w:b/>
                                    <w:sz w:val="16"/>
                                    <w:szCs w:val="16"/>
                                  </w:rPr>
                                </w:pPr>
                              </w:p>
                              <w:p w14:paraId="1A0E0597" w14:textId="77777777" w:rsidR="00302392" w:rsidRPr="00497134" w:rsidRDefault="00302392" w:rsidP="00302392">
                                <w:pPr>
                                  <w:jc w:val="center"/>
                                  <w:rPr>
                                    <w:b/>
                                    <w:sz w:val="16"/>
                                    <w:szCs w:val="16"/>
                                  </w:rPr>
                                </w:pPr>
                                <w:r w:rsidRPr="00497134">
                                  <w:rPr>
                                    <w:b/>
                                    <w:sz w:val="16"/>
                                    <w:szCs w:val="16"/>
                                  </w:rPr>
                                  <w:t>Acts 7-</w:t>
                                </w:r>
                                <w:r>
                                  <w:rPr>
                                    <w:b/>
                                    <w:sz w:val="16"/>
                                    <w:szCs w:val="16"/>
                                  </w:rPr>
                                  <w:t>9:22</w:t>
                                </w:r>
                              </w:p>
                              <w:p w14:paraId="26F92F86" w14:textId="77777777" w:rsidR="00302392" w:rsidRPr="00497134" w:rsidRDefault="00302392" w:rsidP="00302392">
                                <w:pPr>
                                  <w:jc w:val="center"/>
                                  <w:rPr>
                                    <w:b/>
                                    <w:sz w:val="16"/>
                                    <w:szCs w:val="16"/>
                                  </w:rPr>
                                </w:pPr>
                              </w:p>
                              <w:p w14:paraId="40A0EDF6" w14:textId="77777777" w:rsidR="00302392" w:rsidRPr="00497134" w:rsidRDefault="00302392" w:rsidP="00302392">
                                <w:pPr>
                                  <w:jc w:val="center"/>
                                  <w:rPr>
                                    <w:b/>
                                    <w:sz w:val="16"/>
                                    <w:szCs w:val="16"/>
                                  </w:rPr>
                                </w:pPr>
                                <w:r w:rsidRPr="00497134">
                                  <w:rPr>
                                    <w:b/>
                                    <w:sz w:val="16"/>
                                    <w:szCs w:val="16"/>
                                  </w:rPr>
                                  <w:t>Gal 1:18ff</w:t>
                                </w:r>
                              </w:p>
                              <w:p w14:paraId="78D5DEBD" w14:textId="77777777" w:rsidR="00302392" w:rsidRPr="00497134" w:rsidRDefault="00302392" w:rsidP="00302392">
                                <w:pPr>
                                  <w:jc w:val="center"/>
                                  <w:rPr>
                                    <w:b/>
                                    <w:sz w:val="16"/>
                                    <w:szCs w:val="16"/>
                                  </w:rPr>
                                </w:pPr>
                              </w:p>
                              <w:p w14:paraId="3FCEF9D6" w14:textId="77777777" w:rsidR="00302392" w:rsidRPr="00497134" w:rsidRDefault="00302392" w:rsidP="00302392">
                                <w:pPr>
                                  <w:jc w:val="center"/>
                                  <w:rPr>
                                    <w:b/>
                                    <w:sz w:val="16"/>
                                    <w:szCs w:val="16"/>
                                  </w:rPr>
                                </w:pPr>
                                <w:r>
                                  <w:rPr>
                                    <w:b/>
                                    <w:sz w:val="16"/>
                                    <w:szCs w:val="16"/>
                                  </w:rPr>
                                  <w:t>Ac. 9:23–43</w:t>
                                </w:r>
                              </w:p>
                              <w:p w14:paraId="02536648" w14:textId="77777777" w:rsidR="00302392" w:rsidRDefault="00302392" w:rsidP="00302392">
                                <w:pPr>
                                  <w:jc w:val="center"/>
                                  <w:rPr>
                                    <w:b/>
                                    <w:sz w:val="16"/>
                                    <w:szCs w:val="16"/>
                                  </w:rPr>
                                </w:pPr>
                                <w:r w:rsidRPr="00497134">
                                  <w:rPr>
                                    <w:b/>
                                    <w:sz w:val="16"/>
                                    <w:szCs w:val="16"/>
                                  </w:rPr>
                                  <w:t xml:space="preserve">Acts </w:t>
                                </w:r>
                                <w:r>
                                  <w:rPr>
                                    <w:b/>
                                    <w:sz w:val="16"/>
                                    <w:szCs w:val="16"/>
                                  </w:rPr>
                                  <w:t>10–11:18</w:t>
                                </w:r>
                              </w:p>
                              <w:p w14:paraId="54877BF9" w14:textId="77777777" w:rsidR="00302392" w:rsidRPr="00497134" w:rsidRDefault="00302392" w:rsidP="00302392">
                                <w:pPr>
                                  <w:jc w:val="center"/>
                                  <w:rPr>
                                    <w:b/>
                                    <w:sz w:val="16"/>
                                    <w:szCs w:val="16"/>
                                  </w:rPr>
                                </w:pPr>
                              </w:p>
                              <w:p w14:paraId="6CABD28D" w14:textId="77777777" w:rsidR="00302392" w:rsidRPr="006D453C" w:rsidRDefault="00302392" w:rsidP="00302392">
                                <w:pPr>
                                  <w:jc w:val="center"/>
                                  <w:rPr>
                                    <w:b/>
                                    <w:sz w:val="8"/>
                                    <w:szCs w:val="8"/>
                                  </w:rPr>
                                </w:pPr>
                              </w:p>
                              <w:p w14:paraId="16B96CED" w14:textId="77777777" w:rsidR="00302392" w:rsidRDefault="00302392" w:rsidP="00302392">
                                <w:pPr>
                                  <w:jc w:val="center"/>
                                  <w:rPr>
                                    <w:b/>
                                    <w:sz w:val="4"/>
                                    <w:szCs w:val="4"/>
                                  </w:rPr>
                                </w:pPr>
                                <w:r>
                                  <w:rPr>
                                    <w:b/>
                                    <w:sz w:val="16"/>
                                    <w:szCs w:val="16"/>
                                  </w:rPr>
                                  <w:t>Acts 11:19ff</w:t>
                                </w:r>
                              </w:p>
                              <w:p w14:paraId="629483C2" w14:textId="77777777" w:rsidR="00302392" w:rsidRPr="006D453C" w:rsidRDefault="00302392" w:rsidP="00302392">
                                <w:pPr>
                                  <w:jc w:val="center"/>
                                  <w:rPr>
                                    <w:b/>
                                    <w:sz w:val="4"/>
                                    <w:szCs w:val="4"/>
                                  </w:rPr>
                                </w:pPr>
                              </w:p>
                              <w:p w14:paraId="768F8423" w14:textId="77777777" w:rsidR="00302392" w:rsidRPr="00497134" w:rsidRDefault="00302392" w:rsidP="00302392">
                                <w:pPr>
                                  <w:jc w:val="center"/>
                                  <w:rPr>
                                    <w:b/>
                                    <w:sz w:val="16"/>
                                    <w:szCs w:val="16"/>
                                  </w:rPr>
                                </w:pPr>
                                <w:r w:rsidRPr="00497134">
                                  <w:rPr>
                                    <w:b/>
                                    <w:sz w:val="16"/>
                                    <w:szCs w:val="16"/>
                                  </w:rPr>
                                  <w:t>Acts 12</w:t>
                                </w:r>
                              </w:p>
                              <w:p w14:paraId="7ACD2AAC" w14:textId="77777777" w:rsidR="00302392" w:rsidRDefault="00302392" w:rsidP="00302392">
                                <w:pPr>
                                  <w:jc w:val="center"/>
                                  <w:rPr>
                                    <w:b/>
                                    <w:sz w:val="4"/>
                                    <w:szCs w:val="4"/>
                                  </w:rPr>
                                </w:pPr>
                              </w:p>
                              <w:p w14:paraId="2BEB0158" w14:textId="77777777" w:rsidR="00302392" w:rsidRDefault="00302392" w:rsidP="00302392">
                                <w:pPr>
                                  <w:jc w:val="center"/>
                                  <w:rPr>
                                    <w:b/>
                                    <w:sz w:val="4"/>
                                    <w:szCs w:val="4"/>
                                  </w:rPr>
                                </w:pPr>
                              </w:p>
                              <w:p w14:paraId="719F665B" w14:textId="77777777" w:rsidR="00302392" w:rsidRDefault="00302392" w:rsidP="00302392">
                                <w:pPr>
                                  <w:jc w:val="center"/>
                                  <w:rPr>
                                    <w:b/>
                                    <w:sz w:val="4"/>
                                    <w:szCs w:val="4"/>
                                  </w:rPr>
                                </w:pPr>
                              </w:p>
                              <w:p w14:paraId="0B26A5A7" w14:textId="77777777" w:rsidR="00302392" w:rsidRDefault="00302392" w:rsidP="00302392">
                                <w:pPr>
                                  <w:jc w:val="center"/>
                                  <w:rPr>
                                    <w:b/>
                                    <w:sz w:val="4"/>
                                    <w:szCs w:val="4"/>
                                  </w:rPr>
                                </w:pPr>
                              </w:p>
                              <w:p w14:paraId="64AD9D0E" w14:textId="77777777" w:rsidR="00302392" w:rsidRDefault="00302392" w:rsidP="00302392">
                                <w:pPr>
                                  <w:jc w:val="center"/>
                                  <w:rPr>
                                    <w:b/>
                                    <w:sz w:val="4"/>
                                    <w:szCs w:val="4"/>
                                  </w:rPr>
                                </w:pPr>
                              </w:p>
                              <w:p w14:paraId="736F146C" w14:textId="77777777" w:rsidR="00302392" w:rsidRPr="006D453C" w:rsidRDefault="00302392" w:rsidP="00302392">
                                <w:pPr>
                                  <w:jc w:val="center"/>
                                  <w:rPr>
                                    <w:b/>
                                    <w:sz w:val="4"/>
                                    <w:szCs w:val="4"/>
                                  </w:rPr>
                                </w:pPr>
                              </w:p>
                              <w:p w14:paraId="076F7A7C" w14:textId="77777777" w:rsidR="00302392" w:rsidRPr="00497134" w:rsidRDefault="00302392" w:rsidP="00302392">
                                <w:pPr>
                                  <w:jc w:val="center"/>
                                  <w:rPr>
                                    <w:b/>
                                    <w:sz w:val="4"/>
                                    <w:szCs w:val="4"/>
                                  </w:rPr>
                                </w:pPr>
                              </w:p>
                              <w:p w14:paraId="5ABA9547" w14:textId="77777777" w:rsidR="00302392" w:rsidRPr="00497134" w:rsidRDefault="00302392" w:rsidP="00302392">
                                <w:pPr>
                                  <w:jc w:val="center"/>
                                  <w:rPr>
                                    <w:b/>
                                    <w:sz w:val="16"/>
                                    <w:szCs w:val="16"/>
                                  </w:rPr>
                                </w:pPr>
                                <w:r w:rsidRPr="00497134">
                                  <w:rPr>
                                    <w:b/>
                                    <w:sz w:val="16"/>
                                    <w:szCs w:val="16"/>
                                  </w:rPr>
                                  <w:t>Acts 13-14</w:t>
                                </w:r>
                              </w:p>
                              <w:p w14:paraId="42FDA168" w14:textId="77777777" w:rsidR="00302392" w:rsidRPr="00497134" w:rsidRDefault="00302392" w:rsidP="00302392">
                                <w:pPr>
                                  <w:jc w:val="center"/>
                                  <w:rPr>
                                    <w:b/>
                                    <w:sz w:val="4"/>
                                    <w:szCs w:val="4"/>
                                  </w:rPr>
                                </w:pPr>
                              </w:p>
                              <w:p w14:paraId="1725D9BE" w14:textId="77777777" w:rsidR="00302392" w:rsidRPr="00497134" w:rsidRDefault="00302392" w:rsidP="00302392">
                                <w:pPr>
                                  <w:jc w:val="center"/>
                                  <w:rPr>
                                    <w:b/>
                                    <w:sz w:val="4"/>
                                    <w:szCs w:val="4"/>
                                  </w:rPr>
                                </w:pPr>
                              </w:p>
                              <w:p w14:paraId="221F0207" w14:textId="77777777" w:rsidR="00302392" w:rsidRPr="00497134" w:rsidRDefault="00302392" w:rsidP="00302392">
                                <w:pPr>
                                  <w:jc w:val="center"/>
                                  <w:rPr>
                                    <w:b/>
                                    <w:sz w:val="16"/>
                                    <w:szCs w:val="16"/>
                                  </w:rPr>
                                </w:pPr>
                                <w:r w:rsidRPr="00497134">
                                  <w:rPr>
                                    <w:b/>
                                    <w:sz w:val="16"/>
                                    <w:szCs w:val="16"/>
                                  </w:rPr>
                                  <w:t>Acts 15;</w:t>
                                </w:r>
                              </w:p>
                              <w:p w14:paraId="1A9D7C45" w14:textId="77777777" w:rsidR="00302392" w:rsidRPr="00497134" w:rsidRDefault="00302392" w:rsidP="00302392">
                                <w:pPr>
                                  <w:jc w:val="center"/>
                                  <w:rPr>
                                    <w:b/>
                                    <w:sz w:val="16"/>
                                    <w:szCs w:val="16"/>
                                  </w:rPr>
                                </w:pPr>
                                <w:r w:rsidRPr="00497134">
                                  <w:rPr>
                                    <w:b/>
                                    <w:sz w:val="16"/>
                                    <w:szCs w:val="16"/>
                                  </w:rPr>
                                  <w:t>Gal. 2</w:t>
                                </w:r>
                              </w:p>
                              <w:p w14:paraId="26B51F9C" w14:textId="77777777" w:rsidR="00302392" w:rsidRPr="00497134" w:rsidRDefault="00302392" w:rsidP="00302392">
                                <w:pPr>
                                  <w:jc w:val="center"/>
                                  <w:rPr>
                                    <w:b/>
                                    <w:sz w:val="8"/>
                                    <w:szCs w:val="8"/>
                                  </w:rPr>
                                </w:pPr>
                              </w:p>
                              <w:p w14:paraId="0D8A7486" w14:textId="77777777" w:rsidR="00302392" w:rsidRPr="00497134" w:rsidRDefault="00302392" w:rsidP="00302392">
                                <w:pPr>
                                  <w:jc w:val="center"/>
                                  <w:rPr>
                                    <w:b/>
                                    <w:sz w:val="16"/>
                                    <w:szCs w:val="16"/>
                                  </w:rPr>
                                </w:pPr>
                                <w:r w:rsidRPr="00497134">
                                  <w:rPr>
                                    <w:b/>
                                    <w:sz w:val="16"/>
                                    <w:szCs w:val="16"/>
                                  </w:rPr>
                                  <w:t>Acts 16–18</w:t>
                                </w:r>
                              </w:p>
                              <w:p w14:paraId="13A4EBC9" w14:textId="77777777" w:rsidR="00302392" w:rsidRPr="00497134" w:rsidRDefault="00302392" w:rsidP="00302392">
                                <w:pPr>
                                  <w:jc w:val="center"/>
                                  <w:rPr>
                                    <w:b/>
                                    <w:sz w:val="4"/>
                                    <w:szCs w:val="4"/>
                                  </w:rPr>
                                </w:pPr>
                              </w:p>
                              <w:p w14:paraId="38F62CDA" w14:textId="77777777" w:rsidR="00302392" w:rsidRPr="00497134" w:rsidRDefault="00302392" w:rsidP="00302392">
                                <w:pPr>
                                  <w:jc w:val="center"/>
                                  <w:rPr>
                                    <w:b/>
                                    <w:sz w:val="16"/>
                                    <w:szCs w:val="16"/>
                                  </w:rPr>
                                </w:pPr>
                                <w:r w:rsidRPr="00497134">
                                  <w:rPr>
                                    <w:b/>
                                    <w:sz w:val="16"/>
                                    <w:szCs w:val="16"/>
                                  </w:rPr>
                                  <w:t>Acts 19–21</w:t>
                                </w:r>
                              </w:p>
                              <w:p w14:paraId="57236ED3" w14:textId="77777777" w:rsidR="00302392" w:rsidRPr="00497134" w:rsidRDefault="00302392" w:rsidP="00302392">
                                <w:pPr>
                                  <w:jc w:val="center"/>
                                  <w:rPr>
                                    <w:b/>
                                    <w:sz w:val="16"/>
                                    <w:szCs w:val="16"/>
                                  </w:rPr>
                                </w:pPr>
                              </w:p>
                              <w:p w14:paraId="055F875F" w14:textId="77777777" w:rsidR="00302392" w:rsidRPr="00497134" w:rsidRDefault="00302392" w:rsidP="00302392">
                                <w:pPr>
                                  <w:jc w:val="center"/>
                                  <w:rPr>
                                    <w:b/>
                                    <w:sz w:val="16"/>
                                    <w:szCs w:val="16"/>
                                  </w:rPr>
                                </w:pPr>
                              </w:p>
                              <w:p w14:paraId="3CD8FE82" w14:textId="77777777" w:rsidR="00302392" w:rsidRPr="00497134" w:rsidRDefault="00302392" w:rsidP="00302392">
                                <w:pPr>
                                  <w:jc w:val="center"/>
                                  <w:rPr>
                                    <w:b/>
                                    <w:sz w:val="16"/>
                                    <w:szCs w:val="16"/>
                                  </w:rPr>
                                </w:pPr>
                              </w:p>
                              <w:p w14:paraId="6BA8A780" w14:textId="77777777" w:rsidR="00302392" w:rsidRPr="00497134" w:rsidRDefault="00302392" w:rsidP="00302392">
                                <w:pPr>
                                  <w:jc w:val="center"/>
                                  <w:rPr>
                                    <w:b/>
                                    <w:sz w:val="16"/>
                                    <w:szCs w:val="16"/>
                                  </w:rPr>
                                </w:pPr>
                                <w:r w:rsidRPr="00497134">
                                  <w:rPr>
                                    <w:b/>
                                    <w:sz w:val="16"/>
                                    <w:szCs w:val="16"/>
                                  </w:rPr>
                                  <w:t>Acts 21–26</w:t>
                                </w:r>
                              </w:p>
                              <w:p w14:paraId="402ED761" w14:textId="77777777" w:rsidR="00302392" w:rsidRPr="00497134" w:rsidRDefault="00302392" w:rsidP="00302392">
                                <w:pPr>
                                  <w:jc w:val="center"/>
                                  <w:rPr>
                                    <w:b/>
                                    <w:sz w:val="16"/>
                                    <w:szCs w:val="16"/>
                                  </w:rPr>
                                </w:pPr>
                              </w:p>
                              <w:p w14:paraId="60098412" w14:textId="77777777" w:rsidR="00302392" w:rsidRPr="00497134" w:rsidRDefault="00302392" w:rsidP="00302392">
                                <w:pPr>
                                  <w:jc w:val="center"/>
                                  <w:rPr>
                                    <w:b/>
                                    <w:sz w:val="16"/>
                                    <w:szCs w:val="16"/>
                                  </w:rPr>
                                </w:pPr>
                              </w:p>
                              <w:p w14:paraId="681C8C97" w14:textId="77777777" w:rsidR="00302392" w:rsidRPr="00497134" w:rsidRDefault="00302392" w:rsidP="00302392">
                                <w:pPr>
                                  <w:jc w:val="center"/>
                                  <w:rPr>
                                    <w:b/>
                                    <w:sz w:val="16"/>
                                    <w:szCs w:val="16"/>
                                  </w:rPr>
                                </w:pPr>
                                <w:r w:rsidRPr="00497134">
                                  <w:rPr>
                                    <w:b/>
                                    <w:sz w:val="16"/>
                                    <w:szCs w:val="16"/>
                                  </w:rPr>
                                  <w:t>Acts 27–28</w:t>
                                </w:r>
                              </w:p>
                              <w:p w14:paraId="2A4A65D5" w14:textId="77777777" w:rsidR="00302392" w:rsidRPr="00497134" w:rsidRDefault="00302392" w:rsidP="00302392">
                                <w:pPr>
                                  <w:jc w:val="center"/>
                                  <w:rPr>
                                    <w:b/>
                                    <w:sz w:val="16"/>
                                    <w:szCs w:val="16"/>
                                  </w:rPr>
                                </w:pPr>
                              </w:p>
                              <w:p w14:paraId="03316237" w14:textId="77777777" w:rsidR="00302392" w:rsidRPr="00497134" w:rsidRDefault="00302392" w:rsidP="00302392">
                                <w:pPr>
                                  <w:jc w:val="center"/>
                                  <w:rPr>
                                    <w:b/>
                                    <w:sz w:val="16"/>
                                    <w:szCs w:val="16"/>
                                  </w:rPr>
                                </w:pPr>
                              </w:p>
                              <w:p w14:paraId="1891968C" w14:textId="77777777" w:rsidR="00302392" w:rsidRPr="00497134" w:rsidRDefault="00302392" w:rsidP="00302392">
                                <w:pPr>
                                  <w:jc w:val="center"/>
                                  <w:rPr>
                                    <w:b/>
                                    <w:sz w:val="16"/>
                                    <w:szCs w:val="16"/>
                                  </w:rPr>
                                </w:pPr>
                                <w:smartTag w:uri="urn:schemas-microsoft-com:office:smarttags" w:element="country-region">
                                  <w:smartTag w:uri="urn:schemas-microsoft-com:office:smarttags" w:element="place">
                                    <w:r w:rsidRPr="00497134">
                                      <w:rPr>
                                        <w:b/>
                                        <w:sz w:val="16"/>
                                        <w:szCs w:val="16"/>
                                      </w:rPr>
                                      <w:t>Rom.</w:t>
                                    </w:r>
                                  </w:smartTag>
                                </w:smartTag>
                                <w:r w:rsidRPr="00497134">
                                  <w:rPr>
                                    <w:b/>
                                    <w:sz w:val="16"/>
                                    <w:szCs w:val="16"/>
                                  </w:rPr>
                                  <w:t xml:space="preserve"> 15:23–24</w:t>
                                </w:r>
                              </w:p>
                              <w:p w14:paraId="2449460A" w14:textId="77777777" w:rsidR="00302392" w:rsidRDefault="00302392" w:rsidP="00302392">
                                <w:pPr>
                                  <w:jc w:val="center"/>
                                  <w:rPr>
                                    <w:b/>
                                    <w:sz w:val="16"/>
                                    <w:szCs w:val="16"/>
                                  </w:rPr>
                                </w:pPr>
                              </w:p>
                              <w:p w14:paraId="2A10BB8F" w14:textId="77777777" w:rsidR="00302392" w:rsidRPr="00497134" w:rsidRDefault="00302392" w:rsidP="00302392">
                                <w:pPr>
                                  <w:jc w:val="center"/>
                                  <w:rPr>
                                    <w:b/>
                                    <w:sz w:val="16"/>
                                    <w:szCs w:val="16"/>
                                  </w:rPr>
                                </w:pPr>
                              </w:p>
                              <w:p w14:paraId="5EF83331" w14:textId="77777777" w:rsidR="00302392" w:rsidRPr="00497134" w:rsidRDefault="00302392" w:rsidP="00302392">
                                <w:pPr>
                                  <w:jc w:val="center"/>
                                  <w:rPr>
                                    <w:b/>
                                    <w:sz w:val="16"/>
                                    <w:szCs w:val="16"/>
                                  </w:rPr>
                                </w:pPr>
                                <w:r w:rsidRPr="00497134">
                                  <w:rPr>
                                    <w:b/>
                                    <w:sz w:val="16"/>
                                    <w:szCs w:val="16"/>
                                  </w:rPr>
                                  <w:t>2 Tim. 4:6ff</w:t>
                                </w:r>
                              </w:p>
                              <w:p w14:paraId="72D0BB42" w14:textId="77777777" w:rsidR="00302392" w:rsidRPr="00497134" w:rsidRDefault="00302392" w:rsidP="00302392">
                                <w:pPr>
                                  <w:jc w:val="center"/>
                                  <w:rPr>
                                    <w:b/>
                                    <w:sz w:val="16"/>
                                    <w:szCs w:val="16"/>
                                  </w:rPr>
                                </w:pPr>
                              </w:p>
                              <w:p w14:paraId="4CACD8B9" w14:textId="77777777" w:rsidR="00302392" w:rsidRPr="00497134" w:rsidRDefault="00302392" w:rsidP="00302392">
                                <w:pPr>
                                  <w:jc w:val="center"/>
                                  <w:rPr>
                                    <w:b/>
                                    <w:sz w:val="16"/>
                                    <w:szCs w:val="16"/>
                                  </w:rPr>
                                </w:pPr>
                              </w:p>
                              <w:p w14:paraId="1E0313E4" w14:textId="77777777" w:rsidR="00302392" w:rsidRPr="00497134" w:rsidRDefault="00302392" w:rsidP="00302392">
                                <w:pPr>
                                  <w:jc w:val="center"/>
                                  <w:rPr>
                                    <w:b/>
                                    <w:sz w:val="16"/>
                                    <w:szCs w:val="16"/>
                                  </w:rPr>
                                </w:pPr>
                                <w:r w:rsidRPr="00497134">
                                  <w:rPr>
                                    <w:b/>
                                    <w:sz w:val="16"/>
                                    <w:szCs w:val="16"/>
                                  </w:rPr>
                                  <w:t>Heb. 13:23</w:t>
                                </w:r>
                              </w:p>
                              <w:p w14:paraId="771ECDC5" w14:textId="77777777" w:rsidR="00302392" w:rsidRPr="00497134" w:rsidRDefault="00302392" w:rsidP="00302392">
                                <w:pPr>
                                  <w:jc w:val="center"/>
                                  <w:rPr>
                                    <w:b/>
                                    <w:sz w:val="16"/>
                                    <w:szCs w:val="16"/>
                                  </w:rPr>
                                </w:pPr>
                              </w:p>
                              <w:p w14:paraId="73C8E464" w14:textId="77777777" w:rsidR="00302392" w:rsidRPr="00497134" w:rsidRDefault="00302392" w:rsidP="00302392">
                                <w:pPr>
                                  <w:jc w:val="center"/>
                                  <w:rPr>
                                    <w:b/>
                                    <w:sz w:val="16"/>
                                    <w:szCs w:val="16"/>
                                  </w:rPr>
                                </w:pPr>
                              </w:p>
                              <w:p w14:paraId="7CEECAD5" w14:textId="77777777" w:rsidR="00302392" w:rsidRPr="00497134" w:rsidRDefault="00302392" w:rsidP="00302392">
                                <w:pPr>
                                  <w:jc w:val="center"/>
                                  <w:rPr>
                                    <w:b/>
                                    <w:sz w:val="16"/>
                                    <w:szCs w:val="16"/>
                                  </w:rPr>
                                </w:pPr>
                              </w:p>
                              <w:p w14:paraId="6FE84CFB" w14:textId="77777777" w:rsidR="00302392" w:rsidRPr="00497134" w:rsidRDefault="00302392" w:rsidP="00302392">
                                <w:pPr>
                                  <w:jc w:val="center"/>
                                  <w:rPr>
                                    <w:b/>
                                    <w:sz w:val="16"/>
                                    <w:szCs w:val="16"/>
                                  </w:rPr>
                                </w:pPr>
                              </w:p>
                              <w:p w14:paraId="3DDE1FE9" w14:textId="77777777" w:rsidR="00302392" w:rsidRPr="00497134" w:rsidRDefault="00302392" w:rsidP="00302392">
                                <w:pPr>
                                  <w:jc w:val="center"/>
                                  <w:rPr>
                                    <w:b/>
                                    <w:sz w:val="16"/>
                                    <w:szCs w:val="16"/>
                                  </w:rPr>
                                </w:pPr>
                              </w:p>
                              <w:p w14:paraId="0D7B08B0" w14:textId="77777777" w:rsidR="00302392" w:rsidRPr="00497134" w:rsidRDefault="00302392" w:rsidP="00302392">
                                <w:pPr>
                                  <w:jc w:val="center"/>
                                  <w:rPr>
                                    <w:b/>
                                    <w:sz w:val="16"/>
                                    <w:szCs w:val="16"/>
                                  </w:rPr>
                                </w:pPr>
                              </w:p>
                              <w:p w14:paraId="4408EFA6" w14:textId="77777777" w:rsidR="00302392" w:rsidRPr="00497134" w:rsidRDefault="00302392" w:rsidP="00302392">
                                <w:pPr>
                                  <w:jc w:val="center"/>
                                  <w:rPr>
                                    <w:b/>
                                    <w:sz w:val="16"/>
                                    <w:szCs w:val="16"/>
                                  </w:rPr>
                                </w:pPr>
                              </w:p>
                              <w:p w14:paraId="25DE977C" w14:textId="77777777" w:rsidR="00302392" w:rsidRPr="00497134" w:rsidRDefault="00302392" w:rsidP="00302392">
                                <w:pPr>
                                  <w:jc w:val="center"/>
                                  <w:rPr>
                                    <w:b/>
                                    <w:sz w:val="16"/>
                                    <w:szCs w:val="16"/>
                                  </w:rPr>
                                </w:pPr>
                              </w:p>
                              <w:p w14:paraId="67664444" w14:textId="77777777" w:rsidR="00302392" w:rsidRPr="00497134" w:rsidRDefault="00302392" w:rsidP="00302392">
                                <w:pPr>
                                  <w:jc w:val="center"/>
                                  <w:rPr>
                                    <w:b/>
                                    <w:sz w:val="16"/>
                                    <w:szCs w:val="16"/>
                                  </w:rPr>
                                </w:pPr>
                              </w:p>
                              <w:p w14:paraId="5955C4D6" w14:textId="77777777" w:rsidR="00302392" w:rsidRPr="00497134" w:rsidRDefault="00302392" w:rsidP="00302392">
                                <w:pPr>
                                  <w:jc w:val="center"/>
                                  <w:rPr>
                                    <w:b/>
                                    <w:sz w:val="16"/>
                                    <w:szCs w:val="16"/>
                                  </w:rPr>
                                </w:pPr>
                              </w:p>
                              <w:p w14:paraId="4A6D214E" w14:textId="77777777" w:rsidR="00302392" w:rsidRPr="00497134" w:rsidRDefault="00302392" w:rsidP="00302392">
                                <w:pPr>
                                  <w:jc w:val="center"/>
                                  <w:rPr>
                                    <w:b/>
                                    <w:sz w:val="16"/>
                                    <w:szCs w:val="16"/>
                                  </w:rPr>
                                </w:pPr>
                              </w:p>
                              <w:p w14:paraId="57A385D3" w14:textId="77777777" w:rsidR="00302392" w:rsidRPr="00497134" w:rsidRDefault="00302392" w:rsidP="00302392">
                                <w:pPr>
                                  <w:jc w:val="center"/>
                                  <w:rPr>
                                    <w:b/>
                                    <w:sz w:val="16"/>
                                    <w:szCs w:val="16"/>
                                  </w:rPr>
                                </w:pPr>
                              </w:p>
                              <w:p w14:paraId="3751DD59" w14:textId="77777777" w:rsidR="00302392" w:rsidRDefault="00302392" w:rsidP="00302392">
                                <w:pPr>
                                  <w:jc w:val="center"/>
                                  <w:rPr>
                                    <w:b/>
                                    <w:sz w:val="16"/>
                                    <w:szCs w:val="16"/>
                                  </w:rPr>
                                </w:pPr>
                              </w:p>
                              <w:p w14:paraId="5AA5762C" w14:textId="77777777" w:rsidR="00302392" w:rsidRPr="00497134" w:rsidRDefault="00302392" w:rsidP="00302392">
                                <w:pPr>
                                  <w:jc w:val="center"/>
                                  <w:rPr>
                                    <w:b/>
                                    <w:sz w:val="16"/>
                                    <w:szCs w:val="16"/>
                                  </w:rPr>
                                </w:pPr>
                              </w:p>
                              <w:p w14:paraId="18B363D5" w14:textId="77777777" w:rsidR="00302392" w:rsidRPr="00497134" w:rsidRDefault="00302392" w:rsidP="00302392">
                                <w:pPr>
                                  <w:jc w:val="center"/>
                                  <w:rPr>
                                    <w:b/>
                                    <w:sz w:val="16"/>
                                    <w:szCs w:val="16"/>
                                  </w:rPr>
                                </w:pPr>
                              </w:p>
                              <w:p w14:paraId="3509A0CC" w14:textId="77777777" w:rsidR="00302392" w:rsidRPr="00497134" w:rsidRDefault="00302392" w:rsidP="00302392">
                                <w:pPr>
                                  <w:jc w:val="center"/>
                                  <w:rPr>
                                    <w:b/>
                                    <w:sz w:val="16"/>
                                    <w:szCs w:val="16"/>
                                  </w:rPr>
                                </w:pPr>
                              </w:p>
                              <w:p w14:paraId="4D6A7159" w14:textId="77777777" w:rsidR="00302392" w:rsidRDefault="00302392" w:rsidP="00302392">
                                <w:pPr>
                                  <w:jc w:val="center"/>
                                  <w:rPr>
                                    <w:b/>
                                    <w:sz w:val="16"/>
                                    <w:szCs w:val="16"/>
                                  </w:rPr>
                                </w:pPr>
                              </w:p>
                              <w:p w14:paraId="078B48DD" w14:textId="77777777" w:rsidR="00302392" w:rsidRPr="00497134" w:rsidRDefault="00302392" w:rsidP="00302392">
                                <w:pPr>
                                  <w:jc w:val="center"/>
                                  <w:rPr>
                                    <w:b/>
                                    <w:sz w:val="16"/>
                                    <w:szCs w:val="16"/>
                                  </w:rPr>
                                </w:pPr>
                              </w:p>
                              <w:p w14:paraId="0576FE7C" w14:textId="77777777" w:rsidR="00302392" w:rsidRPr="00497134" w:rsidRDefault="00302392" w:rsidP="00302392">
                                <w:pPr>
                                  <w:jc w:val="center"/>
                                  <w:rPr>
                                    <w:b/>
                                    <w:sz w:val="16"/>
                                    <w:szCs w:val="16"/>
                                  </w:rPr>
                                </w:pPr>
                                <w:r w:rsidRPr="00497134">
                                  <w:rPr>
                                    <w:b/>
                                    <w:sz w:val="16"/>
                                    <w:szCs w:val="16"/>
                                  </w:rPr>
                                  <w:t>Rev. 1–3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5E5859" id="Group 33" o:spid="_x0000_s1028" style="position:absolute;left:0;text-align:left;margin-left:-18pt;margin-top:8.4pt;width:7in;height:606.6pt;z-index:251660288" coordorigin="1080,2482" coordsize="10080,1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">
                <v:line id="Line 4" o:spid="_x0000_s1029" style="position:absolute;visibility:visible;mso-wrap-style:square" from="4320,4860" to="57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group id="Group 5" o:spid="_x0000_s1030" style="position:absolute;left:1080;top:2482;width:10080;height:12132" coordorigin="1080,2482" coordsize="10080,1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6" o:spid="_x0000_s1031" style="position:absolute;visibility:visible;mso-wrap-style:square" from="6480,7560" to="738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7" o:spid="_x0000_s1032" style="position:absolute;visibility:visible;mso-wrap-style:square" from="6120,14086" to="7380,1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shape id="Text Box 8" o:spid="_x0000_s1033" type="#_x0000_t202" style="position:absolute;left:1080;top:2482;width:3960;height:1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93DB80D" w14:textId="77777777" w:rsidR="00302392" w:rsidRDefault="00302392" w:rsidP="00302392">
                          <w:r>
                            <w:t>Crucifixion &amp; Resurrection</w:t>
                          </w:r>
                        </w:p>
                        <w:p w14:paraId="2FCABEF0" w14:textId="77777777" w:rsidR="00302392" w:rsidRDefault="00302392" w:rsidP="00302392">
                          <w:pPr>
                            <w:rPr>
                              <w:sz w:val="8"/>
                              <w:szCs w:val="8"/>
                            </w:rPr>
                          </w:pPr>
                          <w:r>
                            <w:t xml:space="preserve">    (March/April, </w:t>
                          </w:r>
                          <w:r w:rsidRPr="00856949">
                            <w:rPr>
                              <w:smallCaps/>
                            </w:rPr>
                            <w:t>a.d.</w:t>
                          </w:r>
                          <w:r>
                            <w:t xml:space="preserve"> 30 [or 33])</w:t>
                          </w:r>
                        </w:p>
                        <w:p w14:paraId="100BCC77" w14:textId="77777777" w:rsidR="00302392" w:rsidRPr="005C465B" w:rsidRDefault="00302392" w:rsidP="00302392">
                          <w:pPr>
                            <w:rPr>
                              <w:sz w:val="8"/>
                              <w:szCs w:val="8"/>
                            </w:rPr>
                          </w:pPr>
                        </w:p>
                        <w:p w14:paraId="2FAFAB73" w14:textId="77777777" w:rsidR="00302392" w:rsidRDefault="00302392" w:rsidP="00302392">
                          <w:pPr>
                            <w:rPr>
                              <w:sz w:val="8"/>
                              <w:szCs w:val="8"/>
                            </w:rPr>
                          </w:pPr>
                          <w:r>
                            <w:t xml:space="preserve">Paul’s first visit to </w:t>
                          </w:r>
                          <w:smartTag w:uri="urn:schemas-microsoft-com:office:smarttags" w:element="place">
                            <w:smartTag w:uri="urn:schemas-microsoft-com:office:smarttags" w:element="City">
                              <w:r>
                                <w:t>Jerusalem</w:t>
                              </w:r>
                            </w:smartTag>
                          </w:smartTag>
                          <w:r>
                            <w:t xml:space="preserve">  (~35)</w:t>
                          </w:r>
                        </w:p>
                        <w:p w14:paraId="015139CA" w14:textId="77777777" w:rsidR="00302392" w:rsidRPr="005C465B" w:rsidRDefault="00302392" w:rsidP="00302392">
                          <w:pPr>
                            <w:rPr>
                              <w:sz w:val="8"/>
                              <w:szCs w:val="8"/>
                            </w:rPr>
                          </w:pPr>
                        </w:p>
                        <w:p w14:paraId="2422BA26" w14:textId="77777777" w:rsidR="00302392" w:rsidRDefault="00302392" w:rsidP="00302392">
                          <w:r>
                            <w:t>Birth of Josephus (37)</w:t>
                          </w:r>
                        </w:p>
                        <w:p w14:paraId="634C0D62" w14:textId="77777777" w:rsidR="00302392" w:rsidRDefault="00302392" w:rsidP="00302392">
                          <w:r>
                            <w:t>Cornelius converted (38–40)</w:t>
                          </w:r>
                        </w:p>
                        <w:p w14:paraId="77AA5C2D" w14:textId="77777777" w:rsidR="00302392" w:rsidRDefault="00302392" w:rsidP="00302392">
                          <w:r>
                            <w:t xml:space="preserve">Claudius becomes emperor of </w:t>
                          </w:r>
                        </w:p>
                        <w:p w14:paraId="5D9F1E56" w14:textId="77777777" w:rsidR="00302392" w:rsidRDefault="00302392" w:rsidP="00302392">
                          <w:pPr>
                            <w:rPr>
                              <w:sz w:val="4"/>
                              <w:szCs w:val="4"/>
                            </w:rPr>
                          </w:pPr>
                          <w:smartTag w:uri="urn:schemas-microsoft-com:office:smarttags" w:element="City">
                            <w:smartTag w:uri="urn:schemas-microsoft-com:office:smarttags" w:element="place">
                              <w:r>
                                <w:t>Rome</w:t>
                              </w:r>
                            </w:smartTag>
                          </w:smartTag>
                          <w:r>
                            <w:t xml:space="preserve"> (41)</w:t>
                          </w:r>
                        </w:p>
                        <w:p w14:paraId="3C5BA9FA" w14:textId="77777777" w:rsidR="00302392" w:rsidRPr="00271201" w:rsidRDefault="00302392" w:rsidP="00302392">
                          <w:pPr>
                            <w:rPr>
                              <w:sz w:val="4"/>
                              <w:szCs w:val="4"/>
                            </w:rPr>
                          </w:pPr>
                        </w:p>
                        <w:p w14:paraId="2394A268" w14:textId="77777777" w:rsidR="00302392" w:rsidRPr="00271201" w:rsidRDefault="00302392" w:rsidP="00302392">
                          <w:r>
                            <w:t>James (Zebedee) martyred (44)</w:t>
                          </w:r>
                        </w:p>
                        <w:p w14:paraId="1827274E" w14:textId="77777777" w:rsidR="00302392" w:rsidRPr="00271201" w:rsidRDefault="00302392" w:rsidP="00302392">
                          <w:pPr>
                            <w:rPr>
                              <w:sz w:val="12"/>
                              <w:szCs w:val="12"/>
                            </w:rPr>
                          </w:pPr>
                        </w:p>
                        <w:p w14:paraId="311BA5AB" w14:textId="77777777" w:rsidR="00302392" w:rsidRDefault="00302392" w:rsidP="00302392">
                          <w:r>
                            <w:t>Epistle of James written (~ 47–49)</w:t>
                          </w:r>
                        </w:p>
                        <w:p w14:paraId="0CAF4BCB" w14:textId="77777777" w:rsidR="00302392" w:rsidRPr="00691665" w:rsidRDefault="00302392" w:rsidP="00302392">
                          <w:pPr>
                            <w:rPr>
                              <w:sz w:val="16"/>
                              <w:szCs w:val="16"/>
                            </w:rPr>
                          </w:pPr>
                        </w:p>
                        <w:p w14:paraId="3BFB66D7" w14:textId="77777777" w:rsidR="00302392" w:rsidRDefault="00302392" w:rsidP="00302392">
                          <w:r>
                            <w:t>Paul writes Galatians (50)</w:t>
                          </w:r>
                        </w:p>
                        <w:p w14:paraId="36A51382" w14:textId="77777777" w:rsidR="00302392" w:rsidRDefault="00302392" w:rsidP="00302392">
                          <w:pPr>
                            <w:rPr>
                              <w:sz w:val="4"/>
                              <w:szCs w:val="4"/>
                            </w:rPr>
                          </w:pPr>
                        </w:p>
                        <w:p w14:paraId="75EA2E0D" w14:textId="77777777" w:rsidR="00302392" w:rsidRDefault="00302392" w:rsidP="00302392">
                          <w:pPr>
                            <w:rPr>
                              <w:sz w:val="4"/>
                              <w:szCs w:val="4"/>
                            </w:rPr>
                          </w:pPr>
                        </w:p>
                        <w:p w14:paraId="33F5A208" w14:textId="77777777" w:rsidR="00302392" w:rsidRDefault="00302392" w:rsidP="00302392">
                          <w:r>
                            <w:t xml:space="preserve">Paul’s time in </w:t>
                          </w:r>
                          <w:smartTag w:uri="urn:schemas-microsoft-com:office:smarttags" w:element="place">
                            <w:smartTag w:uri="urn:schemas-microsoft-com:office:smarttags" w:element="City">
                              <w:r>
                                <w:t>Ephesus</w:t>
                              </w:r>
                            </w:smartTag>
                          </w:smartTag>
                          <w:r>
                            <w:t xml:space="preserve"> (53–56)</w:t>
                          </w:r>
                        </w:p>
                        <w:p w14:paraId="7155E9BD" w14:textId="77777777" w:rsidR="00302392" w:rsidRDefault="00302392" w:rsidP="00302392">
                          <w:r>
                            <w:t xml:space="preserve">    [Third Missionary Journey]</w:t>
                          </w:r>
                        </w:p>
                        <w:p w14:paraId="07F4F9E4" w14:textId="77777777" w:rsidR="00302392" w:rsidRDefault="00302392" w:rsidP="00302392">
                          <w:r>
                            <w:t>Nero becomes emperor (54)</w:t>
                          </w:r>
                        </w:p>
                        <w:p w14:paraId="5C23479D" w14:textId="77777777" w:rsidR="00302392" w:rsidRDefault="00302392" w:rsidP="00302392">
                          <w:pPr>
                            <w:rPr>
                              <w:sz w:val="4"/>
                              <w:szCs w:val="4"/>
                            </w:rPr>
                          </w:pPr>
                        </w:p>
                        <w:p w14:paraId="507F3D2F" w14:textId="77777777" w:rsidR="00302392" w:rsidRDefault="00302392" w:rsidP="00302392">
                          <w:pPr>
                            <w:rPr>
                              <w:sz w:val="4"/>
                              <w:szCs w:val="4"/>
                            </w:rPr>
                          </w:pPr>
                        </w:p>
                        <w:p w14:paraId="3C5B042C" w14:textId="77777777" w:rsidR="00302392" w:rsidRDefault="00302392" w:rsidP="00302392">
                          <w:pPr>
                            <w:rPr>
                              <w:sz w:val="4"/>
                              <w:szCs w:val="4"/>
                            </w:rPr>
                          </w:pPr>
                          <w:r>
                            <w:t xml:space="preserve">Paul arrested in </w:t>
                          </w:r>
                          <w:smartTag w:uri="urn:schemas-microsoft-com:office:smarttags" w:element="City">
                            <w:smartTag w:uri="urn:schemas-microsoft-com:office:smarttags" w:element="place">
                              <w:r>
                                <w:t>Jerusalem</w:t>
                              </w:r>
                            </w:smartTag>
                          </w:smartTag>
                          <w:r>
                            <w:t xml:space="preserve"> (56/57)</w:t>
                          </w:r>
                        </w:p>
                        <w:p w14:paraId="0ABBEC7F" w14:textId="77777777" w:rsidR="00302392" w:rsidRPr="007028B9" w:rsidRDefault="00302392" w:rsidP="00302392">
                          <w:pPr>
                            <w:rPr>
                              <w:sz w:val="4"/>
                              <w:szCs w:val="4"/>
                            </w:rPr>
                          </w:pPr>
                        </w:p>
                        <w:p w14:paraId="666C75D0" w14:textId="77777777" w:rsidR="00302392" w:rsidRDefault="00302392" w:rsidP="00302392">
                          <w:pPr>
                            <w:rPr>
                              <w:sz w:val="4"/>
                              <w:szCs w:val="4"/>
                            </w:rPr>
                          </w:pPr>
                          <w:r>
                            <w:t xml:space="preserve">Paul in </w:t>
                          </w:r>
                          <w:smartTag w:uri="urn:schemas-microsoft-com:office:smarttags" w:element="City">
                            <w:smartTag w:uri="urn:schemas-microsoft-com:office:smarttags" w:element="place">
                              <w:r>
                                <w:t>Rome</w:t>
                              </w:r>
                            </w:smartTag>
                          </w:smartTag>
                          <w:r>
                            <w:t xml:space="preserve"> (59)</w:t>
                          </w:r>
                        </w:p>
                        <w:p w14:paraId="69F096CF" w14:textId="77777777" w:rsidR="00302392" w:rsidRPr="007028B9" w:rsidRDefault="00302392" w:rsidP="00302392">
                          <w:pPr>
                            <w:rPr>
                              <w:sz w:val="4"/>
                              <w:szCs w:val="4"/>
                            </w:rPr>
                          </w:pPr>
                        </w:p>
                        <w:p w14:paraId="4DD672C4" w14:textId="77777777" w:rsidR="00302392" w:rsidRDefault="00302392" w:rsidP="00302392">
                          <w:r>
                            <w:t>Paul released from prison (61-62)</w:t>
                          </w:r>
                        </w:p>
                        <w:p w14:paraId="36FDB4CD" w14:textId="77777777" w:rsidR="00302392" w:rsidRDefault="00302392" w:rsidP="00302392">
                          <w:r>
                            <w:t>Death of Jesus’ brother, James (62)</w:t>
                          </w:r>
                        </w:p>
                        <w:p w14:paraId="3E0DF005" w14:textId="77777777" w:rsidR="00302392" w:rsidRDefault="00302392" w:rsidP="00302392">
                          <w:r>
                            <w:t>Paul’s final travels (</w:t>
                          </w:r>
                          <w:smartTag w:uri="urn:schemas-microsoft-com:office:smarttags" w:element="place">
                            <w:smartTag w:uri="urn:schemas-microsoft-com:office:smarttags" w:element="country-region">
                              <w:r>
                                <w:t>Spain</w:t>
                              </w:r>
                            </w:smartTag>
                          </w:smartTag>
                          <w:r>
                            <w:t>?) (62–65)</w:t>
                          </w:r>
                        </w:p>
                        <w:p w14:paraId="37BDB799" w14:textId="77777777" w:rsidR="00302392" w:rsidRDefault="00302392" w:rsidP="00302392">
                          <w:r>
                            <w:t xml:space="preserve">First Persecution; Fire in </w:t>
                          </w:r>
                          <w:smartTag w:uri="urn:schemas-microsoft-com:office:smarttags" w:element="place">
                            <w:smartTag w:uri="urn:schemas-microsoft-com:office:smarttags" w:element="City">
                              <w:r>
                                <w:t>Rome</w:t>
                              </w:r>
                            </w:smartTag>
                          </w:smartTag>
                          <w:r>
                            <w:t xml:space="preserve"> (64)</w:t>
                          </w:r>
                        </w:p>
                        <w:p w14:paraId="043942E0" w14:textId="77777777" w:rsidR="00302392" w:rsidRDefault="00302392" w:rsidP="00302392">
                          <w:pPr>
                            <w:rPr>
                              <w:sz w:val="4"/>
                              <w:szCs w:val="4"/>
                            </w:rPr>
                          </w:pPr>
                        </w:p>
                        <w:p w14:paraId="23C73A22" w14:textId="77777777" w:rsidR="00302392" w:rsidRDefault="00302392" w:rsidP="00302392">
                          <w:r>
                            <w:t>Deaths of Peter and Paul (65–67)</w:t>
                          </w:r>
                        </w:p>
                        <w:p w14:paraId="2D0DEB04" w14:textId="77777777" w:rsidR="00302392" w:rsidRDefault="00302392" w:rsidP="00302392">
                          <w:r>
                            <w:t xml:space="preserve">   (succeeded by Linus; 2 Tim. 4:21)</w:t>
                          </w:r>
                        </w:p>
                        <w:p w14:paraId="09FDC8EE" w14:textId="77777777" w:rsidR="00302392" w:rsidRDefault="00302392" w:rsidP="00302392">
                          <w:r>
                            <w:t>Epistle to the Hebrews (mid/late 60s)</w:t>
                          </w:r>
                        </w:p>
                        <w:p w14:paraId="68120915" w14:textId="77777777" w:rsidR="00302392" w:rsidRDefault="00302392" w:rsidP="00302392"/>
                        <w:p w14:paraId="16F3546E" w14:textId="77777777" w:rsidR="00302392" w:rsidRDefault="00302392" w:rsidP="00302392">
                          <w:pPr>
                            <w:rPr>
                              <w:sz w:val="4"/>
                              <w:szCs w:val="4"/>
                            </w:rPr>
                          </w:pPr>
                        </w:p>
                        <w:p w14:paraId="0FFAC5B9" w14:textId="77777777" w:rsidR="00302392" w:rsidRDefault="00302392" w:rsidP="00302392">
                          <w:pPr>
                            <w:rPr>
                              <w:sz w:val="4"/>
                              <w:szCs w:val="4"/>
                            </w:rPr>
                          </w:pPr>
                        </w:p>
                        <w:p w14:paraId="228001CE" w14:textId="77777777" w:rsidR="00302392" w:rsidRDefault="00302392" w:rsidP="00302392">
                          <w:pPr>
                            <w:rPr>
                              <w:sz w:val="4"/>
                              <w:szCs w:val="4"/>
                            </w:rPr>
                          </w:pPr>
                        </w:p>
                        <w:p w14:paraId="23D20D23" w14:textId="77777777" w:rsidR="00302392" w:rsidRDefault="00302392" w:rsidP="00302392">
                          <w:pPr>
                            <w:rPr>
                              <w:sz w:val="4"/>
                              <w:szCs w:val="4"/>
                            </w:rPr>
                          </w:pPr>
                        </w:p>
                        <w:p w14:paraId="4C4EAE43" w14:textId="77777777" w:rsidR="00302392" w:rsidRDefault="00302392" w:rsidP="00302392">
                          <w:pPr>
                            <w:rPr>
                              <w:sz w:val="4"/>
                              <w:szCs w:val="4"/>
                            </w:rPr>
                          </w:pPr>
                        </w:p>
                        <w:p w14:paraId="0180232D" w14:textId="77777777" w:rsidR="00302392" w:rsidRDefault="00302392" w:rsidP="00302392">
                          <w:pPr>
                            <w:rPr>
                              <w:sz w:val="4"/>
                              <w:szCs w:val="4"/>
                            </w:rPr>
                          </w:pPr>
                        </w:p>
                        <w:p w14:paraId="2BD218DD" w14:textId="77777777" w:rsidR="00302392" w:rsidRDefault="00302392" w:rsidP="00302392">
                          <w:pPr>
                            <w:rPr>
                              <w:sz w:val="4"/>
                              <w:szCs w:val="4"/>
                            </w:rPr>
                          </w:pPr>
                        </w:p>
                        <w:p w14:paraId="3610B3DF" w14:textId="77777777" w:rsidR="00302392" w:rsidRDefault="00302392" w:rsidP="00302392">
                          <w:pPr>
                            <w:rPr>
                              <w:sz w:val="4"/>
                              <w:szCs w:val="4"/>
                            </w:rPr>
                          </w:pPr>
                        </w:p>
                        <w:p w14:paraId="39D15255" w14:textId="77777777" w:rsidR="00302392" w:rsidRDefault="00302392" w:rsidP="00302392">
                          <w:pPr>
                            <w:rPr>
                              <w:sz w:val="4"/>
                              <w:szCs w:val="4"/>
                            </w:rPr>
                          </w:pPr>
                        </w:p>
                        <w:p w14:paraId="2E5060A5" w14:textId="77777777" w:rsidR="00302392" w:rsidRPr="00E06732" w:rsidRDefault="00302392" w:rsidP="00302392">
                          <w:pPr>
                            <w:rPr>
                              <w:sz w:val="4"/>
                              <w:szCs w:val="4"/>
                            </w:rPr>
                          </w:pPr>
                        </w:p>
                        <w:p w14:paraId="5C9864A5" w14:textId="77777777" w:rsidR="00302392" w:rsidRDefault="00302392" w:rsidP="00302392">
                          <w:pPr>
                            <w:rPr>
                              <w:sz w:val="4"/>
                              <w:szCs w:val="4"/>
                            </w:rPr>
                          </w:pPr>
                          <w:smartTag w:uri="urn:schemas-microsoft-com:office:smarttags" w:element="place">
                            <w:smartTag w:uri="urn:schemas-microsoft-com:office:smarttags" w:element="PlaceType">
                              <w:r>
                                <w:t>Mt.</w:t>
                              </w:r>
                            </w:smartTag>
                            <w:r>
                              <w:t xml:space="preserve"> </w:t>
                            </w:r>
                            <w:smartTag w:uri="urn:schemas-microsoft-com:office:smarttags" w:element="PlaceName">
                              <w:r>
                                <w:t>Vesuvius</w:t>
                              </w:r>
                            </w:smartTag>
                          </w:smartTag>
                          <w:r>
                            <w:t xml:space="preserve"> erupts (79)</w:t>
                          </w:r>
                        </w:p>
                        <w:p w14:paraId="5D59EB73" w14:textId="77777777" w:rsidR="00302392" w:rsidRPr="00DE53CA" w:rsidRDefault="00302392" w:rsidP="00302392">
                          <w:pPr>
                            <w:rPr>
                              <w:sz w:val="4"/>
                              <w:szCs w:val="4"/>
                            </w:rPr>
                          </w:pPr>
                        </w:p>
                        <w:p w14:paraId="5DAA8EFD" w14:textId="77777777" w:rsidR="00302392" w:rsidRDefault="00302392" w:rsidP="00302392">
                          <w:r>
                            <w:t xml:space="preserve">Persecution under Domitian (81–96) </w:t>
                          </w:r>
                        </w:p>
                        <w:p w14:paraId="733C758B" w14:textId="77777777" w:rsidR="00302392" w:rsidRDefault="00302392" w:rsidP="00302392"/>
                        <w:p w14:paraId="71765C70" w14:textId="77777777" w:rsidR="00302392" w:rsidRDefault="00302392" w:rsidP="00302392"/>
                        <w:p w14:paraId="64C53A22" w14:textId="77777777" w:rsidR="00302392" w:rsidRDefault="00302392" w:rsidP="00302392"/>
                        <w:p w14:paraId="7D541785" w14:textId="77777777" w:rsidR="00302392" w:rsidRDefault="00302392" w:rsidP="00302392"/>
                        <w:p w14:paraId="1E173C1C" w14:textId="77777777" w:rsidR="00302392" w:rsidRDefault="00302392" w:rsidP="00302392"/>
                        <w:p w14:paraId="7C69BC22" w14:textId="77777777" w:rsidR="00302392" w:rsidRDefault="00302392" w:rsidP="00302392">
                          <w:pPr>
                            <w:rPr>
                              <w:sz w:val="4"/>
                              <w:szCs w:val="4"/>
                            </w:rPr>
                          </w:pPr>
                        </w:p>
                        <w:p w14:paraId="7F636CDE" w14:textId="77777777" w:rsidR="00302392" w:rsidRDefault="00302392" w:rsidP="00302392">
                          <w:pPr>
                            <w:rPr>
                              <w:sz w:val="4"/>
                              <w:szCs w:val="4"/>
                            </w:rPr>
                          </w:pPr>
                        </w:p>
                        <w:p w14:paraId="24547F0E" w14:textId="77777777" w:rsidR="00302392" w:rsidRDefault="00302392" w:rsidP="00302392">
                          <w:pPr>
                            <w:rPr>
                              <w:sz w:val="4"/>
                              <w:szCs w:val="4"/>
                            </w:rPr>
                          </w:pPr>
                        </w:p>
                        <w:p w14:paraId="589B000B" w14:textId="77777777" w:rsidR="00302392" w:rsidRDefault="00302392" w:rsidP="00302392">
                          <w:pPr>
                            <w:rPr>
                              <w:sz w:val="4"/>
                              <w:szCs w:val="4"/>
                            </w:rPr>
                          </w:pPr>
                        </w:p>
                        <w:p w14:paraId="4D5D9C88" w14:textId="77777777" w:rsidR="00302392" w:rsidRDefault="00302392" w:rsidP="00302392">
                          <w:pPr>
                            <w:rPr>
                              <w:sz w:val="4"/>
                              <w:szCs w:val="4"/>
                            </w:rPr>
                          </w:pPr>
                        </w:p>
                        <w:p w14:paraId="1B4AF4E3" w14:textId="77777777" w:rsidR="00302392" w:rsidRDefault="00302392" w:rsidP="00302392">
                          <w:pPr>
                            <w:rPr>
                              <w:sz w:val="4"/>
                              <w:szCs w:val="4"/>
                            </w:rPr>
                          </w:pPr>
                        </w:p>
                        <w:p w14:paraId="25A15606" w14:textId="77777777" w:rsidR="00302392" w:rsidRPr="00DE53CA" w:rsidRDefault="00302392" w:rsidP="00302392">
                          <w:pPr>
                            <w:rPr>
                              <w:sz w:val="4"/>
                              <w:szCs w:val="4"/>
                            </w:rPr>
                          </w:pPr>
                        </w:p>
                        <w:p w14:paraId="396DE871" w14:textId="77777777" w:rsidR="00302392" w:rsidRDefault="00302392" w:rsidP="00302392">
                          <w:pPr>
                            <w:rPr>
                              <w:sz w:val="4"/>
                              <w:szCs w:val="4"/>
                            </w:rPr>
                          </w:pPr>
                          <w:r>
                            <w:t xml:space="preserve">Josephus completes </w:t>
                          </w:r>
                          <w:r>
                            <w:rPr>
                              <w:i/>
                            </w:rPr>
                            <w:t>Antiquities</w:t>
                          </w:r>
                          <w:r>
                            <w:t xml:space="preserve"> (94)</w:t>
                          </w:r>
                        </w:p>
                        <w:p w14:paraId="487AFCBC" w14:textId="77777777" w:rsidR="00302392" w:rsidRPr="00DE53CA" w:rsidRDefault="00302392" w:rsidP="00302392">
                          <w:pPr>
                            <w:rPr>
                              <w:sz w:val="4"/>
                              <w:szCs w:val="4"/>
                            </w:rPr>
                          </w:pPr>
                        </w:p>
                        <w:p w14:paraId="313E8F4A" w14:textId="77777777" w:rsidR="00302392" w:rsidRDefault="00302392" w:rsidP="00302392">
                          <w:r>
                            <w:t xml:space="preserve">Clement writes </w:t>
                          </w:r>
                          <w:r>
                            <w:rPr>
                              <w:i/>
                            </w:rPr>
                            <w:t xml:space="preserve">First Epistle </w:t>
                          </w:r>
                          <w:r>
                            <w:t>(95)</w:t>
                          </w:r>
                        </w:p>
                        <w:p w14:paraId="480BDF4D" w14:textId="77777777" w:rsidR="00302392" w:rsidRDefault="00302392" w:rsidP="00302392">
                          <w:r>
                            <w:t xml:space="preserve">   (cf. Php. 4:3) </w:t>
                          </w:r>
                        </w:p>
                        <w:p w14:paraId="0A826983" w14:textId="77777777" w:rsidR="00302392" w:rsidRDefault="00302392" w:rsidP="00302392"/>
                        <w:p w14:paraId="48168694" w14:textId="77777777" w:rsidR="00302392" w:rsidRPr="00DE53CA" w:rsidRDefault="00302392" w:rsidP="00302392">
                          <w:r>
                            <w:t>Trajan becomes emperor (98)</w:t>
                          </w:r>
                        </w:p>
                      </w:txbxContent>
                    </v:textbox>
                  </v:shape>
                  <v:shape id="Text Box 9" o:spid="_x0000_s1034" type="#_x0000_t202" style="position:absolute;left:7380;top:2482;width:3780;height:1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F3704F6" w14:textId="77777777" w:rsidR="00302392" w:rsidRDefault="00302392" w:rsidP="00302392">
                          <w:r>
                            <w:t xml:space="preserve">Pentecost (May/June, </w:t>
                          </w:r>
                          <w:r w:rsidRPr="00856949">
                            <w:rPr>
                              <w:smallCaps/>
                            </w:rPr>
                            <w:t>a.d.</w:t>
                          </w:r>
                          <w:r>
                            <w:t xml:space="preserve"> 30)</w:t>
                          </w:r>
                        </w:p>
                        <w:p w14:paraId="5CC637CB" w14:textId="77777777" w:rsidR="00302392" w:rsidRDefault="00302392" w:rsidP="00302392">
                          <w:r>
                            <w:t>Stephen martyred and Paul converted (~ 32; Acts 9)</w:t>
                          </w:r>
                          <w:r>
                            <w:br/>
                            <w:t>Pilate removed from power (36)</w:t>
                          </w:r>
                        </w:p>
                        <w:p w14:paraId="3B574C33" w14:textId="77777777" w:rsidR="00302392" w:rsidRDefault="00302392" w:rsidP="00302392">
                          <w:r>
                            <w:t xml:space="preserve">Gaius Caligula becomes emperor of </w:t>
                          </w:r>
                          <w:smartTag w:uri="urn:schemas-microsoft-com:office:smarttags" w:element="place">
                            <w:smartTag w:uri="urn:schemas-microsoft-com:office:smarttags" w:element="City">
                              <w:r>
                                <w:t>Rome</w:t>
                              </w:r>
                            </w:smartTag>
                          </w:smartTag>
                          <w:r>
                            <w:t>; declared himself a god (37)</w:t>
                          </w:r>
                        </w:p>
                        <w:p w14:paraId="1F13181F" w14:textId="77777777" w:rsidR="00302392" w:rsidRPr="007851F6" w:rsidRDefault="00302392" w:rsidP="00302392"/>
                        <w:p w14:paraId="3A911DB3" w14:textId="77777777" w:rsidR="00302392" w:rsidRDefault="00302392" w:rsidP="00302392">
                          <w:pPr>
                            <w:rPr>
                              <w:sz w:val="4"/>
                              <w:szCs w:val="4"/>
                            </w:rPr>
                          </w:pPr>
                          <w:r>
                            <w:t xml:space="preserve">Church in </w:t>
                          </w:r>
                          <w:smartTag w:uri="urn:schemas-microsoft-com:office:smarttags" w:element="City">
                            <w:smartTag w:uri="urn:schemas-microsoft-com:office:smarttags" w:element="place">
                              <w:r>
                                <w:t>Antioch</w:t>
                              </w:r>
                            </w:smartTag>
                          </w:smartTag>
                          <w:r>
                            <w:t xml:space="preserve"> founded (41/42)</w:t>
                          </w:r>
                        </w:p>
                        <w:p w14:paraId="6C2D3DF5" w14:textId="77777777" w:rsidR="00302392" w:rsidRPr="00691665" w:rsidRDefault="00302392" w:rsidP="00302392">
                          <w:pPr>
                            <w:rPr>
                              <w:sz w:val="4"/>
                              <w:szCs w:val="4"/>
                            </w:rPr>
                          </w:pPr>
                        </w:p>
                        <w:p w14:paraId="1EAEC95B" w14:textId="77777777" w:rsidR="00302392" w:rsidRDefault="00302392" w:rsidP="00302392">
                          <w:pPr>
                            <w:rPr>
                              <w:sz w:val="4"/>
                              <w:szCs w:val="4"/>
                            </w:rPr>
                          </w:pPr>
                        </w:p>
                        <w:p w14:paraId="326F6A85" w14:textId="77777777" w:rsidR="00302392" w:rsidRDefault="00302392" w:rsidP="00302392">
                          <w:pPr>
                            <w:rPr>
                              <w:sz w:val="4"/>
                              <w:szCs w:val="4"/>
                            </w:rPr>
                          </w:pPr>
                        </w:p>
                        <w:p w14:paraId="77564E93" w14:textId="77777777" w:rsidR="00302392" w:rsidRDefault="00302392" w:rsidP="00302392">
                          <w:r>
                            <w:t xml:space="preserve">Famine relief to </w:t>
                          </w:r>
                          <w:smartTag w:uri="urn:schemas-microsoft-com:office:smarttags" w:element="City">
                            <w:smartTag w:uri="urn:schemas-microsoft-com:office:smarttags" w:element="place">
                              <w:r>
                                <w:t>Jerusalem</w:t>
                              </w:r>
                            </w:smartTag>
                          </w:smartTag>
                          <w:r>
                            <w:t xml:space="preserve"> (46/47)</w:t>
                          </w:r>
                        </w:p>
                        <w:p w14:paraId="45114A93" w14:textId="77777777" w:rsidR="00302392" w:rsidRDefault="00302392" w:rsidP="00302392">
                          <w:pPr>
                            <w:rPr>
                              <w:sz w:val="8"/>
                              <w:szCs w:val="8"/>
                            </w:rPr>
                          </w:pPr>
                          <w:r>
                            <w:t>First Missionary Journey (47–49)</w:t>
                          </w:r>
                        </w:p>
                        <w:p w14:paraId="4366B5E7" w14:textId="77777777" w:rsidR="00302392" w:rsidRDefault="00302392" w:rsidP="00302392">
                          <w:pPr>
                            <w:rPr>
                              <w:sz w:val="8"/>
                              <w:szCs w:val="8"/>
                            </w:rPr>
                          </w:pPr>
                          <w:smartTag w:uri="urn:schemas-microsoft-com:office:smarttags" w:element="City">
                            <w:smartTag w:uri="urn:schemas-microsoft-com:office:smarttags" w:element="place">
                              <w:r>
                                <w:t>Jerusalem</w:t>
                              </w:r>
                            </w:smartTag>
                          </w:smartTag>
                          <w:r>
                            <w:t xml:space="preserve"> Council (49)</w:t>
                          </w:r>
                        </w:p>
                        <w:p w14:paraId="565D4A37" w14:textId="77777777" w:rsidR="00302392" w:rsidRDefault="00302392" w:rsidP="00302392">
                          <w:r>
                            <w:t>Second Missionary Journey (50–52)</w:t>
                          </w:r>
                        </w:p>
                        <w:p w14:paraId="53F4FE04" w14:textId="77777777" w:rsidR="00302392" w:rsidRDefault="00302392" w:rsidP="00302392">
                          <w:r>
                            <w:t xml:space="preserve">Paul spends 18 months in </w:t>
                          </w:r>
                          <w:smartTag w:uri="urn:schemas-microsoft-com:office:smarttags" w:element="place">
                            <w:smartTag w:uri="urn:schemas-microsoft-com:office:smarttags" w:element="City">
                              <w:r>
                                <w:t>Corinth</w:t>
                              </w:r>
                            </w:smartTag>
                          </w:smartTag>
                          <w:r>
                            <w:t xml:space="preserve"> and writes 1 and 2 Thessalonians</w:t>
                          </w:r>
                        </w:p>
                        <w:p w14:paraId="78C1B7B7" w14:textId="77777777" w:rsidR="00302392" w:rsidRDefault="00302392" w:rsidP="00302392">
                          <w:r>
                            <w:t>Matthew’s Gospel (mid-50s)</w:t>
                          </w:r>
                        </w:p>
                        <w:p w14:paraId="3AB1E6A2" w14:textId="77777777" w:rsidR="00302392" w:rsidRPr="009D1869" w:rsidRDefault="00302392" w:rsidP="00302392">
                          <w:pPr>
                            <w:rPr>
                              <w:sz w:val="4"/>
                              <w:szCs w:val="4"/>
                            </w:rPr>
                          </w:pPr>
                        </w:p>
                        <w:p w14:paraId="55E9B821" w14:textId="77777777" w:rsidR="00302392" w:rsidRDefault="00302392" w:rsidP="00302392">
                          <w:r>
                            <w:t>1, 2 Corinthians, Romans (56–57)</w:t>
                          </w:r>
                        </w:p>
                        <w:p w14:paraId="0249BDAF" w14:textId="77777777" w:rsidR="00302392" w:rsidRDefault="00302392" w:rsidP="00302392"/>
                        <w:p w14:paraId="61FE8111" w14:textId="77777777" w:rsidR="00302392" w:rsidRDefault="00302392" w:rsidP="00302392">
                          <w:r>
                            <w:t xml:space="preserve">Luke/Acts written (60–62) </w:t>
                          </w:r>
                        </w:p>
                        <w:p w14:paraId="7BAA669B" w14:textId="77777777" w:rsidR="00302392" w:rsidRDefault="00302392" w:rsidP="00302392">
                          <w:r>
                            <w:t>Philippians; Colossians; Philemon; Ephesians; 1 Peter (61–62)</w:t>
                          </w:r>
                        </w:p>
                        <w:p w14:paraId="532F3BB3" w14:textId="77777777" w:rsidR="00302392" w:rsidRDefault="00302392" w:rsidP="00302392">
                          <w:pPr>
                            <w:rPr>
                              <w:sz w:val="4"/>
                              <w:szCs w:val="4"/>
                            </w:rPr>
                          </w:pPr>
                          <w:r>
                            <w:t>2 Peter; Mark; 1, 2 Timothy; Titus; and Jude (62–67)</w:t>
                          </w:r>
                        </w:p>
                        <w:p w14:paraId="56121160" w14:textId="77777777" w:rsidR="00302392" w:rsidRPr="00636F13" w:rsidRDefault="00302392" w:rsidP="00302392">
                          <w:pPr>
                            <w:rPr>
                              <w:sz w:val="4"/>
                              <w:szCs w:val="4"/>
                            </w:rPr>
                          </w:pPr>
                        </w:p>
                        <w:p w14:paraId="0E31776E" w14:textId="77777777" w:rsidR="00302392" w:rsidRDefault="00302392" w:rsidP="00302392">
                          <w:pPr>
                            <w:rPr>
                              <w:sz w:val="4"/>
                              <w:szCs w:val="4"/>
                            </w:rPr>
                          </w:pPr>
                          <w:r>
                            <w:t>Death of Nero (68)</w:t>
                          </w:r>
                        </w:p>
                        <w:p w14:paraId="1ABF6B7D" w14:textId="77777777" w:rsidR="00302392" w:rsidRDefault="00302392" w:rsidP="00302392">
                          <w:pPr>
                            <w:rPr>
                              <w:sz w:val="4"/>
                              <w:szCs w:val="4"/>
                            </w:rPr>
                          </w:pPr>
                        </w:p>
                        <w:p w14:paraId="3C8B5A8D" w14:textId="77777777" w:rsidR="00302392" w:rsidRPr="002A3905" w:rsidRDefault="00302392" w:rsidP="00302392">
                          <w:pPr>
                            <w:rPr>
                              <w:sz w:val="4"/>
                              <w:szCs w:val="4"/>
                            </w:rPr>
                          </w:pPr>
                        </w:p>
                        <w:p w14:paraId="491D9948" w14:textId="77777777" w:rsidR="00302392" w:rsidRDefault="00302392" w:rsidP="00302392">
                          <w:r>
                            <w:t xml:space="preserve">Destruction of </w:t>
                          </w:r>
                          <w:smartTag w:uri="urn:schemas-microsoft-com:office:smarttags" w:element="place">
                            <w:smartTag w:uri="urn:schemas-microsoft-com:office:smarttags" w:element="City">
                              <w:r>
                                <w:t>Jerusalem</w:t>
                              </w:r>
                            </w:smartTag>
                          </w:smartTag>
                          <w:r>
                            <w:t xml:space="preserve"> (70)</w:t>
                          </w:r>
                        </w:p>
                        <w:p w14:paraId="0F8E32A1" w14:textId="77777777" w:rsidR="00302392" w:rsidRDefault="00302392" w:rsidP="00302392">
                          <w:r>
                            <w:t xml:space="preserve">Birth of Polycarp, Ignatius (70 ?) </w:t>
                          </w:r>
                        </w:p>
                        <w:p w14:paraId="5D390B4D" w14:textId="77777777" w:rsidR="00302392" w:rsidRDefault="00302392" w:rsidP="00302392">
                          <w:pPr>
                            <w:rPr>
                              <w:sz w:val="4"/>
                              <w:szCs w:val="4"/>
                            </w:rPr>
                          </w:pPr>
                        </w:p>
                        <w:p w14:paraId="70736761" w14:textId="77777777" w:rsidR="00302392" w:rsidRDefault="00302392" w:rsidP="00302392">
                          <w:pPr>
                            <w:rPr>
                              <w:sz w:val="4"/>
                              <w:szCs w:val="4"/>
                            </w:rPr>
                          </w:pPr>
                        </w:p>
                        <w:p w14:paraId="1651EF59" w14:textId="77777777" w:rsidR="00302392" w:rsidRDefault="00302392" w:rsidP="00302392">
                          <w:pPr>
                            <w:rPr>
                              <w:sz w:val="4"/>
                              <w:szCs w:val="4"/>
                            </w:rPr>
                          </w:pPr>
                        </w:p>
                        <w:p w14:paraId="6057ED97" w14:textId="77777777" w:rsidR="00302392" w:rsidRDefault="00302392" w:rsidP="00302392">
                          <w:pPr>
                            <w:rPr>
                              <w:sz w:val="4"/>
                              <w:szCs w:val="4"/>
                            </w:rPr>
                          </w:pPr>
                        </w:p>
                        <w:p w14:paraId="2842A5E7" w14:textId="77777777" w:rsidR="00302392" w:rsidRDefault="00302392" w:rsidP="00302392"/>
                        <w:p w14:paraId="1FE365E9" w14:textId="77777777" w:rsidR="00302392" w:rsidRDefault="00302392" w:rsidP="00302392"/>
                        <w:p w14:paraId="71C9710F" w14:textId="77777777" w:rsidR="00302392" w:rsidRDefault="00302392" w:rsidP="00302392"/>
                        <w:p w14:paraId="58034F59" w14:textId="77777777" w:rsidR="00302392" w:rsidRDefault="00302392" w:rsidP="00302392"/>
                        <w:p w14:paraId="1207EFC3" w14:textId="77777777" w:rsidR="00302392" w:rsidRDefault="00302392" w:rsidP="00302392"/>
                        <w:p w14:paraId="5585CAEE" w14:textId="77777777" w:rsidR="00302392" w:rsidRDefault="00302392" w:rsidP="00302392">
                          <w:r>
                            <w:t>John writes his epistles (80s/90s)</w:t>
                          </w:r>
                        </w:p>
                        <w:p w14:paraId="08C6E40E" w14:textId="77777777" w:rsidR="00302392" w:rsidRDefault="00302392" w:rsidP="00302392">
                          <w:r>
                            <w:t>John writes the fourth gospel</w:t>
                          </w:r>
                        </w:p>
                        <w:p w14:paraId="5127AD86" w14:textId="77777777" w:rsidR="00302392" w:rsidRDefault="00302392" w:rsidP="00302392"/>
                        <w:p w14:paraId="7A38CF9C" w14:textId="77777777" w:rsidR="00302392" w:rsidRDefault="00302392" w:rsidP="00302392">
                          <w:pPr>
                            <w:rPr>
                              <w:sz w:val="4"/>
                              <w:szCs w:val="4"/>
                            </w:rPr>
                          </w:pPr>
                          <w:r>
                            <w:t>(False teaching continues to be an issue in the church … cf 2 John 1:7–11)</w:t>
                          </w:r>
                        </w:p>
                        <w:p w14:paraId="70817D05" w14:textId="77777777" w:rsidR="00302392" w:rsidRDefault="00302392" w:rsidP="00302392">
                          <w:pPr>
                            <w:rPr>
                              <w:sz w:val="4"/>
                              <w:szCs w:val="4"/>
                            </w:rPr>
                          </w:pPr>
                        </w:p>
                        <w:p w14:paraId="32A611A4" w14:textId="77777777" w:rsidR="00302392" w:rsidRDefault="00302392" w:rsidP="00302392">
                          <w:pPr>
                            <w:rPr>
                              <w:sz w:val="4"/>
                              <w:szCs w:val="4"/>
                            </w:rPr>
                          </w:pPr>
                        </w:p>
                        <w:p w14:paraId="27FF9EEA" w14:textId="77777777" w:rsidR="00302392" w:rsidRDefault="00302392" w:rsidP="00302392">
                          <w:pPr>
                            <w:rPr>
                              <w:sz w:val="4"/>
                              <w:szCs w:val="4"/>
                            </w:rPr>
                          </w:pPr>
                        </w:p>
                        <w:p w14:paraId="148044C9" w14:textId="77777777" w:rsidR="00302392" w:rsidRPr="002E0D1C" w:rsidRDefault="00302392" w:rsidP="00302392">
                          <w:pPr>
                            <w:rPr>
                              <w:sz w:val="4"/>
                              <w:szCs w:val="4"/>
                            </w:rPr>
                          </w:pPr>
                        </w:p>
                        <w:p w14:paraId="17DB9B54" w14:textId="77777777" w:rsidR="00302392" w:rsidRDefault="00302392" w:rsidP="00302392">
                          <w:r>
                            <w:t xml:space="preserve">John writes Revelation from exile on </w:t>
                          </w:r>
                          <w:smartTag w:uri="urn:schemas-microsoft-com:office:smarttags" w:element="place">
                            <w:r>
                              <w:t>Patmos</w:t>
                            </w:r>
                          </w:smartTag>
                          <w:r>
                            <w:t xml:space="preserve"> (95/96)</w:t>
                          </w:r>
                        </w:p>
                        <w:p w14:paraId="5EE2A3DB" w14:textId="77777777" w:rsidR="00302392" w:rsidRDefault="00302392" w:rsidP="00302392"/>
                        <w:p w14:paraId="37B4E732" w14:textId="77777777" w:rsidR="00302392" w:rsidRDefault="00302392" w:rsidP="00302392">
                          <w:r>
                            <w:t>John dies (~ 100)</w:t>
                          </w:r>
                        </w:p>
                      </w:txbxContent>
                    </v:textbox>
                  </v:shape>
                  <v:line id="Line 10" o:spid="_x0000_s1035" style="position:absolute;visibility:visible;mso-wrap-style:square" from="3960,2700" to="594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1" o:spid="_x0000_s1036" style="position:absolute;visibility:visible;mso-wrap-style:square" from="6120,2700" to="738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2" o:spid="_x0000_s1037" style="position:absolute;visibility:visible;mso-wrap-style:square" from="6120,3022" to="7380,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13" o:spid="_x0000_s1038" style="position:absolute;visibility:visible;mso-wrap-style:square" from="4860,3382" to="5940,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4" o:spid="_x0000_s1039" style="position:absolute;visibility:visible;mso-wrap-style:square" from="6120,3562" to="7380,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5" o:spid="_x0000_s1040" style="position:absolute;visibility:visible;mso-wrap-style:square" from="3420,3742" to="5940,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6" o:spid="_x0000_s1041" style="position:absolute;visibility:visible;mso-wrap-style:square" from="6120,3780" to="7380,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7" o:spid="_x0000_s1042" style="position:absolute;visibility:visible;mso-wrap-style:square" from="4320,4282" to="5940,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8" o:spid="_x0000_s1043" style="position:absolute;visibility:visible;mso-wrap-style:square" from="6120,4642" to="7380,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19" o:spid="_x0000_s1044" style="position:absolute;visibility:visible;mso-wrap-style:square" from="4860,5220" to="594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20" o:spid="_x0000_s1045" style="position:absolute;visibility:visible;mso-wrap-style:square" from="6120,5362" to="7380,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21" o:spid="_x0000_s1046" style="position:absolute;visibility:visible;mso-wrap-style:square" from="3780,5760" to="5940,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22" o:spid="_x0000_s1047" style="position:absolute;visibility:visible;mso-wrap-style:square" from="6120,5902" to="7380,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23" o:spid="_x0000_s1048" style="position:absolute;visibility:visible;mso-wrap-style:square" from="6120,5626" to="7380,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24" o:spid="_x0000_s1049" style="position:absolute;visibility:visible;mso-wrap-style:square" from="4500,6120" to="5940,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25" o:spid="_x0000_s1050" style="position:absolute;visibility:visible;mso-wrap-style:square" from="6120,7020" to="738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26" o:spid="_x0000_s1051" style="position:absolute;visibility:visible;mso-wrap-style:square" from="5580,6706" to="7380,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27" o:spid="_x0000_s1052" style="position:absolute;visibility:visible;mso-wrap-style:square" from="4680,7020" to="594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28" o:spid="_x0000_s1053" style="position:absolute;visibility:visible;mso-wrap-style:square" from="3060,7342" to="5940,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9" o:spid="_x0000_s1054" style="position:absolute;flip:y;visibility:visible;mso-wrap-style:square" from="4500,7740" to="5940,7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30" o:spid="_x0000_s1055" style="position:absolute;flip:y;visibility:visible;mso-wrap-style:square" from="4680,7920" to="594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31" o:spid="_x0000_s1056" style="position:absolute;visibility:visible;mso-wrap-style:square" from="4140,6660" to="558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32" o:spid="_x0000_s1057" style="position:absolute;visibility:visible;mso-wrap-style:square" from="6120,5040" to="738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33" o:spid="_x0000_s1058" style="position:absolute;visibility:visible;mso-wrap-style:square" from="6120,7882" to="7380,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34" o:spid="_x0000_s1059" style="position:absolute;visibility:visible;mso-wrap-style:square" from="6120,8422" to="7380,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35" o:spid="_x0000_s1060" style="position:absolute;visibility:visible;mso-wrap-style:square" from="6120,8962" to="7380,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36" o:spid="_x0000_s1061" style="position:absolute;flip:y;visibility:visible;mso-wrap-style:square" from="4500,8820" to="594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37" o:spid="_x0000_s1062" style="position:absolute;visibility:visible;mso-wrap-style:square" from="4860,8460" to="594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8" o:spid="_x0000_s1063" style="position:absolute;visibility:visible;mso-wrap-style:square" from="6120,9360" to="73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9" o:spid="_x0000_s1064" style="position:absolute;flip:y;visibility:visible;mso-wrap-style:square" from="4860,9360" to="594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40" o:spid="_x0000_s1065" style="position:absolute;flip:y;visibility:visible;mso-wrap-style:square" from="4860,8280" to="594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41" o:spid="_x0000_s1066" style="position:absolute;flip:y;visibility:visible;mso-wrap-style:square" from="3780,10402" to="5940,1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line id="Line 42" o:spid="_x0000_s1067" style="position:absolute;visibility:visible;mso-wrap-style:square" from="4860,10762" to="5940,1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43" o:spid="_x0000_s1068" style="position:absolute;visibility:visible;mso-wrap-style:square" from="6120,11482" to="7380,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44" o:spid="_x0000_s1069" style="position:absolute;visibility:visible;mso-wrap-style:square" from="6120,13282" to="7380,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45" o:spid="_x0000_s1070" style="position:absolute;visibility:visible;mso-wrap-style:square" from="4860,12742" to="5940,1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46" o:spid="_x0000_s1071" style="position:absolute;visibility:visible;mso-wrap-style:square" from="4500,13102" to="5940,1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47" o:spid="_x0000_s1072" style="position:absolute;visibility:visible;mso-wrap-style:square" from="4140,13822" to="5940,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 o:spid="_x0000_s1073" type="#_x0000_t67" style="position:absolute;left:5040;top:2482;width:1980;height:1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">
                    <v:textbox>
                      <w:txbxContent>
                        <w:p w14:paraId="17B415F7" w14:textId="77777777" w:rsidR="00302392" w:rsidRPr="00497134" w:rsidRDefault="00302392" w:rsidP="00302392">
                          <w:pPr>
                            <w:jc w:val="center"/>
                            <w:rPr>
                              <w:b/>
                              <w:sz w:val="16"/>
                              <w:szCs w:val="16"/>
                            </w:rPr>
                          </w:pPr>
                          <w:r w:rsidRPr="00497134">
                            <w:rPr>
                              <w:b/>
                              <w:sz w:val="16"/>
                              <w:szCs w:val="16"/>
                            </w:rPr>
                            <w:t>Acts 1–6</w:t>
                          </w:r>
                        </w:p>
                        <w:p w14:paraId="72BB6491" w14:textId="77777777" w:rsidR="00302392" w:rsidRPr="00497134" w:rsidRDefault="00302392" w:rsidP="00302392">
                          <w:pPr>
                            <w:jc w:val="center"/>
                            <w:rPr>
                              <w:b/>
                              <w:sz w:val="16"/>
                              <w:szCs w:val="16"/>
                            </w:rPr>
                          </w:pPr>
                        </w:p>
                        <w:p w14:paraId="1A0E0597" w14:textId="77777777" w:rsidR="00302392" w:rsidRPr="00497134" w:rsidRDefault="00302392" w:rsidP="00302392">
                          <w:pPr>
                            <w:jc w:val="center"/>
                            <w:rPr>
                              <w:b/>
                              <w:sz w:val="16"/>
                              <w:szCs w:val="16"/>
                            </w:rPr>
                          </w:pPr>
                          <w:r w:rsidRPr="00497134">
                            <w:rPr>
                              <w:b/>
                              <w:sz w:val="16"/>
                              <w:szCs w:val="16"/>
                            </w:rPr>
                            <w:t>Acts 7-</w:t>
                          </w:r>
                          <w:r>
                            <w:rPr>
                              <w:b/>
                              <w:sz w:val="16"/>
                              <w:szCs w:val="16"/>
                            </w:rPr>
                            <w:t>9:22</w:t>
                          </w:r>
                        </w:p>
                        <w:p w14:paraId="26F92F86" w14:textId="77777777" w:rsidR="00302392" w:rsidRPr="00497134" w:rsidRDefault="00302392" w:rsidP="00302392">
                          <w:pPr>
                            <w:jc w:val="center"/>
                            <w:rPr>
                              <w:b/>
                              <w:sz w:val="16"/>
                              <w:szCs w:val="16"/>
                            </w:rPr>
                          </w:pPr>
                        </w:p>
                        <w:p w14:paraId="40A0EDF6" w14:textId="77777777" w:rsidR="00302392" w:rsidRPr="00497134" w:rsidRDefault="00302392" w:rsidP="00302392">
                          <w:pPr>
                            <w:jc w:val="center"/>
                            <w:rPr>
                              <w:b/>
                              <w:sz w:val="16"/>
                              <w:szCs w:val="16"/>
                            </w:rPr>
                          </w:pPr>
                          <w:r w:rsidRPr="00497134">
                            <w:rPr>
                              <w:b/>
                              <w:sz w:val="16"/>
                              <w:szCs w:val="16"/>
                            </w:rPr>
                            <w:t>Gal 1:18ff</w:t>
                          </w:r>
                        </w:p>
                        <w:p w14:paraId="78D5DEBD" w14:textId="77777777" w:rsidR="00302392" w:rsidRPr="00497134" w:rsidRDefault="00302392" w:rsidP="00302392">
                          <w:pPr>
                            <w:jc w:val="center"/>
                            <w:rPr>
                              <w:b/>
                              <w:sz w:val="16"/>
                              <w:szCs w:val="16"/>
                            </w:rPr>
                          </w:pPr>
                        </w:p>
                        <w:p w14:paraId="3FCEF9D6" w14:textId="77777777" w:rsidR="00302392" w:rsidRPr="00497134" w:rsidRDefault="00302392" w:rsidP="00302392">
                          <w:pPr>
                            <w:jc w:val="center"/>
                            <w:rPr>
                              <w:b/>
                              <w:sz w:val="16"/>
                              <w:szCs w:val="16"/>
                            </w:rPr>
                          </w:pPr>
                          <w:r>
                            <w:rPr>
                              <w:b/>
                              <w:sz w:val="16"/>
                              <w:szCs w:val="16"/>
                            </w:rPr>
                            <w:t>Ac. 9:23–43</w:t>
                          </w:r>
                        </w:p>
                        <w:p w14:paraId="02536648" w14:textId="77777777" w:rsidR="00302392" w:rsidRDefault="00302392" w:rsidP="00302392">
                          <w:pPr>
                            <w:jc w:val="center"/>
                            <w:rPr>
                              <w:b/>
                              <w:sz w:val="16"/>
                              <w:szCs w:val="16"/>
                            </w:rPr>
                          </w:pPr>
                          <w:r w:rsidRPr="00497134">
                            <w:rPr>
                              <w:b/>
                              <w:sz w:val="16"/>
                              <w:szCs w:val="16"/>
                            </w:rPr>
                            <w:t xml:space="preserve">Acts </w:t>
                          </w:r>
                          <w:r>
                            <w:rPr>
                              <w:b/>
                              <w:sz w:val="16"/>
                              <w:szCs w:val="16"/>
                            </w:rPr>
                            <w:t>10–11:18</w:t>
                          </w:r>
                        </w:p>
                        <w:p w14:paraId="54877BF9" w14:textId="77777777" w:rsidR="00302392" w:rsidRPr="00497134" w:rsidRDefault="00302392" w:rsidP="00302392">
                          <w:pPr>
                            <w:jc w:val="center"/>
                            <w:rPr>
                              <w:b/>
                              <w:sz w:val="16"/>
                              <w:szCs w:val="16"/>
                            </w:rPr>
                          </w:pPr>
                        </w:p>
                        <w:p w14:paraId="6CABD28D" w14:textId="77777777" w:rsidR="00302392" w:rsidRPr="006D453C" w:rsidRDefault="00302392" w:rsidP="00302392">
                          <w:pPr>
                            <w:jc w:val="center"/>
                            <w:rPr>
                              <w:b/>
                              <w:sz w:val="8"/>
                              <w:szCs w:val="8"/>
                            </w:rPr>
                          </w:pPr>
                        </w:p>
                        <w:p w14:paraId="16B96CED" w14:textId="77777777" w:rsidR="00302392" w:rsidRDefault="00302392" w:rsidP="00302392">
                          <w:pPr>
                            <w:jc w:val="center"/>
                            <w:rPr>
                              <w:b/>
                              <w:sz w:val="4"/>
                              <w:szCs w:val="4"/>
                            </w:rPr>
                          </w:pPr>
                          <w:r>
                            <w:rPr>
                              <w:b/>
                              <w:sz w:val="16"/>
                              <w:szCs w:val="16"/>
                            </w:rPr>
                            <w:t>Acts 11:19ff</w:t>
                          </w:r>
                        </w:p>
                        <w:p w14:paraId="629483C2" w14:textId="77777777" w:rsidR="00302392" w:rsidRPr="006D453C" w:rsidRDefault="00302392" w:rsidP="00302392">
                          <w:pPr>
                            <w:jc w:val="center"/>
                            <w:rPr>
                              <w:b/>
                              <w:sz w:val="4"/>
                              <w:szCs w:val="4"/>
                            </w:rPr>
                          </w:pPr>
                        </w:p>
                        <w:p w14:paraId="768F8423" w14:textId="77777777" w:rsidR="00302392" w:rsidRPr="00497134" w:rsidRDefault="00302392" w:rsidP="00302392">
                          <w:pPr>
                            <w:jc w:val="center"/>
                            <w:rPr>
                              <w:b/>
                              <w:sz w:val="16"/>
                              <w:szCs w:val="16"/>
                            </w:rPr>
                          </w:pPr>
                          <w:r w:rsidRPr="00497134">
                            <w:rPr>
                              <w:b/>
                              <w:sz w:val="16"/>
                              <w:szCs w:val="16"/>
                            </w:rPr>
                            <w:t>Acts 12</w:t>
                          </w:r>
                        </w:p>
                        <w:p w14:paraId="7ACD2AAC" w14:textId="77777777" w:rsidR="00302392" w:rsidRDefault="00302392" w:rsidP="00302392">
                          <w:pPr>
                            <w:jc w:val="center"/>
                            <w:rPr>
                              <w:b/>
                              <w:sz w:val="4"/>
                              <w:szCs w:val="4"/>
                            </w:rPr>
                          </w:pPr>
                        </w:p>
                        <w:p w14:paraId="2BEB0158" w14:textId="77777777" w:rsidR="00302392" w:rsidRDefault="00302392" w:rsidP="00302392">
                          <w:pPr>
                            <w:jc w:val="center"/>
                            <w:rPr>
                              <w:b/>
                              <w:sz w:val="4"/>
                              <w:szCs w:val="4"/>
                            </w:rPr>
                          </w:pPr>
                        </w:p>
                        <w:p w14:paraId="719F665B" w14:textId="77777777" w:rsidR="00302392" w:rsidRDefault="00302392" w:rsidP="00302392">
                          <w:pPr>
                            <w:jc w:val="center"/>
                            <w:rPr>
                              <w:b/>
                              <w:sz w:val="4"/>
                              <w:szCs w:val="4"/>
                            </w:rPr>
                          </w:pPr>
                        </w:p>
                        <w:p w14:paraId="0B26A5A7" w14:textId="77777777" w:rsidR="00302392" w:rsidRDefault="00302392" w:rsidP="00302392">
                          <w:pPr>
                            <w:jc w:val="center"/>
                            <w:rPr>
                              <w:b/>
                              <w:sz w:val="4"/>
                              <w:szCs w:val="4"/>
                            </w:rPr>
                          </w:pPr>
                        </w:p>
                        <w:p w14:paraId="64AD9D0E" w14:textId="77777777" w:rsidR="00302392" w:rsidRDefault="00302392" w:rsidP="00302392">
                          <w:pPr>
                            <w:jc w:val="center"/>
                            <w:rPr>
                              <w:b/>
                              <w:sz w:val="4"/>
                              <w:szCs w:val="4"/>
                            </w:rPr>
                          </w:pPr>
                        </w:p>
                        <w:p w14:paraId="736F146C" w14:textId="77777777" w:rsidR="00302392" w:rsidRPr="006D453C" w:rsidRDefault="00302392" w:rsidP="00302392">
                          <w:pPr>
                            <w:jc w:val="center"/>
                            <w:rPr>
                              <w:b/>
                              <w:sz w:val="4"/>
                              <w:szCs w:val="4"/>
                            </w:rPr>
                          </w:pPr>
                        </w:p>
                        <w:p w14:paraId="076F7A7C" w14:textId="77777777" w:rsidR="00302392" w:rsidRPr="00497134" w:rsidRDefault="00302392" w:rsidP="00302392">
                          <w:pPr>
                            <w:jc w:val="center"/>
                            <w:rPr>
                              <w:b/>
                              <w:sz w:val="4"/>
                              <w:szCs w:val="4"/>
                            </w:rPr>
                          </w:pPr>
                        </w:p>
                        <w:p w14:paraId="5ABA9547" w14:textId="77777777" w:rsidR="00302392" w:rsidRPr="00497134" w:rsidRDefault="00302392" w:rsidP="00302392">
                          <w:pPr>
                            <w:jc w:val="center"/>
                            <w:rPr>
                              <w:b/>
                              <w:sz w:val="16"/>
                              <w:szCs w:val="16"/>
                            </w:rPr>
                          </w:pPr>
                          <w:r w:rsidRPr="00497134">
                            <w:rPr>
                              <w:b/>
                              <w:sz w:val="16"/>
                              <w:szCs w:val="16"/>
                            </w:rPr>
                            <w:t>Acts 13-14</w:t>
                          </w:r>
                        </w:p>
                        <w:p w14:paraId="42FDA168" w14:textId="77777777" w:rsidR="00302392" w:rsidRPr="00497134" w:rsidRDefault="00302392" w:rsidP="00302392">
                          <w:pPr>
                            <w:jc w:val="center"/>
                            <w:rPr>
                              <w:b/>
                              <w:sz w:val="4"/>
                              <w:szCs w:val="4"/>
                            </w:rPr>
                          </w:pPr>
                        </w:p>
                        <w:p w14:paraId="1725D9BE" w14:textId="77777777" w:rsidR="00302392" w:rsidRPr="00497134" w:rsidRDefault="00302392" w:rsidP="00302392">
                          <w:pPr>
                            <w:jc w:val="center"/>
                            <w:rPr>
                              <w:b/>
                              <w:sz w:val="4"/>
                              <w:szCs w:val="4"/>
                            </w:rPr>
                          </w:pPr>
                        </w:p>
                        <w:p w14:paraId="221F0207" w14:textId="77777777" w:rsidR="00302392" w:rsidRPr="00497134" w:rsidRDefault="00302392" w:rsidP="00302392">
                          <w:pPr>
                            <w:jc w:val="center"/>
                            <w:rPr>
                              <w:b/>
                              <w:sz w:val="16"/>
                              <w:szCs w:val="16"/>
                            </w:rPr>
                          </w:pPr>
                          <w:r w:rsidRPr="00497134">
                            <w:rPr>
                              <w:b/>
                              <w:sz w:val="16"/>
                              <w:szCs w:val="16"/>
                            </w:rPr>
                            <w:t>Acts 15;</w:t>
                          </w:r>
                        </w:p>
                        <w:p w14:paraId="1A9D7C45" w14:textId="77777777" w:rsidR="00302392" w:rsidRPr="00497134" w:rsidRDefault="00302392" w:rsidP="00302392">
                          <w:pPr>
                            <w:jc w:val="center"/>
                            <w:rPr>
                              <w:b/>
                              <w:sz w:val="16"/>
                              <w:szCs w:val="16"/>
                            </w:rPr>
                          </w:pPr>
                          <w:r w:rsidRPr="00497134">
                            <w:rPr>
                              <w:b/>
                              <w:sz w:val="16"/>
                              <w:szCs w:val="16"/>
                            </w:rPr>
                            <w:t>Gal. 2</w:t>
                          </w:r>
                        </w:p>
                        <w:p w14:paraId="26B51F9C" w14:textId="77777777" w:rsidR="00302392" w:rsidRPr="00497134" w:rsidRDefault="00302392" w:rsidP="00302392">
                          <w:pPr>
                            <w:jc w:val="center"/>
                            <w:rPr>
                              <w:b/>
                              <w:sz w:val="8"/>
                              <w:szCs w:val="8"/>
                            </w:rPr>
                          </w:pPr>
                        </w:p>
                        <w:p w14:paraId="0D8A7486" w14:textId="77777777" w:rsidR="00302392" w:rsidRPr="00497134" w:rsidRDefault="00302392" w:rsidP="00302392">
                          <w:pPr>
                            <w:jc w:val="center"/>
                            <w:rPr>
                              <w:b/>
                              <w:sz w:val="16"/>
                              <w:szCs w:val="16"/>
                            </w:rPr>
                          </w:pPr>
                          <w:r w:rsidRPr="00497134">
                            <w:rPr>
                              <w:b/>
                              <w:sz w:val="16"/>
                              <w:szCs w:val="16"/>
                            </w:rPr>
                            <w:t>Acts 16–18</w:t>
                          </w:r>
                        </w:p>
                        <w:p w14:paraId="13A4EBC9" w14:textId="77777777" w:rsidR="00302392" w:rsidRPr="00497134" w:rsidRDefault="00302392" w:rsidP="00302392">
                          <w:pPr>
                            <w:jc w:val="center"/>
                            <w:rPr>
                              <w:b/>
                              <w:sz w:val="4"/>
                              <w:szCs w:val="4"/>
                            </w:rPr>
                          </w:pPr>
                        </w:p>
                        <w:p w14:paraId="38F62CDA" w14:textId="77777777" w:rsidR="00302392" w:rsidRPr="00497134" w:rsidRDefault="00302392" w:rsidP="00302392">
                          <w:pPr>
                            <w:jc w:val="center"/>
                            <w:rPr>
                              <w:b/>
                              <w:sz w:val="16"/>
                              <w:szCs w:val="16"/>
                            </w:rPr>
                          </w:pPr>
                          <w:r w:rsidRPr="00497134">
                            <w:rPr>
                              <w:b/>
                              <w:sz w:val="16"/>
                              <w:szCs w:val="16"/>
                            </w:rPr>
                            <w:t>Acts 19–21</w:t>
                          </w:r>
                        </w:p>
                        <w:p w14:paraId="57236ED3" w14:textId="77777777" w:rsidR="00302392" w:rsidRPr="00497134" w:rsidRDefault="00302392" w:rsidP="00302392">
                          <w:pPr>
                            <w:jc w:val="center"/>
                            <w:rPr>
                              <w:b/>
                              <w:sz w:val="16"/>
                              <w:szCs w:val="16"/>
                            </w:rPr>
                          </w:pPr>
                        </w:p>
                        <w:p w14:paraId="055F875F" w14:textId="77777777" w:rsidR="00302392" w:rsidRPr="00497134" w:rsidRDefault="00302392" w:rsidP="00302392">
                          <w:pPr>
                            <w:jc w:val="center"/>
                            <w:rPr>
                              <w:b/>
                              <w:sz w:val="16"/>
                              <w:szCs w:val="16"/>
                            </w:rPr>
                          </w:pPr>
                        </w:p>
                        <w:p w14:paraId="3CD8FE82" w14:textId="77777777" w:rsidR="00302392" w:rsidRPr="00497134" w:rsidRDefault="00302392" w:rsidP="00302392">
                          <w:pPr>
                            <w:jc w:val="center"/>
                            <w:rPr>
                              <w:b/>
                              <w:sz w:val="16"/>
                              <w:szCs w:val="16"/>
                            </w:rPr>
                          </w:pPr>
                        </w:p>
                        <w:p w14:paraId="6BA8A780" w14:textId="77777777" w:rsidR="00302392" w:rsidRPr="00497134" w:rsidRDefault="00302392" w:rsidP="00302392">
                          <w:pPr>
                            <w:jc w:val="center"/>
                            <w:rPr>
                              <w:b/>
                              <w:sz w:val="16"/>
                              <w:szCs w:val="16"/>
                            </w:rPr>
                          </w:pPr>
                          <w:r w:rsidRPr="00497134">
                            <w:rPr>
                              <w:b/>
                              <w:sz w:val="16"/>
                              <w:szCs w:val="16"/>
                            </w:rPr>
                            <w:t>Acts 21–26</w:t>
                          </w:r>
                        </w:p>
                        <w:p w14:paraId="402ED761" w14:textId="77777777" w:rsidR="00302392" w:rsidRPr="00497134" w:rsidRDefault="00302392" w:rsidP="00302392">
                          <w:pPr>
                            <w:jc w:val="center"/>
                            <w:rPr>
                              <w:b/>
                              <w:sz w:val="16"/>
                              <w:szCs w:val="16"/>
                            </w:rPr>
                          </w:pPr>
                        </w:p>
                        <w:p w14:paraId="60098412" w14:textId="77777777" w:rsidR="00302392" w:rsidRPr="00497134" w:rsidRDefault="00302392" w:rsidP="00302392">
                          <w:pPr>
                            <w:jc w:val="center"/>
                            <w:rPr>
                              <w:b/>
                              <w:sz w:val="16"/>
                              <w:szCs w:val="16"/>
                            </w:rPr>
                          </w:pPr>
                        </w:p>
                        <w:p w14:paraId="681C8C97" w14:textId="77777777" w:rsidR="00302392" w:rsidRPr="00497134" w:rsidRDefault="00302392" w:rsidP="00302392">
                          <w:pPr>
                            <w:jc w:val="center"/>
                            <w:rPr>
                              <w:b/>
                              <w:sz w:val="16"/>
                              <w:szCs w:val="16"/>
                            </w:rPr>
                          </w:pPr>
                          <w:r w:rsidRPr="00497134">
                            <w:rPr>
                              <w:b/>
                              <w:sz w:val="16"/>
                              <w:szCs w:val="16"/>
                            </w:rPr>
                            <w:t>Acts 27–28</w:t>
                          </w:r>
                        </w:p>
                        <w:p w14:paraId="2A4A65D5" w14:textId="77777777" w:rsidR="00302392" w:rsidRPr="00497134" w:rsidRDefault="00302392" w:rsidP="00302392">
                          <w:pPr>
                            <w:jc w:val="center"/>
                            <w:rPr>
                              <w:b/>
                              <w:sz w:val="16"/>
                              <w:szCs w:val="16"/>
                            </w:rPr>
                          </w:pPr>
                        </w:p>
                        <w:p w14:paraId="03316237" w14:textId="77777777" w:rsidR="00302392" w:rsidRPr="00497134" w:rsidRDefault="00302392" w:rsidP="00302392">
                          <w:pPr>
                            <w:jc w:val="center"/>
                            <w:rPr>
                              <w:b/>
                              <w:sz w:val="16"/>
                              <w:szCs w:val="16"/>
                            </w:rPr>
                          </w:pPr>
                        </w:p>
                        <w:p w14:paraId="1891968C" w14:textId="77777777" w:rsidR="00302392" w:rsidRPr="00497134" w:rsidRDefault="00302392" w:rsidP="00302392">
                          <w:pPr>
                            <w:jc w:val="center"/>
                            <w:rPr>
                              <w:b/>
                              <w:sz w:val="16"/>
                              <w:szCs w:val="16"/>
                            </w:rPr>
                          </w:pPr>
                          <w:smartTag w:uri="urn:schemas-microsoft-com:office:smarttags" w:element="country-region">
                            <w:smartTag w:uri="urn:schemas-microsoft-com:office:smarttags" w:element="place">
                              <w:r w:rsidRPr="00497134">
                                <w:rPr>
                                  <w:b/>
                                  <w:sz w:val="16"/>
                                  <w:szCs w:val="16"/>
                                </w:rPr>
                                <w:t>Rom.</w:t>
                              </w:r>
                            </w:smartTag>
                          </w:smartTag>
                          <w:r w:rsidRPr="00497134">
                            <w:rPr>
                              <w:b/>
                              <w:sz w:val="16"/>
                              <w:szCs w:val="16"/>
                            </w:rPr>
                            <w:t xml:space="preserve"> 15:23–24</w:t>
                          </w:r>
                        </w:p>
                        <w:p w14:paraId="2449460A" w14:textId="77777777" w:rsidR="00302392" w:rsidRDefault="00302392" w:rsidP="00302392">
                          <w:pPr>
                            <w:jc w:val="center"/>
                            <w:rPr>
                              <w:b/>
                              <w:sz w:val="16"/>
                              <w:szCs w:val="16"/>
                            </w:rPr>
                          </w:pPr>
                        </w:p>
                        <w:p w14:paraId="2A10BB8F" w14:textId="77777777" w:rsidR="00302392" w:rsidRPr="00497134" w:rsidRDefault="00302392" w:rsidP="00302392">
                          <w:pPr>
                            <w:jc w:val="center"/>
                            <w:rPr>
                              <w:b/>
                              <w:sz w:val="16"/>
                              <w:szCs w:val="16"/>
                            </w:rPr>
                          </w:pPr>
                        </w:p>
                        <w:p w14:paraId="5EF83331" w14:textId="77777777" w:rsidR="00302392" w:rsidRPr="00497134" w:rsidRDefault="00302392" w:rsidP="00302392">
                          <w:pPr>
                            <w:jc w:val="center"/>
                            <w:rPr>
                              <w:b/>
                              <w:sz w:val="16"/>
                              <w:szCs w:val="16"/>
                            </w:rPr>
                          </w:pPr>
                          <w:r w:rsidRPr="00497134">
                            <w:rPr>
                              <w:b/>
                              <w:sz w:val="16"/>
                              <w:szCs w:val="16"/>
                            </w:rPr>
                            <w:t>2 Tim. 4:6ff</w:t>
                          </w:r>
                        </w:p>
                        <w:p w14:paraId="72D0BB42" w14:textId="77777777" w:rsidR="00302392" w:rsidRPr="00497134" w:rsidRDefault="00302392" w:rsidP="00302392">
                          <w:pPr>
                            <w:jc w:val="center"/>
                            <w:rPr>
                              <w:b/>
                              <w:sz w:val="16"/>
                              <w:szCs w:val="16"/>
                            </w:rPr>
                          </w:pPr>
                        </w:p>
                        <w:p w14:paraId="4CACD8B9" w14:textId="77777777" w:rsidR="00302392" w:rsidRPr="00497134" w:rsidRDefault="00302392" w:rsidP="00302392">
                          <w:pPr>
                            <w:jc w:val="center"/>
                            <w:rPr>
                              <w:b/>
                              <w:sz w:val="16"/>
                              <w:szCs w:val="16"/>
                            </w:rPr>
                          </w:pPr>
                        </w:p>
                        <w:p w14:paraId="1E0313E4" w14:textId="77777777" w:rsidR="00302392" w:rsidRPr="00497134" w:rsidRDefault="00302392" w:rsidP="00302392">
                          <w:pPr>
                            <w:jc w:val="center"/>
                            <w:rPr>
                              <w:b/>
                              <w:sz w:val="16"/>
                              <w:szCs w:val="16"/>
                            </w:rPr>
                          </w:pPr>
                          <w:r w:rsidRPr="00497134">
                            <w:rPr>
                              <w:b/>
                              <w:sz w:val="16"/>
                              <w:szCs w:val="16"/>
                            </w:rPr>
                            <w:t>Heb. 13:23</w:t>
                          </w:r>
                        </w:p>
                        <w:p w14:paraId="771ECDC5" w14:textId="77777777" w:rsidR="00302392" w:rsidRPr="00497134" w:rsidRDefault="00302392" w:rsidP="00302392">
                          <w:pPr>
                            <w:jc w:val="center"/>
                            <w:rPr>
                              <w:b/>
                              <w:sz w:val="16"/>
                              <w:szCs w:val="16"/>
                            </w:rPr>
                          </w:pPr>
                        </w:p>
                        <w:p w14:paraId="73C8E464" w14:textId="77777777" w:rsidR="00302392" w:rsidRPr="00497134" w:rsidRDefault="00302392" w:rsidP="00302392">
                          <w:pPr>
                            <w:jc w:val="center"/>
                            <w:rPr>
                              <w:b/>
                              <w:sz w:val="16"/>
                              <w:szCs w:val="16"/>
                            </w:rPr>
                          </w:pPr>
                        </w:p>
                        <w:p w14:paraId="7CEECAD5" w14:textId="77777777" w:rsidR="00302392" w:rsidRPr="00497134" w:rsidRDefault="00302392" w:rsidP="00302392">
                          <w:pPr>
                            <w:jc w:val="center"/>
                            <w:rPr>
                              <w:b/>
                              <w:sz w:val="16"/>
                              <w:szCs w:val="16"/>
                            </w:rPr>
                          </w:pPr>
                        </w:p>
                        <w:p w14:paraId="6FE84CFB" w14:textId="77777777" w:rsidR="00302392" w:rsidRPr="00497134" w:rsidRDefault="00302392" w:rsidP="00302392">
                          <w:pPr>
                            <w:jc w:val="center"/>
                            <w:rPr>
                              <w:b/>
                              <w:sz w:val="16"/>
                              <w:szCs w:val="16"/>
                            </w:rPr>
                          </w:pPr>
                        </w:p>
                        <w:p w14:paraId="3DDE1FE9" w14:textId="77777777" w:rsidR="00302392" w:rsidRPr="00497134" w:rsidRDefault="00302392" w:rsidP="00302392">
                          <w:pPr>
                            <w:jc w:val="center"/>
                            <w:rPr>
                              <w:b/>
                              <w:sz w:val="16"/>
                              <w:szCs w:val="16"/>
                            </w:rPr>
                          </w:pPr>
                        </w:p>
                        <w:p w14:paraId="0D7B08B0" w14:textId="77777777" w:rsidR="00302392" w:rsidRPr="00497134" w:rsidRDefault="00302392" w:rsidP="00302392">
                          <w:pPr>
                            <w:jc w:val="center"/>
                            <w:rPr>
                              <w:b/>
                              <w:sz w:val="16"/>
                              <w:szCs w:val="16"/>
                            </w:rPr>
                          </w:pPr>
                        </w:p>
                        <w:p w14:paraId="4408EFA6" w14:textId="77777777" w:rsidR="00302392" w:rsidRPr="00497134" w:rsidRDefault="00302392" w:rsidP="00302392">
                          <w:pPr>
                            <w:jc w:val="center"/>
                            <w:rPr>
                              <w:b/>
                              <w:sz w:val="16"/>
                              <w:szCs w:val="16"/>
                            </w:rPr>
                          </w:pPr>
                        </w:p>
                        <w:p w14:paraId="25DE977C" w14:textId="77777777" w:rsidR="00302392" w:rsidRPr="00497134" w:rsidRDefault="00302392" w:rsidP="00302392">
                          <w:pPr>
                            <w:jc w:val="center"/>
                            <w:rPr>
                              <w:b/>
                              <w:sz w:val="16"/>
                              <w:szCs w:val="16"/>
                            </w:rPr>
                          </w:pPr>
                        </w:p>
                        <w:p w14:paraId="67664444" w14:textId="77777777" w:rsidR="00302392" w:rsidRPr="00497134" w:rsidRDefault="00302392" w:rsidP="00302392">
                          <w:pPr>
                            <w:jc w:val="center"/>
                            <w:rPr>
                              <w:b/>
                              <w:sz w:val="16"/>
                              <w:szCs w:val="16"/>
                            </w:rPr>
                          </w:pPr>
                        </w:p>
                        <w:p w14:paraId="5955C4D6" w14:textId="77777777" w:rsidR="00302392" w:rsidRPr="00497134" w:rsidRDefault="00302392" w:rsidP="00302392">
                          <w:pPr>
                            <w:jc w:val="center"/>
                            <w:rPr>
                              <w:b/>
                              <w:sz w:val="16"/>
                              <w:szCs w:val="16"/>
                            </w:rPr>
                          </w:pPr>
                        </w:p>
                        <w:p w14:paraId="4A6D214E" w14:textId="77777777" w:rsidR="00302392" w:rsidRPr="00497134" w:rsidRDefault="00302392" w:rsidP="00302392">
                          <w:pPr>
                            <w:jc w:val="center"/>
                            <w:rPr>
                              <w:b/>
                              <w:sz w:val="16"/>
                              <w:szCs w:val="16"/>
                            </w:rPr>
                          </w:pPr>
                        </w:p>
                        <w:p w14:paraId="57A385D3" w14:textId="77777777" w:rsidR="00302392" w:rsidRPr="00497134" w:rsidRDefault="00302392" w:rsidP="00302392">
                          <w:pPr>
                            <w:jc w:val="center"/>
                            <w:rPr>
                              <w:b/>
                              <w:sz w:val="16"/>
                              <w:szCs w:val="16"/>
                            </w:rPr>
                          </w:pPr>
                        </w:p>
                        <w:p w14:paraId="3751DD59" w14:textId="77777777" w:rsidR="00302392" w:rsidRDefault="00302392" w:rsidP="00302392">
                          <w:pPr>
                            <w:jc w:val="center"/>
                            <w:rPr>
                              <w:b/>
                              <w:sz w:val="16"/>
                              <w:szCs w:val="16"/>
                            </w:rPr>
                          </w:pPr>
                        </w:p>
                        <w:p w14:paraId="5AA5762C" w14:textId="77777777" w:rsidR="00302392" w:rsidRPr="00497134" w:rsidRDefault="00302392" w:rsidP="00302392">
                          <w:pPr>
                            <w:jc w:val="center"/>
                            <w:rPr>
                              <w:b/>
                              <w:sz w:val="16"/>
                              <w:szCs w:val="16"/>
                            </w:rPr>
                          </w:pPr>
                        </w:p>
                        <w:p w14:paraId="18B363D5" w14:textId="77777777" w:rsidR="00302392" w:rsidRPr="00497134" w:rsidRDefault="00302392" w:rsidP="00302392">
                          <w:pPr>
                            <w:jc w:val="center"/>
                            <w:rPr>
                              <w:b/>
                              <w:sz w:val="16"/>
                              <w:szCs w:val="16"/>
                            </w:rPr>
                          </w:pPr>
                        </w:p>
                        <w:p w14:paraId="3509A0CC" w14:textId="77777777" w:rsidR="00302392" w:rsidRPr="00497134" w:rsidRDefault="00302392" w:rsidP="00302392">
                          <w:pPr>
                            <w:jc w:val="center"/>
                            <w:rPr>
                              <w:b/>
                              <w:sz w:val="16"/>
                              <w:szCs w:val="16"/>
                            </w:rPr>
                          </w:pPr>
                        </w:p>
                        <w:p w14:paraId="4D6A7159" w14:textId="77777777" w:rsidR="00302392" w:rsidRDefault="00302392" w:rsidP="00302392">
                          <w:pPr>
                            <w:jc w:val="center"/>
                            <w:rPr>
                              <w:b/>
                              <w:sz w:val="16"/>
                              <w:szCs w:val="16"/>
                            </w:rPr>
                          </w:pPr>
                        </w:p>
                        <w:p w14:paraId="078B48DD" w14:textId="77777777" w:rsidR="00302392" w:rsidRPr="00497134" w:rsidRDefault="00302392" w:rsidP="00302392">
                          <w:pPr>
                            <w:jc w:val="center"/>
                            <w:rPr>
                              <w:b/>
                              <w:sz w:val="16"/>
                              <w:szCs w:val="16"/>
                            </w:rPr>
                          </w:pPr>
                        </w:p>
                        <w:p w14:paraId="0576FE7C" w14:textId="77777777" w:rsidR="00302392" w:rsidRPr="00497134" w:rsidRDefault="00302392" w:rsidP="00302392">
                          <w:pPr>
                            <w:jc w:val="center"/>
                            <w:rPr>
                              <w:b/>
                              <w:sz w:val="16"/>
                              <w:szCs w:val="16"/>
                            </w:rPr>
                          </w:pPr>
                          <w:r w:rsidRPr="00497134">
                            <w:rPr>
                              <w:b/>
                              <w:sz w:val="16"/>
                              <w:szCs w:val="16"/>
                            </w:rPr>
                            <w:t>Rev. 1–3</w:t>
                          </w:r>
                        </w:p>
                      </w:txbxContent>
                    </v:textbox>
                  </v:shape>
                </v:group>
              </v:group>
            </w:pict>
          </mc:Fallback>
        </mc:AlternateContent>
      </w:r>
    </w:p>
    <w:p w14:paraId="0DA85D2F" w14:textId="77777777" w:rsidR="00302392" w:rsidRDefault="00302392" w:rsidP="00302392"/>
    <w:p w14:paraId="0F0B9F01" w14:textId="77777777" w:rsidR="00302392" w:rsidRDefault="00302392" w:rsidP="00302392"/>
    <w:p w14:paraId="4BDFB56A" w14:textId="77777777" w:rsidR="00302392" w:rsidRDefault="00302392" w:rsidP="00302392"/>
    <w:p w14:paraId="603F8B5B" w14:textId="77777777" w:rsidR="00302392" w:rsidRDefault="00302392" w:rsidP="00302392"/>
    <w:p w14:paraId="00D218D3" w14:textId="77777777" w:rsidR="00302392" w:rsidRDefault="00302392" w:rsidP="00302392">
      <w:r>
        <w:rPr>
          <w:noProof/>
        </w:rPr>
        <mc:AlternateContent>
          <mc:Choice Requires="wps">
            <w:drawing>
              <wp:anchor distT="0" distB="0" distL="114300" distR="114300" simplePos="0" relativeHeight="251659264" behindDoc="0" locked="0" layoutInCell="1" allowOverlap="1" wp14:anchorId="3F99DEFA" wp14:editId="0D0BF8B0">
                <wp:simplePos x="0" y="0"/>
                <wp:positionH relativeFrom="column">
                  <wp:posOffset>1714500</wp:posOffset>
                </wp:positionH>
                <wp:positionV relativeFrom="paragraph">
                  <wp:posOffset>168910</wp:posOffset>
                </wp:positionV>
                <wp:extent cx="1028700" cy="0"/>
                <wp:effectExtent l="9525" t="10795" r="9525" b="825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2033A" id="Straight Connector 3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3pt" to="3in,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"/>
            </w:pict>
          </mc:Fallback>
        </mc:AlternateContent>
      </w:r>
    </w:p>
    <w:p w14:paraId="170F064F" w14:textId="77777777" w:rsidR="00302392" w:rsidRDefault="00302392" w:rsidP="00302392"/>
    <w:p w14:paraId="3671CC42" w14:textId="77777777" w:rsidR="00302392" w:rsidRDefault="00302392" w:rsidP="00302392"/>
    <w:p w14:paraId="46B5D0DD" w14:textId="77777777" w:rsidR="00302392" w:rsidRDefault="00302392" w:rsidP="00302392"/>
    <w:p w14:paraId="481A7804" w14:textId="77777777" w:rsidR="00302392" w:rsidRDefault="00302392" w:rsidP="00302392"/>
    <w:p w14:paraId="3A7B011A" w14:textId="77777777" w:rsidR="00302392" w:rsidRDefault="00302392" w:rsidP="00302392"/>
    <w:p w14:paraId="1BE61F82" w14:textId="77777777" w:rsidR="00302392" w:rsidRDefault="00302392" w:rsidP="00302392"/>
    <w:p w14:paraId="665388A1" w14:textId="77777777" w:rsidR="00302392" w:rsidRDefault="00302392" w:rsidP="00302392"/>
    <w:p w14:paraId="2DAD707D" w14:textId="77777777" w:rsidR="00302392" w:rsidRDefault="00302392" w:rsidP="00302392"/>
    <w:p w14:paraId="71C149BE" w14:textId="77777777" w:rsidR="00302392" w:rsidRDefault="00302392" w:rsidP="00302392"/>
    <w:p w14:paraId="1F36F22A" w14:textId="77777777" w:rsidR="00302392" w:rsidRDefault="00302392" w:rsidP="00302392"/>
    <w:p w14:paraId="19F4FDB7" w14:textId="77777777" w:rsidR="00302392" w:rsidRDefault="00302392" w:rsidP="00302392"/>
    <w:p w14:paraId="66B621C1" w14:textId="77777777" w:rsidR="00302392" w:rsidRDefault="00302392" w:rsidP="00302392"/>
    <w:p w14:paraId="7439E5DE" w14:textId="77777777" w:rsidR="00302392" w:rsidRDefault="00302392" w:rsidP="00302392"/>
    <w:p w14:paraId="6C34600B" w14:textId="77777777" w:rsidR="00302392" w:rsidRDefault="00302392" w:rsidP="00302392"/>
    <w:p w14:paraId="30558381" w14:textId="77777777" w:rsidR="00302392" w:rsidRDefault="00302392" w:rsidP="00302392"/>
    <w:p w14:paraId="5BA2A8EE" w14:textId="77777777" w:rsidR="00302392" w:rsidRDefault="00302392" w:rsidP="00302392"/>
    <w:p w14:paraId="0A378DBA" w14:textId="77777777" w:rsidR="00302392" w:rsidRDefault="00302392" w:rsidP="00302392"/>
    <w:p w14:paraId="1044D531" w14:textId="77777777" w:rsidR="00302392" w:rsidRDefault="00302392" w:rsidP="00302392"/>
    <w:p w14:paraId="3BB36A41" w14:textId="77777777" w:rsidR="00302392" w:rsidRDefault="00302392" w:rsidP="00302392"/>
    <w:p w14:paraId="6D0014F4" w14:textId="77777777" w:rsidR="00302392" w:rsidRDefault="00302392" w:rsidP="00302392"/>
    <w:p w14:paraId="3730D093" w14:textId="77777777" w:rsidR="00302392" w:rsidRDefault="00302392" w:rsidP="00302392"/>
    <w:p w14:paraId="66BE5BA9" w14:textId="77777777" w:rsidR="00302392" w:rsidRDefault="00302392" w:rsidP="00302392"/>
    <w:p w14:paraId="2FCF4E71" w14:textId="77777777" w:rsidR="00302392" w:rsidRDefault="00302392" w:rsidP="00302392"/>
    <w:p w14:paraId="3F011C0B" w14:textId="77777777" w:rsidR="00302392" w:rsidRDefault="00302392" w:rsidP="00302392"/>
    <w:p w14:paraId="289DA76B" w14:textId="77777777" w:rsidR="00302392" w:rsidRDefault="00302392" w:rsidP="00302392"/>
    <w:p w14:paraId="432C6A0B" w14:textId="77777777" w:rsidR="00302392" w:rsidRDefault="00302392" w:rsidP="00302392"/>
    <w:p w14:paraId="19ED0E5A" w14:textId="77777777" w:rsidR="00302392" w:rsidRDefault="00302392" w:rsidP="00302392"/>
    <w:p w14:paraId="364C4AD1" w14:textId="77777777" w:rsidR="00302392" w:rsidRDefault="00302392" w:rsidP="00302392"/>
    <w:p w14:paraId="27DF0FA4" w14:textId="77777777" w:rsidR="00302392" w:rsidRDefault="00302392" w:rsidP="00302392"/>
    <w:p w14:paraId="3367C6A5" w14:textId="77777777" w:rsidR="00302392" w:rsidRDefault="00302392" w:rsidP="00302392"/>
    <w:p w14:paraId="2F3C6708" w14:textId="77777777" w:rsidR="00302392" w:rsidRDefault="00302392" w:rsidP="00302392"/>
    <w:p w14:paraId="3B49757F" w14:textId="77777777" w:rsidR="00302392" w:rsidRDefault="00302392" w:rsidP="00302392"/>
    <w:p w14:paraId="0C2D6FF1" w14:textId="77777777" w:rsidR="00302392" w:rsidRDefault="00302392" w:rsidP="00302392"/>
    <w:p w14:paraId="462C2C1E" w14:textId="77777777" w:rsidR="00302392" w:rsidRDefault="00302392" w:rsidP="00302392"/>
    <w:p w14:paraId="27A56440" w14:textId="77777777" w:rsidR="00302392" w:rsidRDefault="00302392" w:rsidP="00302392"/>
    <w:p w14:paraId="0F03AD91" w14:textId="77777777" w:rsidR="00302392" w:rsidRDefault="00302392" w:rsidP="00302392"/>
    <w:p w14:paraId="1B263DA3" w14:textId="77777777" w:rsidR="00302392" w:rsidRDefault="00302392" w:rsidP="00302392"/>
    <w:p w14:paraId="25176544" w14:textId="58C45FCF" w:rsidR="00302392" w:rsidRDefault="00302392" w:rsidP="00302392"/>
    <w:p w14:paraId="009C675D" w14:textId="0B360220" w:rsidR="00373141" w:rsidRDefault="00373141" w:rsidP="00302392"/>
    <w:p w14:paraId="0D94AD62" w14:textId="77777777" w:rsidR="00302392" w:rsidRDefault="00302392" w:rsidP="00302392"/>
    <w:p w14:paraId="1BCC4D9D" w14:textId="77777777" w:rsidR="00302392" w:rsidRPr="00A42910" w:rsidRDefault="00302392" w:rsidP="00302392">
      <w:pPr>
        <w:rPr>
          <w:sz w:val="16"/>
          <w:szCs w:val="16"/>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613"/>
        <w:gridCol w:w="1800"/>
        <w:gridCol w:w="4500"/>
      </w:tblGrid>
      <w:tr w:rsidR="00302392" w:rsidRPr="006C5B5F" w14:paraId="2CA52B5F" w14:textId="77777777" w:rsidTr="004572FF">
        <w:tc>
          <w:tcPr>
            <w:tcW w:w="1915" w:type="dxa"/>
          </w:tcPr>
          <w:p w14:paraId="07CA3EAE" w14:textId="77777777" w:rsidR="00302392" w:rsidRPr="009162D2" w:rsidRDefault="00302392" w:rsidP="004572FF">
            <w:pPr>
              <w:jc w:val="center"/>
              <w:rPr>
                <w:b/>
              </w:rPr>
            </w:pPr>
            <w:r w:rsidRPr="009162D2">
              <w:rPr>
                <w:b/>
                <w:noProof/>
              </w:rPr>
              <w:lastRenderedPageBreak/>
              <mc:AlternateContent>
                <mc:Choice Requires="wps">
                  <w:drawing>
                    <wp:anchor distT="0" distB="0" distL="114300" distR="114300" simplePos="0" relativeHeight="251661312" behindDoc="0" locked="0" layoutInCell="1" allowOverlap="1" wp14:anchorId="1F501F94" wp14:editId="5FD8279D">
                      <wp:simplePos x="0" y="0"/>
                      <wp:positionH relativeFrom="column">
                        <wp:posOffset>-68580</wp:posOffset>
                      </wp:positionH>
                      <wp:positionV relativeFrom="paragraph">
                        <wp:posOffset>-288290</wp:posOffset>
                      </wp:positionV>
                      <wp:extent cx="6217920" cy="259080"/>
                      <wp:effectExtent l="0" t="3810" r="381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AD17" w14:textId="5FBFB660" w:rsidR="00302392" w:rsidRPr="009162D2" w:rsidRDefault="00302392" w:rsidP="00302392">
                                  <w:pPr>
                                    <w:jc w:val="center"/>
                                  </w:pPr>
                                  <w:r w:rsidRPr="009162D2">
                                    <w:rPr>
                                      <w:b/>
                                    </w:rPr>
                                    <w:t>Chronological Order of the NT Books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01F94" id="Text Box 31" o:spid="_x0000_s1074" type="#_x0000_t202" style="position:absolute;left:0;text-align:left;margin-left:-5.4pt;margin-top:-22.7pt;width:489.6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" filled="f" stroked="f">
                      <v:textbox>
                        <w:txbxContent>
                          <w:p w14:paraId="4174AD17" w14:textId="5FBFB660" w:rsidR="00302392" w:rsidRPr="009162D2" w:rsidRDefault="00302392" w:rsidP="00302392">
                            <w:pPr>
                              <w:jc w:val="center"/>
                            </w:pPr>
                            <w:r w:rsidRPr="009162D2">
                              <w:rPr>
                                <w:b/>
                              </w:rPr>
                              <w:t>Chronological Order of the NT Books</w:t>
                            </w:r>
                          </w:p>
                        </w:txbxContent>
                      </v:textbox>
                    </v:shape>
                  </w:pict>
                </mc:Fallback>
              </mc:AlternateContent>
            </w:r>
            <w:r w:rsidRPr="009162D2">
              <w:rPr>
                <w:b/>
              </w:rPr>
              <w:t>NT Book</w:t>
            </w:r>
          </w:p>
        </w:tc>
        <w:tc>
          <w:tcPr>
            <w:tcW w:w="1613" w:type="dxa"/>
          </w:tcPr>
          <w:p w14:paraId="74D346FD" w14:textId="77777777" w:rsidR="00302392" w:rsidRPr="009162D2" w:rsidRDefault="00302392" w:rsidP="004572FF">
            <w:pPr>
              <w:jc w:val="center"/>
              <w:rPr>
                <w:b/>
              </w:rPr>
            </w:pPr>
            <w:r w:rsidRPr="009162D2">
              <w:rPr>
                <w:b/>
              </w:rPr>
              <w:t>Author</w:t>
            </w:r>
          </w:p>
        </w:tc>
        <w:tc>
          <w:tcPr>
            <w:tcW w:w="1800" w:type="dxa"/>
          </w:tcPr>
          <w:p w14:paraId="68575770" w14:textId="77777777" w:rsidR="00302392" w:rsidRPr="009162D2" w:rsidRDefault="00302392" w:rsidP="004572FF">
            <w:pPr>
              <w:jc w:val="center"/>
              <w:rPr>
                <w:b/>
              </w:rPr>
            </w:pPr>
            <w:r w:rsidRPr="009162D2">
              <w:rPr>
                <w:b/>
              </w:rPr>
              <w:t>Place Written</w:t>
            </w:r>
          </w:p>
        </w:tc>
        <w:tc>
          <w:tcPr>
            <w:tcW w:w="4500" w:type="dxa"/>
          </w:tcPr>
          <w:p w14:paraId="79C24385" w14:textId="77777777" w:rsidR="00302392" w:rsidRPr="009162D2" w:rsidRDefault="00302392" w:rsidP="004572FF">
            <w:pPr>
              <w:jc w:val="center"/>
              <w:rPr>
                <w:b/>
              </w:rPr>
            </w:pPr>
            <w:r w:rsidRPr="009162D2">
              <w:rPr>
                <w:b/>
              </w:rPr>
              <w:t>Date and Circumstances</w:t>
            </w:r>
          </w:p>
        </w:tc>
      </w:tr>
      <w:tr w:rsidR="00302392" w:rsidRPr="006C5B5F" w14:paraId="70A97585" w14:textId="77777777" w:rsidTr="004572FF">
        <w:tc>
          <w:tcPr>
            <w:tcW w:w="1915" w:type="dxa"/>
          </w:tcPr>
          <w:p w14:paraId="577D9E46" w14:textId="77777777" w:rsidR="00302392" w:rsidRPr="00015DA1" w:rsidRDefault="00302392" w:rsidP="004572FF">
            <w:pPr>
              <w:jc w:val="center"/>
            </w:pPr>
            <w:r w:rsidRPr="00015DA1">
              <w:t>James</w:t>
            </w:r>
          </w:p>
        </w:tc>
        <w:tc>
          <w:tcPr>
            <w:tcW w:w="1613" w:type="dxa"/>
          </w:tcPr>
          <w:p w14:paraId="092DB734" w14:textId="77777777" w:rsidR="00302392" w:rsidRPr="00015DA1" w:rsidRDefault="00302392" w:rsidP="004572FF">
            <w:pPr>
              <w:jc w:val="center"/>
            </w:pPr>
            <w:r w:rsidRPr="00015DA1">
              <w:t>James</w:t>
            </w:r>
            <w:r>
              <w:t xml:space="preserve"> </w:t>
            </w:r>
            <w:r w:rsidRPr="006C5B5F">
              <w:rPr>
                <w:sz w:val="20"/>
                <w:szCs w:val="20"/>
              </w:rPr>
              <w:t>(Jesus’ half-brother)</w:t>
            </w:r>
          </w:p>
        </w:tc>
        <w:tc>
          <w:tcPr>
            <w:tcW w:w="1800" w:type="dxa"/>
          </w:tcPr>
          <w:p w14:paraId="39D9FC37" w14:textId="77777777" w:rsidR="00302392" w:rsidRPr="00015DA1" w:rsidRDefault="00302392" w:rsidP="004572FF">
            <w:pPr>
              <w:jc w:val="center"/>
            </w:pPr>
            <w:smartTag w:uri="urn:schemas-microsoft-com:office:smarttags" w:element="place">
              <w:smartTag w:uri="urn:schemas-microsoft-com:office:smarttags" w:element="City">
                <w:r>
                  <w:t>Jerusalem</w:t>
                </w:r>
              </w:smartTag>
            </w:smartTag>
          </w:p>
        </w:tc>
        <w:tc>
          <w:tcPr>
            <w:tcW w:w="4500" w:type="dxa"/>
          </w:tcPr>
          <w:p w14:paraId="7AAD97E7" w14:textId="77777777" w:rsidR="00302392" w:rsidRPr="006C5B5F" w:rsidRDefault="00302392" w:rsidP="004572FF">
            <w:pPr>
              <w:rPr>
                <w:sz w:val="20"/>
                <w:szCs w:val="20"/>
              </w:rPr>
            </w:pPr>
            <w:r w:rsidRPr="006C5B5F">
              <w:rPr>
                <w:b/>
                <w:sz w:val="20"/>
                <w:szCs w:val="20"/>
              </w:rPr>
              <w:t>45–48</w:t>
            </w:r>
            <w:r w:rsidRPr="006C5B5F">
              <w:rPr>
                <w:sz w:val="20"/>
                <w:szCs w:val="20"/>
              </w:rPr>
              <w:t xml:space="preserve"> — following the martyrdom of James the brother of John, but likely before Jerusalem Council</w:t>
            </w:r>
          </w:p>
        </w:tc>
      </w:tr>
      <w:tr w:rsidR="00302392" w:rsidRPr="006C5B5F" w14:paraId="480676C4" w14:textId="77777777" w:rsidTr="004572FF">
        <w:tc>
          <w:tcPr>
            <w:tcW w:w="1915" w:type="dxa"/>
          </w:tcPr>
          <w:p w14:paraId="300E7238" w14:textId="77777777" w:rsidR="00302392" w:rsidRPr="00015DA1" w:rsidRDefault="00302392" w:rsidP="004572FF">
            <w:pPr>
              <w:jc w:val="center"/>
            </w:pPr>
            <w:r>
              <w:t>Galatians</w:t>
            </w:r>
          </w:p>
        </w:tc>
        <w:tc>
          <w:tcPr>
            <w:tcW w:w="1613" w:type="dxa"/>
          </w:tcPr>
          <w:p w14:paraId="35408E69" w14:textId="77777777" w:rsidR="00302392" w:rsidRPr="00015DA1" w:rsidRDefault="00302392" w:rsidP="004572FF">
            <w:pPr>
              <w:jc w:val="center"/>
            </w:pPr>
            <w:r>
              <w:t>Paul</w:t>
            </w:r>
          </w:p>
        </w:tc>
        <w:tc>
          <w:tcPr>
            <w:tcW w:w="1800" w:type="dxa"/>
          </w:tcPr>
          <w:p w14:paraId="08A4113D" w14:textId="77777777" w:rsidR="00302392" w:rsidRPr="00015DA1" w:rsidRDefault="00302392" w:rsidP="004572FF">
            <w:pPr>
              <w:jc w:val="center"/>
            </w:pPr>
            <w:r>
              <w:t>Unknown</w:t>
            </w:r>
          </w:p>
        </w:tc>
        <w:tc>
          <w:tcPr>
            <w:tcW w:w="4500" w:type="dxa"/>
          </w:tcPr>
          <w:p w14:paraId="19360264" w14:textId="77777777" w:rsidR="00302392" w:rsidRPr="006C5B5F" w:rsidRDefault="00302392" w:rsidP="004572FF">
            <w:pPr>
              <w:rPr>
                <w:sz w:val="20"/>
                <w:szCs w:val="20"/>
              </w:rPr>
            </w:pPr>
            <w:r w:rsidRPr="006C5B5F">
              <w:rPr>
                <w:b/>
                <w:sz w:val="20"/>
                <w:szCs w:val="20"/>
              </w:rPr>
              <w:t xml:space="preserve">49–50 </w:t>
            </w:r>
            <w:r w:rsidRPr="006C5B5F">
              <w:rPr>
                <w:sz w:val="20"/>
                <w:szCs w:val="20"/>
              </w:rPr>
              <w:t xml:space="preserve">— written shortly after the Jerusalem Council to the churches of Southern Galatia (some scholars take a later date in the mid-50s with the recipients in </w:t>
            </w:r>
            <w:smartTag w:uri="urn:schemas-microsoft-com:office:smarttags" w:element="place">
              <w:r w:rsidRPr="006C5B5F">
                <w:rPr>
                  <w:sz w:val="20"/>
                  <w:szCs w:val="20"/>
                </w:rPr>
                <w:t>Northern Galatia</w:t>
              </w:r>
            </w:smartTag>
            <w:r w:rsidRPr="006C5B5F">
              <w:rPr>
                <w:sz w:val="20"/>
                <w:szCs w:val="20"/>
              </w:rPr>
              <w:t>)</w:t>
            </w:r>
          </w:p>
        </w:tc>
      </w:tr>
      <w:tr w:rsidR="00302392" w:rsidRPr="006C5B5F" w14:paraId="661E6787" w14:textId="77777777" w:rsidTr="004572FF">
        <w:tc>
          <w:tcPr>
            <w:tcW w:w="1915" w:type="dxa"/>
          </w:tcPr>
          <w:p w14:paraId="3B071F23" w14:textId="77777777" w:rsidR="00302392" w:rsidRPr="00015DA1" w:rsidRDefault="00302392" w:rsidP="004572FF">
            <w:pPr>
              <w:jc w:val="center"/>
            </w:pPr>
            <w:r>
              <w:t>1 Thessalonians</w:t>
            </w:r>
          </w:p>
        </w:tc>
        <w:tc>
          <w:tcPr>
            <w:tcW w:w="1613" w:type="dxa"/>
          </w:tcPr>
          <w:p w14:paraId="1B4244B4" w14:textId="77777777" w:rsidR="00302392" w:rsidRPr="00015DA1" w:rsidRDefault="00302392" w:rsidP="004572FF">
            <w:pPr>
              <w:jc w:val="center"/>
            </w:pPr>
            <w:r>
              <w:t>Paul</w:t>
            </w:r>
          </w:p>
        </w:tc>
        <w:tc>
          <w:tcPr>
            <w:tcW w:w="1800" w:type="dxa"/>
          </w:tcPr>
          <w:p w14:paraId="58526FB3" w14:textId="77777777" w:rsidR="00302392" w:rsidRPr="00015DA1" w:rsidRDefault="00302392" w:rsidP="004572FF">
            <w:pPr>
              <w:jc w:val="center"/>
            </w:pPr>
            <w:smartTag w:uri="urn:schemas-microsoft-com:office:smarttags" w:element="City">
              <w:smartTag w:uri="urn:schemas-microsoft-com:office:smarttags" w:element="place">
                <w:r>
                  <w:t>Corinth</w:t>
                </w:r>
              </w:smartTag>
            </w:smartTag>
          </w:p>
        </w:tc>
        <w:tc>
          <w:tcPr>
            <w:tcW w:w="4500" w:type="dxa"/>
          </w:tcPr>
          <w:p w14:paraId="6D941CB6" w14:textId="77777777" w:rsidR="00302392" w:rsidRPr="006C5B5F" w:rsidRDefault="00302392" w:rsidP="004572FF">
            <w:pPr>
              <w:rPr>
                <w:b/>
                <w:sz w:val="20"/>
                <w:szCs w:val="20"/>
              </w:rPr>
            </w:pPr>
            <w:r w:rsidRPr="006C5B5F">
              <w:rPr>
                <w:b/>
                <w:sz w:val="20"/>
                <w:szCs w:val="20"/>
              </w:rPr>
              <w:t xml:space="preserve">51 </w:t>
            </w:r>
            <w:r w:rsidRPr="006C5B5F">
              <w:rPr>
                <w:sz w:val="20"/>
                <w:szCs w:val="20"/>
              </w:rPr>
              <w:t>— written during Paul’s 2</w:t>
            </w:r>
            <w:r w:rsidRPr="006C5B5F">
              <w:rPr>
                <w:sz w:val="20"/>
                <w:szCs w:val="20"/>
                <w:vertAlign w:val="superscript"/>
              </w:rPr>
              <w:t>nd</w:t>
            </w:r>
            <w:r w:rsidRPr="006C5B5F">
              <w:rPr>
                <w:sz w:val="20"/>
                <w:szCs w:val="20"/>
              </w:rPr>
              <w:t xml:space="preserve"> missionary journey, after he planted the church in Thessalonica </w:t>
            </w:r>
          </w:p>
        </w:tc>
      </w:tr>
      <w:tr w:rsidR="00302392" w:rsidRPr="006C5B5F" w14:paraId="165737C3" w14:textId="77777777" w:rsidTr="004572FF">
        <w:tc>
          <w:tcPr>
            <w:tcW w:w="1915" w:type="dxa"/>
          </w:tcPr>
          <w:p w14:paraId="37769829" w14:textId="77777777" w:rsidR="00302392" w:rsidRPr="00015DA1" w:rsidRDefault="00302392" w:rsidP="004572FF">
            <w:pPr>
              <w:jc w:val="center"/>
            </w:pPr>
            <w:r>
              <w:t>2 Thessalonians</w:t>
            </w:r>
          </w:p>
        </w:tc>
        <w:tc>
          <w:tcPr>
            <w:tcW w:w="1613" w:type="dxa"/>
          </w:tcPr>
          <w:p w14:paraId="5BB828DF" w14:textId="77777777" w:rsidR="00302392" w:rsidRPr="00015DA1" w:rsidRDefault="00302392" w:rsidP="004572FF">
            <w:pPr>
              <w:jc w:val="center"/>
            </w:pPr>
            <w:r>
              <w:t>Paul</w:t>
            </w:r>
          </w:p>
        </w:tc>
        <w:tc>
          <w:tcPr>
            <w:tcW w:w="1800" w:type="dxa"/>
          </w:tcPr>
          <w:p w14:paraId="4304D3E5" w14:textId="77777777" w:rsidR="00302392" w:rsidRPr="00015DA1" w:rsidRDefault="00302392" w:rsidP="004572FF">
            <w:pPr>
              <w:jc w:val="center"/>
            </w:pPr>
            <w:smartTag w:uri="urn:schemas-microsoft-com:office:smarttags" w:element="place">
              <w:smartTag w:uri="urn:schemas-microsoft-com:office:smarttags" w:element="City">
                <w:r>
                  <w:t>Corinth</w:t>
                </w:r>
              </w:smartTag>
            </w:smartTag>
          </w:p>
        </w:tc>
        <w:tc>
          <w:tcPr>
            <w:tcW w:w="4500" w:type="dxa"/>
          </w:tcPr>
          <w:p w14:paraId="2B41CCB6" w14:textId="77777777" w:rsidR="00302392" w:rsidRPr="006C5B5F" w:rsidRDefault="00302392" w:rsidP="004572FF">
            <w:pPr>
              <w:rPr>
                <w:b/>
                <w:sz w:val="20"/>
                <w:szCs w:val="20"/>
              </w:rPr>
            </w:pPr>
            <w:r w:rsidRPr="006C5B5F">
              <w:rPr>
                <w:b/>
                <w:sz w:val="20"/>
                <w:szCs w:val="20"/>
              </w:rPr>
              <w:t xml:space="preserve">51–52 </w:t>
            </w:r>
            <w:r w:rsidRPr="006C5B5F">
              <w:rPr>
                <w:sz w:val="20"/>
                <w:szCs w:val="20"/>
              </w:rPr>
              <w:t xml:space="preserve">— written several months after his first letter to the Thessalonians </w:t>
            </w:r>
            <w:r w:rsidRPr="006C5B5F">
              <w:rPr>
                <w:b/>
                <w:sz w:val="20"/>
                <w:szCs w:val="20"/>
              </w:rPr>
              <w:t xml:space="preserve"> </w:t>
            </w:r>
          </w:p>
        </w:tc>
      </w:tr>
      <w:tr w:rsidR="00302392" w:rsidRPr="006C5B5F" w14:paraId="3B4DC010" w14:textId="77777777" w:rsidTr="004572FF">
        <w:tc>
          <w:tcPr>
            <w:tcW w:w="1915" w:type="dxa"/>
          </w:tcPr>
          <w:p w14:paraId="2B02FEEB" w14:textId="77777777" w:rsidR="00302392" w:rsidRPr="00015DA1" w:rsidRDefault="00302392" w:rsidP="004572FF">
            <w:pPr>
              <w:jc w:val="center"/>
            </w:pPr>
            <w:r>
              <w:t>1 Corinthians</w:t>
            </w:r>
          </w:p>
        </w:tc>
        <w:tc>
          <w:tcPr>
            <w:tcW w:w="1613" w:type="dxa"/>
          </w:tcPr>
          <w:p w14:paraId="2CFA575D" w14:textId="77777777" w:rsidR="00302392" w:rsidRPr="00015DA1" w:rsidRDefault="00302392" w:rsidP="004572FF">
            <w:pPr>
              <w:jc w:val="center"/>
            </w:pPr>
            <w:r>
              <w:t>Paul</w:t>
            </w:r>
          </w:p>
        </w:tc>
        <w:tc>
          <w:tcPr>
            <w:tcW w:w="1800" w:type="dxa"/>
          </w:tcPr>
          <w:p w14:paraId="1AF64408" w14:textId="77777777" w:rsidR="00302392" w:rsidRPr="00015DA1" w:rsidRDefault="00302392" w:rsidP="004572FF">
            <w:pPr>
              <w:jc w:val="center"/>
            </w:pPr>
            <w:smartTag w:uri="urn:schemas-microsoft-com:office:smarttags" w:element="place">
              <w:smartTag w:uri="urn:schemas-microsoft-com:office:smarttags" w:element="City">
                <w:r>
                  <w:t>Ephesus</w:t>
                </w:r>
              </w:smartTag>
            </w:smartTag>
          </w:p>
        </w:tc>
        <w:tc>
          <w:tcPr>
            <w:tcW w:w="4500" w:type="dxa"/>
          </w:tcPr>
          <w:p w14:paraId="749CB80D" w14:textId="77777777" w:rsidR="00302392" w:rsidRPr="006C5B5F" w:rsidRDefault="00302392" w:rsidP="004572FF">
            <w:pPr>
              <w:rPr>
                <w:sz w:val="20"/>
                <w:szCs w:val="20"/>
              </w:rPr>
            </w:pPr>
            <w:r w:rsidRPr="006C5B5F">
              <w:rPr>
                <w:b/>
                <w:sz w:val="20"/>
                <w:szCs w:val="20"/>
              </w:rPr>
              <w:t xml:space="preserve">55 </w:t>
            </w:r>
            <w:r w:rsidRPr="006C5B5F">
              <w:rPr>
                <w:sz w:val="20"/>
                <w:szCs w:val="20"/>
              </w:rPr>
              <w:t>— written during Paul’s 3</w:t>
            </w:r>
            <w:r w:rsidRPr="006C5B5F">
              <w:rPr>
                <w:sz w:val="20"/>
                <w:szCs w:val="20"/>
                <w:vertAlign w:val="superscript"/>
              </w:rPr>
              <w:t>rd</w:t>
            </w:r>
            <w:r w:rsidRPr="006C5B5F">
              <w:rPr>
                <w:sz w:val="20"/>
                <w:szCs w:val="20"/>
              </w:rPr>
              <w:t xml:space="preserve"> missionary journey to the church at </w:t>
            </w:r>
            <w:smartTag w:uri="urn:schemas-microsoft-com:office:smarttags" w:element="City">
              <w:smartTag w:uri="urn:schemas-microsoft-com:office:smarttags" w:element="place">
                <w:r w:rsidRPr="006C5B5F">
                  <w:rPr>
                    <w:sz w:val="20"/>
                    <w:szCs w:val="20"/>
                  </w:rPr>
                  <w:t>Corinth</w:t>
                </w:r>
              </w:smartTag>
            </w:smartTag>
            <w:r w:rsidRPr="006C5B5F">
              <w:rPr>
                <w:sz w:val="20"/>
                <w:szCs w:val="20"/>
              </w:rPr>
              <w:t xml:space="preserve"> (a response to their questions)</w:t>
            </w:r>
          </w:p>
        </w:tc>
      </w:tr>
      <w:tr w:rsidR="00302392" w:rsidRPr="006C5B5F" w14:paraId="0AD2A7B9" w14:textId="77777777" w:rsidTr="004572FF">
        <w:tc>
          <w:tcPr>
            <w:tcW w:w="1915" w:type="dxa"/>
          </w:tcPr>
          <w:p w14:paraId="30CDEAAC" w14:textId="77777777" w:rsidR="00302392" w:rsidRPr="00015DA1" w:rsidRDefault="00302392" w:rsidP="004572FF">
            <w:pPr>
              <w:jc w:val="center"/>
            </w:pPr>
            <w:r>
              <w:t>2 Corinthians</w:t>
            </w:r>
          </w:p>
        </w:tc>
        <w:tc>
          <w:tcPr>
            <w:tcW w:w="1613" w:type="dxa"/>
          </w:tcPr>
          <w:p w14:paraId="66B09F8D" w14:textId="77777777" w:rsidR="00302392" w:rsidRPr="00015DA1" w:rsidRDefault="00302392" w:rsidP="004572FF">
            <w:pPr>
              <w:jc w:val="center"/>
            </w:pPr>
            <w:r>
              <w:t>Paul</w:t>
            </w:r>
          </w:p>
        </w:tc>
        <w:tc>
          <w:tcPr>
            <w:tcW w:w="1800" w:type="dxa"/>
          </w:tcPr>
          <w:p w14:paraId="20E5C09D" w14:textId="77777777" w:rsidR="00302392" w:rsidRPr="00015DA1" w:rsidRDefault="00302392" w:rsidP="004572FF">
            <w:pPr>
              <w:jc w:val="center"/>
            </w:pPr>
            <w:smartTag w:uri="urn:schemas-microsoft-com:office:smarttags" w:element="place">
              <w:r>
                <w:t>Philippi</w:t>
              </w:r>
            </w:smartTag>
          </w:p>
        </w:tc>
        <w:tc>
          <w:tcPr>
            <w:tcW w:w="4500" w:type="dxa"/>
          </w:tcPr>
          <w:p w14:paraId="291AF917" w14:textId="77777777" w:rsidR="00302392" w:rsidRPr="006C5B5F" w:rsidRDefault="00302392" w:rsidP="004572FF">
            <w:pPr>
              <w:rPr>
                <w:sz w:val="20"/>
                <w:szCs w:val="20"/>
              </w:rPr>
            </w:pPr>
            <w:r w:rsidRPr="006C5B5F">
              <w:rPr>
                <w:b/>
                <w:sz w:val="20"/>
                <w:szCs w:val="20"/>
              </w:rPr>
              <w:t xml:space="preserve">55–56 </w:t>
            </w:r>
            <w:r w:rsidRPr="006C5B5F">
              <w:rPr>
                <w:sz w:val="20"/>
                <w:szCs w:val="20"/>
              </w:rPr>
              <w:t>— written several months after 1 Cor. and also after the “severe letter” (2:4)</w:t>
            </w:r>
          </w:p>
        </w:tc>
      </w:tr>
      <w:tr w:rsidR="00302392" w:rsidRPr="006C5B5F" w14:paraId="0284AC1C" w14:textId="77777777" w:rsidTr="004572FF">
        <w:tc>
          <w:tcPr>
            <w:tcW w:w="1915" w:type="dxa"/>
          </w:tcPr>
          <w:p w14:paraId="4E7918CE" w14:textId="77777777" w:rsidR="00302392" w:rsidRPr="00015DA1" w:rsidRDefault="00302392" w:rsidP="004572FF">
            <w:pPr>
              <w:jc w:val="center"/>
            </w:pPr>
            <w:r>
              <w:t>Romans</w:t>
            </w:r>
          </w:p>
        </w:tc>
        <w:tc>
          <w:tcPr>
            <w:tcW w:w="1613" w:type="dxa"/>
          </w:tcPr>
          <w:p w14:paraId="16B9844F" w14:textId="77777777" w:rsidR="00302392" w:rsidRPr="00015DA1" w:rsidRDefault="00302392" w:rsidP="004572FF">
            <w:pPr>
              <w:jc w:val="center"/>
            </w:pPr>
            <w:r>
              <w:t>Paul</w:t>
            </w:r>
          </w:p>
        </w:tc>
        <w:tc>
          <w:tcPr>
            <w:tcW w:w="1800" w:type="dxa"/>
          </w:tcPr>
          <w:p w14:paraId="66158CA2" w14:textId="77777777" w:rsidR="00302392" w:rsidRPr="00015DA1" w:rsidRDefault="00302392" w:rsidP="004572FF">
            <w:pPr>
              <w:jc w:val="center"/>
            </w:pPr>
            <w:smartTag w:uri="urn:schemas-microsoft-com:office:smarttags" w:element="place">
              <w:smartTag w:uri="urn:schemas-microsoft-com:office:smarttags" w:element="City">
                <w:r>
                  <w:t>Corinth</w:t>
                </w:r>
              </w:smartTag>
            </w:smartTag>
          </w:p>
        </w:tc>
        <w:tc>
          <w:tcPr>
            <w:tcW w:w="4500" w:type="dxa"/>
          </w:tcPr>
          <w:p w14:paraId="63C11D0F" w14:textId="77777777" w:rsidR="00302392" w:rsidRPr="006C5B5F" w:rsidRDefault="00302392" w:rsidP="004572FF">
            <w:pPr>
              <w:rPr>
                <w:sz w:val="20"/>
                <w:szCs w:val="20"/>
              </w:rPr>
            </w:pPr>
            <w:r w:rsidRPr="006C5B5F">
              <w:rPr>
                <w:b/>
                <w:sz w:val="20"/>
                <w:szCs w:val="20"/>
              </w:rPr>
              <w:t xml:space="preserve">56 </w:t>
            </w:r>
            <w:r w:rsidRPr="006C5B5F">
              <w:rPr>
                <w:sz w:val="20"/>
                <w:szCs w:val="20"/>
              </w:rPr>
              <w:t>— written during Paul’s 3</w:t>
            </w:r>
            <w:r w:rsidRPr="006C5B5F">
              <w:rPr>
                <w:sz w:val="20"/>
                <w:szCs w:val="20"/>
                <w:vertAlign w:val="superscript"/>
              </w:rPr>
              <w:t>rd</w:t>
            </w:r>
            <w:r w:rsidRPr="006C5B5F">
              <w:rPr>
                <w:sz w:val="20"/>
                <w:szCs w:val="20"/>
              </w:rPr>
              <w:t xml:space="preserve"> missionary journey to Christians living in </w:t>
            </w:r>
            <w:smartTag w:uri="urn:schemas-microsoft-com:office:smarttags" w:element="City">
              <w:smartTag w:uri="urn:schemas-microsoft-com:office:smarttags" w:element="place">
                <w:r w:rsidRPr="006C5B5F">
                  <w:rPr>
                    <w:sz w:val="20"/>
                    <w:szCs w:val="20"/>
                  </w:rPr>
                  <w:t>Rome</w:t>
                </w:r>
              </w:smartTag>
            </w:smartTag>
            <w:r w:rsidRPr="006C5B5F">
              <w:rPr>
                <w:sz w:val="20"/>
                <w:szCs w:val="20"/>
              </w:rPr>
              <w:t xml:space="preserve"> </w:t>
            </w:r>
          </w:p>
        </w:tc>
      </w:tr>
      <w:tr w:rsidR="00302392" w:rsidRPr="006C5B5F" w14:paraId="7C65C4C3" w14:textId="77777777" w:rsidTr="004572FF">
        <w:tc>
          <w:tcPr>
            <w:tcW w:w="1915" w:type="dxa"/>
          </w:tcPr>
          <w:p w14:paraId="36CB519D" w14:textId="77777777" w:rsidR="00302392" w:rsidRPr="00015DA1" w:rsidRDefault="00302392" w:rsidP="004572FF">
            <w:pPr>
              <w:jc w:val="center"/>
            </w:pPr>
            <w:r>
              <w:t>Matthew</w:t>
            </w:r>
          </w:p>
        </w:tc>
        <w:tc>
          <w:tcPr>
            <w:tcW w:w="1613" w:type="dxa"/>
          </w:tcPr>
          <w:p w14:paraId="3106CAA8" w14:textId="77777777" w:rsidR="00302392" w:rsidRPr="00015DA1" w:rsidRDefault="00302392" w:rsidP="004572FF">
            <w:pPr>
              <w:jc w:val="center"/>
            </w:pPr>
            <w:r>
              <w:t>Matthew</w:t>
            </w:r>
          </w:p>
        </w:tc>
        <w:tc>
          <w:tcPr>
            <w:tcW w:w="1800" w:type="dxa"/>
          </w:tcPr>
          <w:p w14:paraId="6C99589C" w14:textId="77777777" w:rsidR="00302392" w:rsidRPr="00015DA1" w:rsidRDefault="00302392" w:rsidP="004572FF">
            <w:pPr>
              <w:jc w:val="center"/>
            </w:pPr>
            <w:r>
              <w:t>Jerusalem (?)</w:t>
            </w:r>
          </w:p>
        </w:tc>
        <w:tc>
          <w:tcPr>
            <w:tcW w:w="4500" w:type="dxa"/>
          </w:tcPr>
          <w:p w14:paraId="51E940BF" w14:textId="77777777" w:rsidR="00302392" w:rsidRPr="006C5B5F" w:rsidRDefault="00302392" w:rsidP="004572FF">
            <w:pPr>
              <w:rPr>
                <w:sz w:val="20"/>
                <w:szCs w:val="20"/>
              </w:rPr>
            </w:pPr>
            <w:r w:rsidRPr="006C5B5F">
              <w:rPr>
                <w:b/>
                <w:sz w:val="20"/>
                <w:szCs w:val="20"/>
              </w:rPr>
              <w:t xml:space="preserve">Mid to late 50s  </w:t>
            </w:r>
            <w:r w:rsidRPr="006C5B5F">
              <w:rPr>
                <w:sz w:val="20"/>
                <w:szCs w:val="20"/>
              </w:rPr>
              <w:t>— written as an apologetic to the Jews regarding Jesus as the King</w:t>
            </w:r>
          </w:p>
        </w:tc>
      </w:tr>
      <w:tr w:rsidR="00302392" w:rsidRPr="006C5B5F" w14:paraId="687F474A" w14:textId="77777777" w:rsidTr="004572FF">
        <w:tc>
          <w:tcPr>
            <w:tcW w:w="1915" w:type="dxa"/>
          </w:tcPr>
          <w:p w14:paraId="673A63D3" w14:textId="77777777" w:rsidR="00302392" w:rsidRDefault="00302392" w:rsidP="004572FF">
            <w:pPr>
              <w:jc w:val="center"/>
            </w:pPr>
            <w:r>
              <w:t>Luke</w:t>
            </w:r>
          </w:p>
        </w:tc>
        <w:tc>
          <w:tcPr>
            <w:tcW w:w="1613" w:type="dxa"/>
          </w:tcPr>
          <w:p w14:paraId="46148093" w14:textId="77777777" w:rsidR="00302392" w:rsidRDefault="00302392" w:rsidP="004572FF">
            <w:pPr>
              <w:jc w:val="center"/>
            </w:pPr>
            <w:r>
              <w:t>Luke</w:t>
            </w:r>
          </w:p>
        </w:tc>
        <w:tc>
          <w:tcPr>
            <w:tcW w:w="1800" w:type="dxa"/>
          </w:tcPr>
          <w:p w14:paraId="1B9568F6" w14:textId="77777777" w:rsidR="00302392" w:rsidRDefault="00302392" w:rsidP="004572FF">
            <w:pPr>
              <w:jc w:val="center"/>
            </w:pPr>
            <w:smartTag w:uri="urn:schemas-microsoft-com:office:smarttags" w:element="place">
              <w:smartTag w:uri="urn:schemas-microsoft-com:office:smarttags" w:element="City">
                <w:r>
                  <w:t>Rome</w:t>
                </w:r>
              </w:smartTag>
            </w:smartTag>
          </w:p>
        </w:tc>
        <w:tc>
          <w:tcPr>
            <w:tcW w:w="4500" w:type="dxa"/>
          </w:tcPr>
          <w:p w14:paraId="4DE86BE0" w14:textId="77777777" w:rsidR="00302392" w:rsidRPr="006C5B5F" w:rsidRDefault="00302392" w:rsidP="004572FF">
            <w:pPr>
              <w:rPr>
                <w:sz w:val="20"/>
                <w:szCs w:val="20"/>
              </w:rPr>
            </w:pPr>
            <w:r w:rsidRPr="006C5B5F">
              <w:rPr>
                <w:b/>
                <w:sz w:val="20"/>
                <w:szCs w:val="20"/>
              </w:rPr>
              <w:t xml:space="preserve">60 </w:t>
            </w:r>
            <w:r w:rsidRPr="006C5B5F">
              <w:rPr>
                <w:sz w:val="20"/>
                <w:szCs w:val="20"/>
              </w:rPr>
              <w:t>— written to Theophilus shortly before the book of Acts was written</w:t>
            </w:r>
          </w:p>
        </w:tc>
      </w:tr>
      <w:tr w:rsidR="00302392" w:rsidRPr="006C5B5F" w14:paraId="530EBBDA" w14:textId="77777777" w:rsidTr="004572FF">
        <w:tc>
          <w:tcPr>
            <w:tcW w:w="1915" w:type="dxa"/>
          </w:tcPr>
          <w:p w14:paraId="75DED6B1" w14:textId="77777777" w:rsidR="00302392" w:rsidRPr="00015DA1" w:rsidRDefault="00302392" w:rsidP="004572FF">
            <w:pPr>
              <w:jc w:val="center"/>
            </w:pPr>
            <w:r>
              <w:t>Ephesians</w:t>
            </w:r>
          </w:p>
        </w:tc>
        <w:tc>
          <w:tcPr>
            <w:tcW w:w="1613" w:type="dxa"/>
          </w:tcPr>
          <w:p w14:paraId="00DF4B53" w14:textId="77777777" w:rsidR="00302392" w:rsidRPr="00015DA1" w:rsidRDefault="00302392" w:rsidP="004572FF">
            <w:pPr>
              <w:jc w:val="center"/>
            </w:pPr>
            <w:r>
              <w:t>Paul</w:t>
            </w:r>
          </w:p>
        </w:tc>
        <w:tc>
          <w:tcPr>
            <w:tcW w:w="1800" w:type="dxa"/>
          </w:tcPr>
          <w:p w14:paraId="11596EEB" w14:textId="77777777" w:rsidR="00302392" w:rsidRPr="00015DA1" w:rsidRDefault="00302392" w:rsidP="004572FF">
            <w:pPr>
              <w:jc w:val="center"/>
            </w:pPr>
            <w:smartTag w:uri="urn:schemas-microsoft-com:office:smarttags" w:element="place">
              <w:smartTag w:uri="urn:schemas-microsoft-com:office:smarttags" w:element="City">
                <w:r>
                  <w:t>Rome</w:t>
                </w:r>
              </w:smartTag>
            </w:smartTag>
          </w:p>
        </w:tc>
        <w:tc>
          <w:tcPr>
            <w:tcW w:w="4500" w:type="dxa"/>
          </w:tcPr>
          <w:p w14:paraId="2F00F6F4" w14:textId="77777777" w:rsidR="00302392" w:rsidRPr="006C5B5F" w:rsidRDefault="00302392" w:rsidP="004572FF">
            <w:pPr>
              <w:rPr>
                <w:sz w:val="20"/>
                <w:szCs w:val="20"/>
              </w:rPr>
            </w:pPr>
            <w:r w:rsidRPr="006C5B5F">
              <w:rPr>
                <w:b/>
                <w:sz w:val="20"/>
                <w:szCs w:val="20"/>
              </w:rPr>
              <w:t xml:space="preserve">61 </w:t>
            </w:r>
            <w:r w:rsidRPr="006C5B5F">
              <w:rPr>
                <w:sz w:val="20"/>
                <w:szCs w:val="20"/>
              </w:rPr>
              <w:t>— written during Paul’s first Roman imprisonment; possibly a circulating letter</w:t>
            </w:r>
          </w:p>
        </w:tc>
      </w:tr>
      <w:tr w:rsidR="00302392" w:rsidRPr="006C5B5F" w14:paraId="32EAB10A" w14:textId="77777777" w:rsidTr="004572FF">
        <w:tc>
          <w:tcPr>
            <w:tcW w:w="1915" w:type="dxa"/>
          </w:tcPr>
          <w:p w14:paraId="77498E25" w14:textId="77777777" w:rsidR="00302392" w:rsidRPr="00015DA1" w:rsidRDefault="00302392" w:rsidP="004572FF">
            <w:pPr>
              <w:jc w:val="center"/>
            </w:pPr>
            <w:r>
              <w:t>Colossians</w:t>
            </w:r>
          </w:p>
        </w:tc>
        <w:tc>
          <w:tcPr>
            <w:tcW w:w="1613" w:type="dxa"/>
          </w:tcPr>
          <w:p w14:paraId="5BDF11D5" w14:textId="77777777" w:rsidR="00302392" w:rsidRPr="00015DA1" w:rsidRDefault="00302392" w:rsidP="004572FF">
            <w:pPr>
              <w:jc w:val="center"/>
            </w:pPr>
            <w:r>
              <w:t>Paul</w:t>
            </w:r>
          </w:p>
        </w:tc>
        <w:tc>
          <w:tcPr>
            <w:tcW w:w="1800" w:type="dxa"/>
          </w:tcPr>
          <w:p w14:paraId="17BC03E7" w14:textId="77777777" w:rsidR="00302392" w:rsidRPr="00015DA1" w:rsidRDefault="00302392" w:rsidP="004572FF">
            <w:pPr>
              <w:jc w:val="center"/>
            </w:pPr>
            <w:smartTag w:uri="urn:schemas-microsoft-com:office:smarttags" w:element="place">
              <w:smartTag w:uri="urn:schemas-microsoft-com:office:smarttags" w:element="City">
                <w:r>
                  <w:t>Rome</w:t>
                </w:r>
              </w:smartTag>
            </w:smartTag>
          </w:p>
        </w:tc>
        <w:tc>
          <w:tcPr>
            <w:tcW w:w="4500" w:type="dxa"/>
          </w:tcPr>
          <w:p w14:paraId="22EE817F" w14:textId="77777777" w:rsidR="00302392" w:rsidRPr="006C5B5F" w:rsidRDefault="00302392" w:rsidP="004572FF">
            <w:pPr>
              <w:rPr>
                <w:b/>
                <w:sz w:val="20"/>
                <w:szCs w:val="20"/>
              </w:rPr>
            </w:pPr>
            <w:r w:rsidRPr="006C5B5F">
              <w:rPr>
                <w:b/>
                <w:sz w:val="20"/>
                <w:szCs w:val="20"/>
              </w:rPr>
              <w:t xml:space="preserve">61 </w:t>
            </w:r>
            <w:r w:rsidRPr="006C5B5F">
              <w:rPr>
                <w:sz w:val="20"/>
                <w:szCs w:val="20"/>
              </w:rPr>
              <w:t>— written during Paul’s first Roman imprisonment; to those in Colosse</w:t>
            </w:r>
          </w:p>
        </w:tc>
      </w:tr>
      <w:tr w:rsidR="00302392" w:rsidRPr="006C5B5F" w14:paraId="00D427E6" w14:textId="77777777" w:rsidTr="004572FF">
        <w:tc>
          <w:tcPr>
            <w:tcW w:w="1915" w:type="dxa"/>
          </w:tcPr>
          <w:p w14:paraId="7096A68B" w14:textId="77777777" w:rsidR="00302392" w:rsidRPr="00015DA1" w:rsidRDefault="00302392" w:rsidP="004572FF">
            <w:pPr>
              <w:jc w:val="center"/>
            </w:pPr>
            <w:r>
              <w:t>Philemon</w:t>
            </w:r>
          </w:p>
        </w:tc>
        <w:tc>
          <w:tcPr>
            <w:tcW w:w="1613" w:type="dxa"/>
          </w:tcPr>
          <w:p w14:paraId="5E80217F" w14:textId="77777777" w:rsidR="00302392" w:rsidRPr="00015DA1" w:rsidRDefault="00302392" w:rsidP="004572FF">
            <w:pPr>
              <w:jc w:val="center"/>
            </w:pPr>
            <w:r>
              <w:t>Paul</w:t>
            </w:r>
          </w:p>
        </w:tc>
        <w:tc>
          <w:tcPr>
            <w:tcW w:w="1800" w:type="dxa"/>
          </w:tcPr>
          <w:p w14:paraId="749200D7" w14:textId="77777777" w:rsidR="00302392" w:rsidRPr="00015DA1" w:rsidRDefault="00302392" w:rsidP="004572FF">
            <w:pPr>
              <w:jc w:val="center"/>
            </w:pPr>
            <w:smartTag w:uri="urn:schemas-microsoft-com:office:smarttags" w:element="place">
              <w:smartTag w:uri="urn:schemas-microsoft-com:office:smarttags" w:element="City">
                <w:r>
                  <w:t>Rome</w:t>
                </w:r>
              </w:smartTag>
            </w:smartTag>
          </w:p>
        </w:tc>
        <w:tc>
          <w:tcPr>
            <w:tcW w:w="4500" w:type="dxa"/>
          </w:tcPr>
          <w:p w14:paraId="2037340A" w14:textId="77777777" w:rsidR="00302392" w:rsidRPr="006C5B5F" w:rsidRDefault="00302392" w:rsidP="004572FF">
            <w:pPr>
              <w:rPr>
                <w:b/>
                <w:sz w:val="20"/>
                <w:szCs w:val="20"/>
              </w:rPr>
            </w:pPr>
            <w:r w:rsidRPr="006C5B5F">
              <w:rPr>
                <w:b/>
                <w:sz w:val="20"/>
                <w:szCs w:val="20"/>
              </w:rPr>
              <w:t xml:space="preserve">61 </w:t>
            </w:r>
            <w:r w:rsidRPr="006C5B5F">
              <w:rPr>
                <w:sz w:val="20"/>
                <w:szCs w:val="20"/>
              </w:rPr>
              <w:t>— personal letter written to Philemon about runaway slave Onesimus</w:t>
            </w:r>
          </w:p>
        </w:tc>
      </w:tr>
      <w:tr w:rsidR="00302392" w:rsidRPr="006C5B5F" w14:paraId="7545BE3D" w14:textId="77777777" w:rsidTr="004572FF">
        <w:tc>
          <w:tcPr>
            <w:tcW w:w="1915" w:type="dxa"/>
          </w:tcPr>
          <w:p w14:paraId="660B41DF" w14:textId="77777777" w:rsidR="00302392" w:rsidRDefault="00302392" w:rsidP="004572FF">
            <w:pPr>
              <w:jc w:val="center"/>
            </w:pPr>
            <w:r>
              <w:t>Acts</w:t>
            </w:r>
          </w:p>
        </w:tc>
        <w:tc>
          <w:tcPr>
            <w:tcW w:w="1613" w:type="dxa"/>
          </w:tcPr>
          <w:p w14:paraId="58EB055E" w14:textId="77777777" w:rsidR="00302392" w:rsidRDefault="00302392" w:rsidP="004572FF">
            <w:pPr>
              <w:jc w:val="center"/>
            </w:pPr>
            <w:r>
              <w:t>Luke</w:t>
            </w:r>
          </w:p>
        </w:tc>
        <w:tc>
          <w:tcPr>
            <w:tcW w:w="1800" w:type="dxa"/>
          </w:tcPr>
          <w:p w14:paraId="4B39C808" w14:textId="77777777" w:rsidR="00302392" w:rsidRDefault="00302392" w:rsidP="004572FF">
            <w:pPr>
              <w:jc w:val="center"/>
            </w:pPr>
            <w:smartTag w:uri="urn:schemas-microsoft-com:office:smarttags" w:element="place">
              <w:smartTag w:uri="urn:schemas-microsoft-com:office:smarttags" w:element="City">
                <w:r>
                  <w:t>Rome</w:t>
                </w:r>
              </w:smartTag>
            </w:smartTag>
          </w:p>
        </w:tc>
        <w:tc>
          <w:tcPr>
            <w:tcW w:w="4500" w:type="dxa"/>
          </w:tcPr>
          <w:p w14:paraId="02BBAF6E" w14:textId="77777777" w:rsidR="00302392" w:rsidRPr="006C5B5F" w:rsidRDefault="00302392" w:rsidP="004572FF">
            <w:pPr>
              <w:rPr>
                <w:b/>
                <w:sz w:val="20"/>
                <w:szCs w:val="20"/>
              </w:rPr>
            </w:pPr>
            <w:r w:rsidRPr="006C5B5F">
              <w:rPr>
                <w:b/>
                <w:sz w:val="20"/>
                <w:szCs w:val="20"/>
              </w:rPr>
              <w:t xml:space="preserve">61 </w:t>
            </w:r>
            <w:r w:rsidRPr="006C5B5F">
              <w:rPr>
                <w:sz w:val="20"/>
                <w:szCs w:val="20"/>
              </w:rPr>
              <w:t>— follow-up to his Gospel; ends abruptly with Paul’s first imprisonment (so likely written then)</w:t>
            </w:r>
          </w:p>
        </w:tc>
      </w:tr>
      <w:tr w:rsidR="00302392" w:rsidRPr="006C5B5F" w14:paraId="634D1275" w14:textId="77777777" w:rsidTr="004572FF">
        <w:tc>
          <w:tcPr>
            <w:tcW w:w="1915" w:type="dxa"/>
          </w:tcPr>
          <w:p w14:paraId="0FA01B9B" w14:textId="77777777" w:rsidR="00302392" w:rsidRDefault="00302392" w:rsidP="004572FF">
            <w:pPr>
              <w:jc w:val="center"/>
            </w:pPr>
            <w:r>
              <w:t>Philippians</w:t>
            </w:r>
          </w:p>
        </w:tc>
        <w:tc>
          <w:tcPr>
            <w:tcW w:w="1613" w:type="dxa"/>
          </w:tcPr>
          <w:p w14:paraId="0C4FD404" w14:textId="77777777" w:rsidR="00302392" w:rsidRPr="00015DA1" w:rsidRDefault="00302392" w:rsidP="004572FF">
            <w:pPr>
              <w:jc w:val="center"/>
            </w:pPr>
            <w:r>
              <w:t>Paul</w:t>
            </w:r>
          </w:p>
        </w:tc>
        <w:tc>
          <w:tcPr>
            <w:tcW w:w="1800" w:type="dxa"/>
          </w:tcPr>
          <w:p w14:paraId="6D855499" w14:textId="77777777" w:rsidR="00302392" w:rsidRPr="00015DA1" w:rsidRDefault="00302392" w:rsidP="004572FF">
            <w:pPr>
              <w:jc w:val="center"/>
            </w:pPr>
            <w:smartTag w:uri="urn:schemas-microsoft-com:office:smarttags" w:element="City">
              <w:smartTag w:uri="urn:schemas-microsoft-com:office:smarttags" w:element="place">
                <w:r>
                  <w:t>Rome</w:t>
                </w:r>
              </w:smartTag>
            </w:smartTag>
          </w:p>
        </w:tc>
        <w:tc>
          <w:tcPr>
            <w:tcW w:w="4500" w:type="dxa"/>
          </w:tcPr>
          <w:p w14:paraId="2F0B65CC" w14:textId="77777777" w:rsidR="00302392" w:rsidRPr="006C5B5F" w:rsidRDefault="00302392" w:rsidP="004572FF">
            <w:pPr>
              <w:rPr>
                <w:b/>
                <w:sz w:val="20"/>
                <w:szCs w:val="20"/>
              </w:rPr>
            </w:pPr>
            <w:r w:rsidRPr="006C5B5F">
              <w:rPr>
                <w:b/>
                <w:sz w:val="20"/>
                <w:szCs w:val="20"/>
              </w:rPr>
              <w:t xml:space="preserve">62 </w:t>
            </w:r>
            <w:r w:rsidRPr="006C5B5F">
              <w:rPr>
                <w:sz w:val="20"/>
                <w:szCs w:val="20"/>
              </w:rPr>
              <w:t>— written toward the end of Paul’s first Roman imprisonment</w:t>
            </w:r>
          </w:p>
        </w:tc>
      </w:tr>
      <w:tr w:rsidR="00302392" w:rsidRPr="006C5B5F" w14:paraId="353F9F25" w14:textId="77777777" w:rsidTr="004572FF">
        <w:tc>
          <w:tcPr>
            <w:tcW w:w="1915" w:type="dxa"/>
          </w:tcPr>
          <w:p w14:paraId="1EC9FA0F" w14:textId="77777777" w:rsidR="00302392" w:rsidRDefault="00302392" w:rsidP="004572FF">
            <w:pPr>
              <w:jc w:val="center"/>
            </w:pPr>
            <w:r>
              <w:t>1 Timothy</w:t>
            </w:r>
          </w:p>
        </w:tc>
        <w:tc>
          <w:tcPr>
            <w:tcW w:w="1613" w:type="dxa"/>
          </w:tcPr>
          <w:p w14:paraId="458AC5F9" w14:textId="77777777" w:rsidR="00302392" w:rsidRDefault="00302392" w:rsidP="004572FF">
            <w:pPr>
              <w:jc w:val="center"/>
            </w:pPr>
            <w:r>
              <w:t>Paul</w:t>
            </w:r>
          </w:p>
        </w:tc>
        <w:tc>
          <w:tcPr>
            <w:tcW w:w="1800" w:type="dxa"/>
          </w:tcPr>
          <w:p w14:paraId="77D9C7F5" w14:textId="77777777" w:rsidR="00302392" w:rsidRDefault="00302392" w:rsidP="004572FF">
            <w:pPr>
              <w:jc w:val="center"/>
            </w:pPr>
            <w:smartTag w:uri="urn:schemas-microsoft-com:office:smarttags" w:element="country-region">
              <w:smartTag w:uri="urn:schemas-microsoft-com:office:smarttags" w:element="place">
                <w:r>
                  <w:t>Macedonia</w:t>
                </w:r>
              </w:smartTag>
            </w:smartTag>
          </w:p>
        </w:tc>
        <w:tc>
          <w:tcPr>
            <w:tcW w:w="4500" w:type="dxa"/>
          </w:tcPr>
          <w:p w14:paraId="78D8EE6C" w14:textId="77777777" w:rsidR="00302392" w:rsidRPr="006C5B5F" w:rsidRDefault="00302392" w:rsidP="004572FF">
            <w:pPr>
              <w:rPr>
                <w:b/>
                <w:sz w:val="20"/>
                <w:szCs w:val="20"/>
              </w:rPr>
            </w:pPr>
            <w:r w:rsidRPr="006C5B5F">
              <w:rPr>
                <w:b/>
                <w:sz w:val="20"/>
                <w:szCs w:val="20"/>
              </w:rPr>
              <w:t xml:space="preserve">65 </w:t>
            </w:r>
            <w:r w:rsidRPr="006C5B5F">
              <w:rPr>
                <w:sz w:val="20"/>
                <w:szCs w:val="20"/>
              </w:rPr>
              <w:t>— written during Paul’s 4</w:t>
            </w:r>
            <w:r w:rsidRPr="006C5B5F">
              <w:rPr>
                <w:sz w:val="20"/>
                <w:szCs w:val="20"/>
                <w:vertAlign w:val="superscript"/>
              </w:rPr>
              <w:t>th</w:t>
            </w:r>
            <w:r w:rsidRPr="006C5B5F">
              <w:rPr>
                <w:sz w:val="20"/>
                <w:szCs w:val="20"/>
              </w:rPr>
              <w:t xml:space="preserve"> missionary journey (cf. 1 Tim. 1:3)</w:t>
            </w:r>
          </w:p>
        </w:tc>
      </w:tr>
      <w:tr w:rsidR="00302392" w:rsidRPr="006C5B5F" w14:paraId="0DF940EC" w14:textId="77777777" w:rsidTr="004572FF">
        <w:tc>
          <w:tcPr>
            <w:tcW w:w="1915" w:type="dxa"/>
          </w:tcPr>
          <w:p w14:paraId="64C9164C" w14:textId="77777777" w:rsidR="00302392" w:rsidRDefault="00302392" w:rsidP="004572FF">
            <w:pPr>
              <w:jc w:val="center"/>
            </w:pPr>
            <w:r>
              <w:t>Titus</w:t>
            </w:r>
          </w:p>
        </w:tc>
        <w:tc>
          <w:tcPr>
            <w:tcW w:w="1613" w:type="dxa"/>
          </w:tcPr>
          <w:p w14:paraId="116942DF" w14:textId="77777777" w:rsidR="00302392" w:rsidRDefault="00302392" w:rsidP="004572FF">
            <w:pPr>
              <w:jc w:val="center"/>
            </w:pPr>
            <w:r>
              <w:t>Paul</w:t>
            </w:r>
          </w:p>
        </w:tc>
        <w:tc>
          <w:tcPr>
            <w:tcW w:w="1800" w:type="dxa"/>
          </w:tcPr>
          <w:p w14:paraId="0E370FA6" w14:textId="77777777" w:rsidR="00302392" w:rsidRDefault="00302392" w:rsidP="004572FF">
            <w:pPr>
              <w:jc w:val="center"/>
            </w:pPr>
            <w:r>
              <w:t>While moving</w:t>
            </w:r>
          </w:p>
        </w:tc>
        <w:tc>
          <w:tcPr>
            <w:tcW w:w="4500" w:type="dxa"/>
          </w:tcPr>
          <w:p w14:paraId="71601457" w14:textId="77777777" w:rsidR="00302392" w:rsidRPr="006C5B5F" w:rsidRDefault="00302392" w:rsidP="004572FF">
            <w:pPr>
              <w:rPr>
                <w:b/>
                <w:sz w:val="20"/>
                <w:szCs w:val="20"/>
              </w:rPr>
            </w:pPr>
            <w:r w:rsidRPr="006C5B5F">
              <w:rPr>
                <w:b/>
                <w:sz w:val="20"/>
                <w:szCs w:val="20"/>
              </w:rPr>
              <w:t>65</w:t>
            </w:r>
            <w:r w:rsidRPr="006C5B5F">
              <w:rPr>
                <w:sz w:val="20"/>
                <w:szCs w:val="20"/>
              </w:rPr>
              <w:t xml:space="preserve"> — written during Paul’s 4</w:t>
            </w:r>
            <w:r w:rsidRPr="006C5B5F">
              <w:rPr>
                <w:sz w:val="20"/>
                <w:szCs w:val="20"/>
                <w:vertAlign w:val="superscript"/>
              </w:rPr>
              <w:t>th</w:t>
            </w:r>
            <w:r w:rsidRPr="006C5B5F">
              <w:rPr>
                <w:sz w:val="20"/>
                <w:szCs w:val="20"/>
              </w:rPr>
              <w:t xml:space="preserve"> missionary journey (Titus 1:5)</w:t>
            </w:r>
          </w:p>
        </w:tc>
      </w:tr>
      <w:tr w:rsidR="00302392" w:rsidRPr="006C5B5F" w14:paraId="35EAE51A" w14:textId="77777777" w:rsidTr="004572FF">
        <w:tc>
          <w:tcPr>
            <w:tcW w:w="1915" w:type="dxa"/>
          </w:tcPr>
          <w:p w14:paraId="2E3C6631" w14:textId="77777777" w:rsidR="00302392" w:rsidRDefault="00302392" w:rsidP="004572FF">
            <w:pPr>
              <w:jc w:val="center"/>
            </w:pPr>
            <w:r>
              <w:t>1 Peter</w:t>
            </w:r>
          </w:p>
        </w:tc>
        <w:tc>
          <w:tcPr>
            <w:tcW w:w="1613" w:type="dxa"/>
          </w:tcPr>
          <w:p w14:paraId="5E293214" w14:textId="77777777" w:rsidR="00302392" w:rsidRDefault="00302392" w:rsidP="004572FF">
            <w:pPr>
              <w:jc w:val="center"/>
            </w:pPr>
            <w:r>
              <w:t>Peter</w:t>
            </w:r>
          </w:p>
        </w:tc>
        <w:tc>
          <w:tcPr>
            <w:tcW w:w="1800" w:type="dxa"/>
          </w:tcPr>
          <w:p w14:paraId="6D72FFA8" w14:textId="77777777" w:rsidR="00302392" w:rsidRDefault="00302392" w:rsidP="004572FF">
            <w:pPr>
              <w:jc w:val="center"/>
            </w:pPr>
            <w:smartTag w:uri="urn:schemas-microsoft-com:office:smarttags" w:element="City">
              <w:r>
                <w:t>Rome</w:t>
              </w:r>
            </w:smartTag>
            <w:r>
              <w:t xml:space="preserve"> </w:t>
            </w:r>
            <w:r w:rsidRPr="006C5B5F">
              <w:rPr>
                <w:sz w:val="20"/>
                <w:szCs w:val="20"/>
              </w:rPr>
              <w:t>(</w:t>
            </w:r>
            <w:smartTag w:uri="urn:schemas-microsoft-com:office:smarttags" w:element="City">
              <w:smartTag w:uri="urn:schemas-microsoft-com:office:smarttags" w:element="place">
                <w:r w:rsidRPr="006C5B5F">
                  <w:rPr>
                    <w:sz w:val="20"/>
                    <w:szCs w:val="20"/>
                  </w:rPr>
                  <w:t>Babylon</w:t>
                </w:r>
              </w:smartTag>
            </w:smartTag>
            <w:r w:rsidRPr="006C5B5F">
              <w:rPr>
                <w:sz w:val="20"/>
                <w:szCs w:val="20"/>
              </w:rPr>
              <w:t>)</w:t>
            </w:r>
          </w:p>
        </w:tc>
        <w:tc>
          <w:tcPr>
            <w:tcW w:w="4500" w:type="dxa"/>
          </w:tcPr>
          <w:p w14:paraId="6FC6BA6D" w14:textId="357EF964" w:rsidR="00302392" w:rsidRPr="006C5B5F" w:rsidRDefault="00302392" w:rsidP="004572FF">
            <w:pPr>
              <w:rPr>
                <w:b/>
                <w:sz w:val="20"/>
                <w:szCs w:val="20"/>
              </w:rPr>
            </w:pPr>
            <w:r w:rsidRPr="006C5B5F">
              <w:rPr>
                <w:b/>
                <w:sz w:val="20"/>
                <w:szCs w:val="20"/>
              </w:rPr>
              <w:t>6</w:t>
            </w:r>
            <w:r w:rsidR="00152DF7">
              <w:rPr>
                <w:b/>
                <w:sz w:val="20"/>
                <w:szCs w:val="20"/>
              </w:rPr>
              <w:t>3-65</w:t>
            </w:r>
            <w:r w:rsidRPr="006C5B5F">
              <w:rPr>
                <w:b/>
                <w:sz w:val="20"/>
                <w:szCs w:val="20"/>
              </w:rPr>
              <w:t xml:space="preserve"> </w:t>
            </w:r>
            <w:r w:rsidRPr="006C5B5F">
              <w:rPr>
                <w:sz w:val="20"/>
                <w:szCs w:val="20"/>
              </w:rPr>
              <w:t>— written as Nero’s persecution was beginning to break out against Christians</w:t>
            </w:r>
          </w:p>
        </w:tc>
      </w:tr>
      <w:tr w:rsidR="00302392" w:rsidRPr="006C5B5F" w14:paraId="3CA48887" w14:textId="77777777" w:rsidTr="004572FF">
        <w:tc>
          <w:tcPr>
            <w:tcW w:w="1915" w:type="dxa"/>
          </w:tcPr>
          <w:p w14:paraId="0F63F9E1" w14:textId="77777777" w:rsidR="00302392" w:rsidRDefault="00302392" w:rsidP="004572FF">
            <w:pPr>
              <w:jc w:val="center"/>
            </w:pPr>
            <w:r>
              <w:t>2 Peter</w:t>
            </w:r>
          </w:p>
        </w:tc>
        <w:tc>
          <w:tcPr>
            <w:tcW w:w="1613" w:type="dxa"/>
          </w:tcPr>
          <w:p w14:paraId="0975E1A4" w14:textId="77777777" w:rsidR="00302392" w:rsidRDefault="00302392" w:rsidP="004572FF">
            <w:pPr>
              <w:jc w:val="center"/>
            </w:pPr>
            <w:r>
              <w:t>Peter</w:t>
            </w:r>
          </w:p>
        </w:tc>
        <w:tc>
          <w:tcPr>
            <w:tcW w:w="1800" w:type="dxa"/>
          </w:tcPr>
          <w:p w14:paraId="0A5E0D33" w14:textId="77777777" w:rsidR="00302392" w:rsidRDefault="00302392" w:rsidP="004572FF">
            <w:pPr>
              <w:jc w:val="center"/>
            </w:pPr>
            <w:smartTag w:uri="urn:schemas-microsoft-com:office:smarttags" w:element="City">
              <w:smartTag w:uri="urn:schemas-microsoft-com:office:smarttags" w:element="place">
                <w:r>
                  <w:t>Rome</w:t>
                </w:r>
              </w:smartTag>
            </w:smartTag>
          </w:p>
        </w:tc>
        <w:tc>
          <w:tcPr>
            <w:tcW w:w="4500" w:type="dxa"/>
          </w:tcPr>
          <w:p w14:paraId="552D0EFB" w14:textId="77777777" w:rsidR="00302392" w:rsidRPr="006C5B5F" w:rsidRDefault="00302392" w:rsidP="004572FF">
            <w:pPr>
              <w:rPr>
                <w:b/>
                <w:sz w:val="20"/>
                <w:szCs w:val="20"/>
              </w:rPr>
            </w:pPr>
            <w:r w:rsidRPr="006C5B5F">
              <w:rPr>
                <w:b/>
                <w:sz w:val="20"/>
                <w:szCs w:val="20"/>
              </w:rPr>
              <w:t xml:space="preserve">67 </w:t>
            </w:r>
            <w:r w:rsidRPr="006C5B5F">
              <w:rPr>
                <w:sz w:val="20"/>
                <w:szCs w:val="20"/>
              </w:rPr>
              <w:t>— written to the same readers as 1 Peter, to warn against false teachers within the church</w:t>
            </w:r>
          </w:p>
        </w:tc>
      </w:tr>
      <w:tr w:rsidR="00302392" w:rsidRPr="006C5B5F" w14:paraId="415F3D2C" w14:textId="77777777" w:rsidTr="004572FF">
        <w:tc>
          <w:tcPr>
            <w:tcW w:w="1915" w:type="dxa"/>
          </w:tcPr>
          <w:p w14:paraId="0F16789D" w14:textId="77777777" w:rsidR="00302392" w:rsidRDefault="00302392" w:rsidP="004572FF">
            <w:pPr>
              <w:jc w:val="center"/>
            </w:pPr>
            <w:r>
              <w:t>2 Timothy</w:t>
            </w:r>
          </w:p>
        </w:tc>
        <w:tc>
          <w:tcPr>
            <w:tcW w:w="1613" w:type="dxa"/>
          </w:tcPr>
          <w:p w14:paraId="6C1DE325" w14:textId="77777777" w:rsidR="00302392" w:rsidRDefault="00302392" w:rsidP="004572FF">
            <w:pPr>
              <w:jc w:val="center"/>
            </w:pPr>
            <w:r>
              <w:t>Paul</w:t>
            </w:r>
          </w:p>
        </w:tc>
        <w:tc>
          <w:tcPr>
            <w:tcW w:w="1800" w:type="dxa"/>
          </w:tcPr>
          <w:p w14:paraId="519FE08D" w14:textId="77777777" w:rsidR="00302392" w:rsidRDefault="00302392" w:rsidP="004572FF">
            <w:pPr>
              <w:jc w:val="center"/>
            </w:pPr>
            <w:smartTag w:uri="urn:schemas-microsoft-com:office:smarttags" w:element="City">
              <w:smartTag w:uri="urn:schemas-microsoft-com:office:smarttags" w:element="place">
                <w:r>
                  <w:t>Rome</w:t>
                </w:r>
              </w:smartTag>
            </w:smartTag>
          </w:p>
        </w:tc>
        <w:tc>
          <w:tcPr>
            <w:tcW w:w="4500" w:type="dxa"/>
          </w:tcPr>
          <w:p w14:paraId="7D766074" w14:textId="77777777" w:rsidR="00302392" w:rsidRPr="006C5B5F" w:rsidRDefault="00302392" w:rsidP="004572FF">
            <w:pPr>
              <w:rPr>
                <w:sz w:val="20"/>
                <w:szCs w:val="20"/>
              </w:rPr>
            </w:pPr>
            <w:r w:rsidRPr="006C5B5F">
              <w:rPr>
                <w:b/>
                <w:sz w:val="20"/>
                <w:szCs w:val="20"/>
              </w:rPr>
              <w:t>67–68</w:t>
            </w:r>
            <w:r w:rsidRPr="006C5B5F">
              <w:rPr>
                <w:sz w:val="20"/>
                <w:szCs w:val="20"/>
              </w:rPr>
              <w:t xml:space="preserve"> — written shortly before Paul’s death, during his second imprisonment</w:t>
            </w:r>
          </w:p>
        </w:tc>
      </w:tr>
      <w:tr w:rsidR="00302392" w:rsidRPr="006C5B5F" w14:paraId="2D565A52" w14:textId="77777777" w:rsidTr="004572FF">
        <w:tc>
          <w:tcPr>
            <w:tcW w:w="1915" w:type="dxa"/>
          </w:tcPr>
          <w:p w14:paraId="7DBAA4B6" w14:textId="77777777" w:rsidR="00302392" w:rsidRDefault="00302392" w:rsidP="004572FF">
            <w:pPr>
              <w:jc w:val="center"/>
            </w:pPr>
            <w:r>
              <w:t>Jude</w:t>
            </w:r>
          </w:p>
        </w:tc>
        <w:tc>
          <w:tcPr>
            <w:tcW w:w="1613" w:type="dxa"/>
          </w:tcPr>
          <w:p w14:paraId="7C4DD140" w14:textId="77777777" w:rsidR="00302392" w:rsidRDefault="00302392" w:rsidP="004572FF">
            <w:pPr>
              <w:jc w:val="center"/>
            </w:pPr>
            <w:r>
              <w:t xml:space="preserve">Jude </w:t>
            </w:r>
            <w:r w:rsidRPr="006C5B5F">
              <w:rPr>
                <w:sz w:val="20"/>
                <w:szCs w:val="20"/>
              </w:rPr>
              <w:t>(Jesus’ half-brother)</w:t>
            </w:r>
          </w:p>
        </w:tc>
        <w:tc>
          <w:tcPr>
            <w:tcW w:w="1800" w:type="dxa"/>
          </w:tcPr>
          <w:p w14:paraId="50617D42" w14:textId="77777777" w:rsidR="00302392" w:rsidRDefault="00302392" w:rsidP="004572FF">
            <w:pPr>
              <w:jc w:val="center"/>
            </w:pPr>
            <w:smartTag w:uri="urn:schemas-microsoft-com:office:smarttags" w:element="place">
              <w:smartTag w:uri="urn:schemas-microsoft-com:office:smarttags" w:element="City">
                <w:r>
                  <w:t>Jerusalem</w:t>
                </w:r>
              </w:smartTag>
            </w:smartTag>
          </w:p>
        </w:tc>
        <w:tc>
          <w:tcPr>
            <w:tcW w:w="4500" w:type="dxa"/>
          </w:tcPr>
          <w:p w14:paraId="470F344D" w14:textId="77777777" w:rsidR="00302392" w:rsidRPr="006C5B5F" w:rsidRDefault="00302392" w:rsidP="004572FF">
            <w:pPr>
              <w:rPr>
                <w:b/>
                <w:sz w:val="20"/>
                <w:szCs w:val="20"/>
              </w:rPr>
            </w:pPr>
            <w:r w:rsidRPr="006C5B5F">
              <w:rPr>
                <w:b/>
                <w:sz w:val="20"/>
                <w:szCs w:val="20"/>
              </w:rPr>
              <w:t xml:space="preserve">67–69 </w:t>
            </w:r>
            <w:r w:rsidRPr="006C5B5F">
              <w:rPr>
                <w:sz w:val="20"/>
                <w:szCs w:val="20"/>
              </w:rPr>
              <w:t xml:space="preserve">— most likely written before destruction of </w:t>
            </w:r>
            <w:smartTag w:uri="urn:schemas-microsoft-com:office:smarttags" w:element="City">
              <w:smartTag w:uri="urn:schemas-microsoft-com:office:smarttags" w:element="place">
                <w:r w:rsidRPr="006C5B5F">
                  <w:rPr>
                    <w:sz w:val="20"/>
                    <w:szCs w:val="20"/>
                  </w:rPr>
                  <w:t>Jerusalem</w:t>
                </w:r>
              </w:smartTag>
            </w:smartTag>
            <w:r w:rsidRPr="006C5B5F">
              <w:rPr>
                <w:sz w:val="20"/>
                <w:szCs w:val="20"/>
              </w:rPr>
              <w:t xml:space="preserve"> (since not mentioned in the book)</w:t>
            </w:r>
          </w:p>
        </w:tc>
      </w:tr>
      <w:tr w:rsidR="00302392" w:rsidRPr="006C5B5F" w14:paraId="2D03BE76" w14:textId="77777777" w:rsidTr="004572FF">
        <w:tc>
          <w:tcPr>
            <w:tcW w:w="1915" w:type="dxa"/>
          </w:tcPr>
          <w:p w14:paraId="64D3C84A" w14:textId="77777777" w:rsidR="00302392" w:rsidRDefault="00302392" w:rsidP="004572FF">
            <w:pPr>
              <w:jc w:val="center"/>
            </w:pPr>
            <w:r>
              <w:t>Hebrews</w:t>
            </w:r>
          </w:p>
        </w:tc>
        <w:tc>
          <w:tcPr>
            <w:tcW w:w="1613" w:type="dxa"/>
          </w:tcPr>
          <w:p w14:paraId="2BB7AA2F" w14:textId="77777777" w:rsidR="00302392" w:rsidRDefault="00302392" w:rsidP="004572FF">
            <w:pPr>
              <w:jc w:val="center"/>
            </w:pPr>
            <w:r>
              <w:t>Unknown</w:t>
            </w:r>
          </w:p>
        </w:tc>
        <w:tc>
          <w:tcPr>
            <w:tcW w:w="1800" w:type="dxa"/>
          </w:tcPr>
          <w:p w14:paraId="400884BF" w14:textId="77777777" w:rsidR="00302392" w:rsidRDefault="00302392" w:rsidP="004572FF">
            <w:pPr>
              <w:jc w:val="center"/>
            </w:pPr>
            <w:smartTag w:uri="urn:schemas-microsoft-com:office:smarttags" w:element="City">
              <w:smartTag w:uri="urn:schemas-microsoft-com:office:smarttags" w:element="place">
                <w:r>
                  <w:t>Rome</w:t>
                </w:r>
              </w:smartTag>
            </w:smartTag>
          </w:p>
        </w:tc>
        <w:tc>
          <w:tcPr>
            <w:tcW w:w="4500" w:type="dxa"/>
          </w:tcPr>
          <w:p w14:paraId="21D96BA8" w14:textId="77777777" w:rsidR="00302392" w:rsidRPr="006C5B5F" w:rsidRDefault="00302392" w:rsidP="004572FF">
            <w:pPr>
              <w:rPr>
                <w:b/>
                <w:sz w:val="20"/>
                <w:szCs w:val="20"/>
              </w:rPr>
            </w:pPr>
            <w:r w:rsidRPr="006C5B5F">
              <w:rPr>
                <w:b/>
                <w:sz w:val="20"/>
                <w:szCs w:val="20"/>
              </w:rPr>
              <w:t xml:space="preserve">67–69 </w:t>
            </w:r>
            <w:r w:rsidRPr="006C5B5F">
              <w:rPr>
                <w:sz w:val="20"/>
                <w:szCs w:val="20"/>
              </w:rPr>
              <w:t>— written toward the end of Nero’s persecution, possibly by Paul</w:t>
            </w:r>
            <w:r w:rsidRPr="006C5B5F">
              <w:rPr>
                <w:b/>
                <w:sz w:val="20"/>
                <w:szCs w:val="20"/>
              </w:rPr>
              <w:t xml:space="preserve"> </w:t>
            </w:r>
          </w:p>
        </w:tc>
      </w:tr>
      <w:tr w:rsidR="00302392" w:rsidRPr="006C5B5F" w14:paraId="013C0FAC" w14:textId="77777777" w:rsidTr="004572FF">
        <w:tc>
          <w:tcPr>
            <w:tcW w:w="1915" w:type="dxa"/>
          </w:tcPr>
          <w:p w14:paraId="03AE71B7" w14:textId="77777777" w:rsidR="00302392" w:rsidRDefault="00302392" w:rsidP="004572FF">
            <w:pPr>
              <w:jc w:val="center"/>
            </w:pPr>
            <w:r>
              <w:t>Mark</w:t>
            </w:r>
          </w:p>
        </w:tc>
        <w:tc>
          <w:tcPr>
            <w:tcW w:w="1613" w:type="dxa"/>
          </w:tcPr>
          <w:p w14:paraId="564D1979" w14:textId="77777777" w:rsidR="00302392" w:rsidRDefault="00302392" w:rsidP="004572FF">
            <w:pPr>
              <w:jc w:val="center"/>
            </w:pPr>
            <w:r>
              <w:t>Mark</w:t>
            </w:r>
          </w:p>
        </w:tc>
        <w:tc>
          <w:tcPr>
            <w:tcW w:w="1800" w:type="dxa"/>
          </w:tcPr>
          <w:p w14:paraId="66D7264C" w14:textId="77777777" w:rsidR="00302392" w:rsidRDefault="00302392" w:rsidP="004572FF">
            <w:pPr>
              <w:jc w:val="center"/>
            </w:pPr>
            <w:smartTag w:uri="urn:schemas-microsoft-com:office:smarttags" w:element="City">
              <w:smartTag w:uri="urn:schemas-microsoft-com:office:smarttags" w:element="place">
                <w:r>
                  <w:t>Rome</w:t>
                </w:r>
              </w:smartTag>
            </w:smartTag>
          </w:p>
        </w:tc>
        <w:tc>
          <w:tcPr>
            <w:tcW w:w="4500" w:type="dxa"/>
          </w:tcPr>
          <w:p w14:paraId="66E52EAA" w14:textId="77777777" w:rsidR="00302392" w:rsidRPr="006C5B5F" w:rsidRDefault="00302392" w:rsidP="004572FF">
            <w:pPr>
              <w:rPr>
                <w:b/>
                <w:sz w:val="20"/>
                <w:szCs w:val="20"/>
              </w:rPr>
            </w:pPr>
            <w:r w:rsidRPr="006C5B5F">
              <w:rPr>
                <w:b/>
                <w:sz w:val="20"/>
                <w:szCs w:val="20"/>
              </w:rPr>
              <w:t xml:space="preserve">68–69 </w:t>
            </w:r>
            <w:r w:rsidRPr="006C5B5F">
              <w:rPr>
                <w:sz w:val="20"/>
                <w:szCs w:val="20"/>
              </w:rPr>
              <w:t>— written by Mark who recorded the memoirs of Peter regarding the life of Christ</w:t>
            </w:r>
          </w:p>
        </w:tc>
      </w:tr>
      <w:tr w:rsidR="00302392" w:rsidRPr="006C5B5F" w14:paraId="36B2123C" w14:textId="77777777" w:rsidTr="004572FF">
        <w:tc>
          <w:tcPr>
            <w:tcW w:w="1915" w:type="dxa"/>
          </w:tcPr>
          <w:p w14:paraId="7831D9C6" w14:textId="77777777" w:rsidR="00302392" w:rsidRDefault="00302392" w:rsidP="004572FF">
            <w:pPr>
              <w:jc w:val="center"/>
            </w:pPr>
            <w:r>
              <w:t>John</w:t>
            </w:r>
          </w:p>
        </w:tc>
        <w:tc>
          <w:tcPr>
            <w:tcW w:w="1613" w:type="dxa"/>
          </w:tcPr>
          <w:p w14:paraId="2B7C8C26" w14:textId="77777777" w:rsidR="00302392" w:rsidRDefault="00302392" w:rsidP="004572FF">
            <w:pPr>
              <w:jc w:val="center"/>
            </w:pPr>
            <w:r>
              <w:t>John</w:t>
            </w:r>
          </w:p>
        </w:tc>
        <w:tc>
          <w:tcPr>
            <w:tcW w:w="1800" w:type="dxa"/>
          </w:tcPr>
          <w:p w14:paraId="64195F8D" w14:textId="77777777" w:rsidR="00302392" w:rsidRDefault="00302392" w:rsidP="004572FF">
            <w:pPr>
              <w:jc w:val="center"/>
            </w:pPr>
            <w:smartTag w:uri="urn:schemas-microsoft-com:office:smarttags" w:element="City">
              <w:smartTag w:uri="urn:schemas-microsoft-com:office:smarttags" w:element="place">
                <w:r>
                  <w:t>Ephesus</w:t>
                </w:r>
              </w:smartTag>
            </w:smartTag>
          </w:p>
        </w:tc>
        <w:tc>
          <w:tcPr>
            <w:tcW w:w="4500" w:type="dxa"/>
          </w:tcPr>
          <w:p w14:paraId="3C738495" w14:textId="77777777" w:rsidR="00302392" w:rsidRPr="006C5B5F" w:rsidRDefault="00302392" w:rsidP="004572FF">
            <w:pPr>
              <w:rPr>
                <w:b/>
                <w:sz w:val="20"/>
                <w:szCs w:val="20"/>
              </w:rPr>
            </w:pPr>
            <w:r w:rsidRPr="006C5B5F">
              <w:rPr>
                <w:b/>
                <w:sz w:val="20"/>
                <w:szCs w:val="20"/>
              </w:rPr>
              <w:t xml:space="preserve">Late 80s </w:t>
            </w:r>
            <w:r w:rsidRPr="006C5B5F">
              <w:rPr>
                <w:sz w:val="20"/>
                <w:szCs w:val="20"/>
              </w:rPr>
              <w:t>— written as a supplement to the Synoptic Gospels by the Apostle John, brother of James</w:t>
            </w:r>
          </w:p>
        </w:tc>
      </w:tr>
      <w:tr w:rsidR="00302392" w:rsidRPr="006C5B5F" w14:paraId="7BE4A551" w14:textId="77777777" w:rsidTr="004572FF">
        <w:tc>
          <w:tcPr>
            <w:tcW w:w="1915" w:type="dxa"/>
          </w:tcPr>
          <w:p w14:paraId="687253EC" w14:textId="77777777" w:rsidR="00302392" w:rsidRDefault="00302392" w:rsidP="004572FF">
            <w:pPr>
              <w:jc w:val="center"/>
            </w:pPr>
            <w:r>
              <w:t>1–3 John</w:t>
            </w:r>
          </w:p>
        </w:tc>
        <w:tc>
          <w:tcPr>
            <w:tcW w:w="1613" w:type="dxa"/>
          </w:tcPr>
          <w:p w14:paraId="050A738F" w14:textId="77777777" w:rsidR="00302392" w:rsidRDefault="00302392" w:rsidP="004572FF">
            <w:pPr>
              <w:jc w:val="center"/>
            </w:pPr>
            <w:r>
              <w:t>John</w:t>
            </w:r>
          </w:p>
        </w:tc>
        <w:tc>
          <w:tcPr>
            <w:tcW w:w="1800" w:type="dxa"/>
          </w:tcPr>
          <w:p w14:paraId="7CFFDADC" w14:textId="77777777" w:rsidR="00302392" w:rsidRDefault="00302392" w:rsidP="004572FF">
            <w:pPr>
              <w:jc w:val="center"/>
            </w:pPr>
            <w:smartTag w:uri="urn:schemas-microsoft-com:office:smarttags" w:element="City">
              <w:smartTag w:uri="urn:schemas-microsoft-com:office:smarttags" w:element="place">
                <w:r>
                  <w:t>Ephesus</w:t>
                </w:r>
              </w:smartTag>
            </w:smartTag>
          </w:p>
        </w:tc>
        <w:tc>
          <w:tcPr>
            <w:tcW w:w="4500" w:type="dxa"/>
          </w:tcPr>
          <w:p w14:paraId="7E7C26AD" w14:textId="77777777" w:rsidR="00302392" w:rsidRPr="006C5B5F" w:rsidRDefault="00302392" w:rsidP="004572FF">
            <w:pPr>
              <w:rPr>
                <w:b/>
                <w:sz w:val="20"/>
                <w:szCs w:val="20"/>
              </w:rPr>
            </w:pPr>
            <w:r w:rsidRPr="006C5B5F">
              <w:rPr>
                <w:b/>
                <w:sz w:val="20"/>
                <w:szCs w:val="20"/>
              </w:rPr>
              <w:t xml:space="preserve">90–95 </w:t>
            </w:r>
            <w:r w:rsidRPr="006C5B5F">
              <w:rPr>
                <w:sz w:val="20"/>
                <w:szCs w:val="20"/>
              </w:rPr>
              <w:t xml:space="preserve">— written from </w:t>
            </w:r>
            <w:smartTag w:uri="urn:schemas-microsoft-com:office:smarttags" w:element="City">
              <w:r w:rsidRPr="006C5B5F">
                <w:rPr>
                  <w:sz w:val="20"/>
                  <w:szCs w:val="20"/>
                </w:rPr>
                <w:t>Ephesus</w:t>
              </w:r>
            </w:smartTag>
            <w:r w:rsidRPr="006C5B5F">
              <w:rPr>
                <w:sz w:val="20"/>
                <w:szCs w:val="20"/>
              </w:rPr>
              <w:t xml:space="preserve">, where John had relocated (from </w:t>
            </w:r>
            <w:smartTag w:uri="urn:schemas-microsoft-com:office:smarttags" w:element="City">
              <w:smartTag w:uri="urn:schemas-microsoft-com:office:smarttags" w:element="place">
                <w:r w:rsidRPr="006C5B5F">
                  <w:rPr>
                    <w:sz w:val="20"/>
                    <w:szCs w:val="20"/>
                  </w:rPr>
                  <w:t>Jerusalem</w:t>
                </w:r>
              </w:smartTag>
            </w:smartTag>
            <w:r w:rsidRPr="006C5B5F">
              <w:rPr>
                <w:sz w:val="20"/>
                <w:szCs w:val="20"/>
              </w:rPr>
              <w:t>) two decades earlier</w:t>
            </w:r>
          </w:p>
        </w:tc>
      </w:tr>
      <w:tr w:rsidR="00302392" w:rsidRPr="006C5B5F" w14:paraId="7F6608D1" w14:textId="77777777" w:rsidTr="004572FF">
        <w:tc>
          <w:tcPr>
            <w:tcW w:w="1915" w:type="dxa"/>
          </w:tcPr>
          <w:p w14:paraId="0DA718FA" w14:textId="77777777" w:rsidR="00302392" w:rsidRDefault="00302392" w:rsidP="004572FF">
            <w:pPr>
              <w:jc w:val="center"/>
            </w:pPr>
            <w:r>
              <w:t>Revelation</w:t>
            </w:r>
          </w:p>
        </w:tc>
        <w:tc>
          <w:tcPr>
            <w:tcW w:w="1613" w:type="dxa"/>
          </w:tcPr>
          <w:p w14:paraId="5E75EEBC" w14:textId="77777777" w:rsidR="00302392" w:rsidRDefault="00302392" w:rsidP="004572FF">
            <w:pPr>
              <w:jc w:val="center"/>
            </w:pPr>
            <w:r>
              <w:t>John</w:t>
            </w:r>
          </w:p>
        </w:tc>
        <w:tc>
          <w:tcPr>
            <w:tcW w:w="1800" w:type="dxa"/>
          </w:tcPr>
          <w:p w14:paraId="6D5479D0" w14:textId="77777777" w:rsidR="00302392" w:rsidRDefault="00302392" w:rsidP="004572FF">
            <w:pPr>
              <w:jc w:val="center"/>
            </w:pPr>
            <w:smartTag w:uri="urn:schemas-microsoft-com:office:smarttags" w:element="place">
              <w:r>
                <w:t>Patmos</w:t>
              </w:r>
            </w:smartTag>
          </w:p>
        </w:tc>
        <w:tc>
          <w:tcPr>
            <w:tcW w:w="4500" w:type="dxa"/>
          </w:tcPr>
          <w:p w14:paraId="5CD20065" w14:textId="77777777" w:rsidR="00302392" w:rsidRPr="006C5B5F" w:rsidRDefault="00302392" w:rsidP="004572FF">
            <w:pPr>
              <w:rPr>
                <w:b/>
                <w:sz w:val="20"/>
                <w:szCs w:val="20"/>
              </w:rPr>
            </w:pPr>
            <w:r w:rsidRPr="006C5B5F">
              <w:rPr>
                <w:b/>
                <w:sz w:val="20"/>
                <w:szCs w:val="20"/>
              </w:rPr>
              <w:t xml:space="preserve">95–96 </w:t>
            </w:r>
            <w:r w:rsidRPr="006C5B5F">
              <w:rPr>
                <w:sz w:val="20"/>
                <w:szCs w:val="20"/>
              </w:rPr>
              <w:t>— written toward the end of Domitian’s reign from John’s exile on the Isle of Patmos</w:t>
            </w:r>
          </w:p>
        </w:tc>
      </w:tr>
    </w:tbl>
    <w:p w14:paraId="086D29DF" w14:textId="77777777" w:rsidR="00302392" w:rsidRPr="009B34EE" w:rsidRDefault="00302392" w:rsidP="00302392">
      <w:pPr>
        <w:ind w:left="360"/>
        <w:jc w:val="center"/>
        <w:rPr>
          <w:b/>
          <w:sz w:val="4"/>
          <w:szCs w:val="4"/>
        </w:rPr>
      </w:pPr>
    </w:p>
    <w:p w14:paraId="5EEC11DF" w14:textId="77777777" w:rsidR="00302392" w:rsidRPr="009B34EE" w:rsidRDefault="00302392" w:rsidP="00302392">
      <w:pPr>
        <w:ind w:left="360"/>
        <w:jc w:val="center"/>
        <w:rPr>
          <w:sz w:val="16"/>
          <w:szCs w:val="16"/>
        </w:rPr>
      </w:pPr>
      <w:r w:rsidRPr="009B34EE">
        <w:rPr>
          <w:sz w:val="16"/>
          <w:szCs w:val="16"/>
        </w:rPr>
        <w:t xml:space="preserve">* Adapted from </w:t>
      </w:r>
      <w:r w:rsidRPr="009B34EE">
        <w:rPr>
          <w:i/>
          <w:sz w:val="16"/>
          <w:szCs w:val="16"/>
        </w:rPr>
        <w:t>The MacArthur Study Bible</w:t>
      </w:r>
      <w:r w:rsidRPr="009B34EE">
        <w:rPr>
          <w:sz w:val="16"/>
          <w:szCs w:val="16"/>
        </w:rPr>
        <w:t xml:space="preserve"> and from Robert Thomas’s New Testament Introduction class notes</w:t>
      </w:r>
    </w:p>
    <w:p w14:paraId="21768B41" w14:textId="77777777" w:rsidR="00302392" w:rsidRDefault="00302392" w:rsidP="00302392">
      <w:pPr>
        <w:numPr>
          <w:ilvl w:val="0"/>
          <w:numId w:val="9"/>
        </w:numPr>
        <w:tabs>
          <w:tab w:val="clear" w:pos="720"/>
          <w:tab w:val="num" w:pos="2520"/>
        </w:tabs>
        <w:spacing w:before="120"/>
        <w:ind w:left="2520"/>
      </w:pPr>
      <w:r>
        <w:t xml:space="preserve">In Galatians 1:18, Paul records that prior to his first (secret) journey to Jerusalem (in </w:t>
      </w:r>
      <w:r w:rsidRPr="00851217">
        <w:rPr>
          <w:smallCaps/>
        </w:rPr>
        <w:t>a.d.</w:t>
      </w:r>
      <w:r>
        <w:t xml:space="preserve"> 35), he spent 3 years in </w:t>
      </w:r>
      <w:smartTag w:uri="urn:schemas-microsoft-com:office:smarttags" w:element="place">
        <w:r>
          <w:t>Arabia</w:t>
        </w:r>
      </w:smartTag>
      <w:r>
        <w:t xml:space="preserve"> being discipled by the Risen Christ. This puts Paul’s conversion back to around </w:t>
      </w:r>
      <w:r w:rsidRPr="00851217">
        <w:rPr>
          <w:smallCaps/>
        </w:rPr>
        <w:t>a.d.</w:t>
      </w:r>
      <w:r>
        <w:t xml:space="preserve"> 32, just a couple years after Pentecost.</w:t>
      </w:r>
    </w:p>
    <w:p w14:paraId="5BC8FE06" w14:textId="77777777" w:rsidR="00302392" w:rsidRDefault="00302392" w:rsidP="00302392">
      <w:pPr>
        <w:numPr>
          <w:ilvl w:val="0"/>
          <w:numId w:val="9"/>
        </w:numPr>
        <w:tabs>
          <w:tab w:val="clear" w:pos="720"/>
          <w:tab w:val="num" w:pos="2520"/>
        </w:tabs>
        <w:spacing w:before="120"/>
        <w:ind w:left="2520"/>
      </w:pPr>
      <w:r>
        <w:t>Thus, Stephen’s martyrdom and the events of Acts 1–8 must have taken place in the first couple years of church history.</w:t>
      </w:r>
    </w:p>
    <w:p w14:paraId="48C61BF9" w14:textId="77777777" w:rsidR="00302392" w:rsidRDefault="00302392" w:rsidP="00302392">
      <w:pPr>
        <w:numPr>
          <w:ilvl w:val="1"/>
          <w:numId w:val="9"/>
        </w:numPr>
        <w:tabs>
          <w:tab w:val="clear" w:pos="1440"/>
          <w:tab w:val="num" w:pos="2520"/>
        </w:tabs>
        <w:spacing w:before="120"/>
        <w:ind w:left="2520"/>
      </w:pPr>
      <w:r>
        <w:t xml:space="preserve">After Paul escaped from </w:t>
      </w:r>
      <w:smartTag w:uri="urn:schemas-microsoft-com:office:smarttags" w:element="City">
        <w:r>
          <w:t>Damascus</w:t>
        </w:r>
      </w:smartTag>
      <w:r>
        <w:t xml:space="preserve">, he spent some more time in </w:t>
      </w:r>
      <w:smartTag w:uri="urn:schemas-microsoft-com:office:smarttags" w:element="place">
        <w:smartTag w:uri="urn:schemas-microsoft-com:office:smarttags" w:element="City">
          <w:r>
            <w:t>Jerusalem</w:t>
          </w:r>
        </w:smartTag>
      </w:smartTag>
      <w:r>
        <w:t xml:space="preserve"> (in </w:t>
      </w:r>
      <w:r w:rsidRPr="001A7050">
        <w:rPr>
          <w:smallCaps/>
        </w:rPr>
        <w:t>a.d.</w:t>
      </w:r>
      <w:r>
        <w:t xml:space="preserve"> 37–38). This time his appearance was public, not secret (Acts 9:26–29). But the Jews, again, were trying to kill him. So the apostles sent Paul to Caesarea and then to </w:t>
      </w:r>
      <w:smartTag w:uri="urn:schemas-microsoft-com:office:smarttags" w:element="place">
        <w:smartTag w:uri="urn:schemas-microsoft-com:office:smarttags" w:element="City">
          <w:r>
            <w:t>Tarsus</w:t>
          </w:r>
        </w:smartTag>
      </w:smartTag>
      <w:r>
        <w:t>.</w:t>
      </w:r>
    </w:p>
    <w:p w14:paraId="732BF998" w14:textId="77777777" w:rsidR="00302392" w:rsidRPr="0055063F" w:rsidRDefault="00302392" w:rsidP="00302392">
      <w:pPr>
        <w:spacing w:before="120"/>
        <w:rPr>
          <w:sz w:val="8"/>
          <w:szCs w:val="8"/>
        </w:rPr>
      </w:pPr>
    </w:p>
    <w:p w14:paraId="791329C3" w14:textId="77777777" w:rsidR="00302392" w:rsidRDefault="00302392" w:rsidP="00302392">
      <w:pPr>
        <w:numPr>
          <w:ilvl w:val="0"/>
          <w:numId w:val="4"/>
        </w:numPr>
        <w:spacing w:before="120"/>
      </w:pPr>
      <w:r>
        <w:t>Cornelius, a Gentile, is converted and receives the Spirit (Acts 10–11:18)</w:t>
      </w:r>
    </w:p>
    <w:p w14:paraId="6F360D41" w14:textId="77777777" w:rsidR="00302392" w:rsidRDefault="00302392" w:rsidP="00302392">
      <w:pPr>
        <w:numPr>
          <w:ilvl w:val="0"/>
          <w:numId w:val="11"/>
        </w:numPr>
        <w:tabs>
          <w:tab w:val="clear" w:pos="1440"/>
          <w:tab w:val="num" w:pos="2520"/>
        </w:tabs>
        <w:spacing w:before="120"/>
        <w:ind w:left="2520"/>
      </w:pPr>
      <w:r>
        <w:t xml:space="preserve">From </w:t>
      </w:r>
      <w:smartTag w:uri="urn:schemas-microsoft-com:office:smarttags" w:element="place">
        <w:r>
          <w:t>Caesarea</w:t>
        </w:r>
      </w:smartTag>
      <w:r>
        <w:t xml:space="preserve">, a Gentile named Cornelius, contacted Peter. (The timing of these events is not explicit in Luke’s text, but it may be that Paul’s time in </w:t>
      </w:r>
      <w:smartTag w:uri="urn:schemas-microsoft-com:office:smarttags" w:element="place">
        <w:r>
          <w:t>Caesarea</w:t>
        </w:r>
      </w:smartTag>
      <w:r>
        <w:t xml:space="preserve"> had something to do with this.)</w:t>
      </w:r>
    </w:p>
    <w:p w14:paraId="07A77AB7" w14:textId="77777777" w:rsidR="00302392" w:rsidRDefault="00302392" w:rsidP="00302392">
      <w:pPr>
        <w:numPr>
          <w:ilvl w:val="0"/>
          <w:numId w:val="11"/>
        </w:numPr>
        <w:tabs>
          <w:tab w:val="clear" w:pos="1440"/>
          <w:tab w:val="num" w:pos="2520"/>
        </w:tabs>
        <w:spacing w:before="120"/>
        <w:ind w:left="2520"/>
      </w:pPr>
      <w:r>
        <w:t xml:space="preserve">If Luke’s record is chronological, the account of Cornelius would have probably taken place in the late 30s. (The account comes between Paul’s visit to </w:t>
      </w:r>
      <w:smartTag w:uri="urn:schemas-microsoft-com:office:smarttags" w:element="place">
        <w:smartTag w:uri="urn:schemas-microsoft-com:office:smarttags" w:element="City">
          <w:r>
            <w:t>Jerusalem</w:t>
          </w:r>
        </w:smartTag>
      </w:smartTag>
      <w:r>
        <w:t xml:space="preserve"> in Acts 9 [around </w:t>
      </w:r>
      <w:r w:rsidRPr="001A7050">
        <w:rPr>
          <w:smallCaps/>
        </w:rPr>
        <w:t>a.d</w:t>
      </w:r>
      <w:r>
        <w:t xml:space="preserve">. 37] and the martyrdom of James in Acts 12 [around </w:t>
      </w:r>
      <w:r w:rsidRPr="001A7050">
        <w:rPr>
          <w:smallCaps/>
        </w:rPr>
        <w:t>a.d</w:t>
      </w:r>
      <w:r>
        <w:t>. 44].)</w:t>
      </w:r>
    </w:p>
    <w:p w14:paraId="3F1B7AF3" w14:textId="77777777" w:rsidR="00302392" w:rsidRDefault="00302392" w:rsidP="00302392">
      <w:pPr>
        <w:numPr>
          <w:ilvl w:val="0"/>
          <w:numId w:val="4"/>
        </w:numPr>
        <w:spacing w:before="120"/>
      </w:pPr>
      <w:r>
        <w:t>Church at Syrian Antioch is Established (Acts 11:19–26)</w:t>
      </w:r>
    </w:p>
    <w:p w14:paraId="1C488629" w14:textId="77777777" w:rsidR="00302392" w:rsidRDefault="00302392" w:rsidP="00302392">
      <w:pPr>
        <w:numPr>
          <w:ilvl w:val="1"/>
          <w:numId w:val="10"/>
        </w:numPr>
        <w:tabs>
          <w:tab w:val="clear" w:pos="1440"/>
          <w:tab w:val="num" w:pos="2520"/>
        </w:tabs>
        <w:spacing w:before="120"/>
        <w:ind w:left="2520"/>
      </w:pPr>
      <w:r>
        <w:t xml:space="preserve">Luke backs up (chronologically) to give the history of the church at </w:t>
      </w:r>
      <w:smartTag w:uri="urn:schemas-microsoft-com:office:smarttags" w:element="City">
        <w:smartTag w:uri="urn:schemas-microsoft-com:office:smarttags" w:element="place">
          <w:r>
            <w:t>Antioch</w:t>
          </w:r>
        </w:smartTag>
      </w:smartTag>
    </w:p>
    <w:p w14:paraId="254F8A1E" w14:textId="77777777" w:rsidR="00302392" w:rsidRDefault="00302392" w:rsidP="00302392">
      <w:pPr>
        <w:numPr>
          <w:ilvl w:val="1"/>
          <w:numId w:val="10"/>
        </w:numPr>
        <w:tabs>
          <w:tab w:val="clear" w:pos="1440"/>
          <w:tab w:val="num" w:pos="2520"/>
        </w:tabs>
        <w:spacing w:before="120"/>
        <w:ind w:left="2520"/>
      </w:pPr>
      <w:r>
        <w:t xml:space="preserve">Christians from </w:t>
      </w:r>
      <w:smartTag w:uri="urn:schemas-microsoft-com:office:smarttags" w:element="City">
        <w:smartTag w:uri="urn:schemas-microsoft-com:office:smarttags" w:element="place">
          <w:r>
            <w:t>Jerusalem</w:t>
          </w:r>
        </w:smartTag>
      </w:smartTag>
      <w:r>
        <w:t xml:space="preserve"> were scattered after persecution broke out (led by Paul) following the martyrdom of Stephen (around </w:t>
      </w:r>
      <w:r w:rsidRPr="001A7050">
        <w:rPr>
          <w:smallCaps/>
        </w:rPr>
        <w:t>a.d</w:t>
      </w:r>
      <w:r>
        <w:t>. 32) (11:18)</w:t>
      </w:r>
    </w:p>
    <w:p w14:paraId="777275B7" w14:textId="77777777" w:rsidR="00302392" w:rsidRDefault="00302392" w:rsidP="00302392">
      <w:pPr>
        <w:numPr>
          <w:ilvl w:val="1"/>
          <w:numId w:val="10"/>
        </w:numPr>
        <w:tabs>
          <w:tab w:val="clear" w:pos="1440"/>
          <w:tab w:val="num" w:pos="2520"/>
        </w:tabs>
        <w:spacing w:before="120"/>
        <w:ind w:left="2520"/>
      </w:pPr>
      <w:r>
        <w:t xml:space="preserve">They went and planted churches (which were primarily Jewish Christian) in places like </w:t>
      </w:r>
      <w:smartTag w:uri="urn:schemas-microsoft-com:office:smarttags" w:element="country-region">
        <w:r>
          <w:t>Phoenicia</w:t>
        </w:r>
      </w:smartTag>
      <w:r>
        <w:t xml:space="preserve">, </w:t>
      </w:r>
      <w:smartTag w:uri="urn:schemas-microsoft-com:office:smarttags" w:element="country-region">
        <w:r>
          <w:t>Cyprus</w:t>
        </w:r>
      </w:smartTag>
      <w:r>
        <w:t xml:space="preserve">, and </w:t>
      </w:r>
      <w:smartTag w:uri="urn:schemas-microsoft-com:office:smarttags" w:element="City">
        <w:smartTag w:uri="urn:schemas-microsoft-com:office:smarttags" w:element="place">
          <w:r>
            <w:t>Antioch</w:t>
          </w:r>
        </w:smartTag>
      </w:smartTag>
      <w:r>
        <w:t xml:space="preserve"> (11:19)</w:t>
      </w:r>
    </w:p>
    <w:p w14:paraId="7D1ADEFE" w14:textId="77777777" w:rsidR="00302392" w:rsidRDefault="00302392" w:rsidP="00302392">
      <w:pPr>
        <w:numPr>
          <w:ilvl w:val="1"/>
          <w:numId w:val="10"/>
        </w:numPr>
        <w:tabs>
          <w:tab w:val="clear" w:pos="1440"/>
          <w:tab w:val="num" w:pos="2520"/>
        </w:tabs>
        <w:spacing w:before="120"/>
        <w:ind w:left="2520"/>
      </w:pPr>
      <w:r>
        <w:t xml:space="preserve">But some of the Christians from </w:t>
      </w:r>
      <w:smartTag w:uri="urn:schemas-microsoft-com:office:smarttags" w:element="country-region">
        <w:r>
          <w:t>Cyprus</w:t>
        </w:r>
      </w:smartTag>
      <w:r>
        <w:t xml:space="preserve"> and also </w:t>
      </w:r>
      <w:smartTag w:uri="urn:schemas-microsoft-com:office:smarttags" w:element="place">
        <w:smartTag w:uri="urn:schemas-microsoft-com:office:smarttags" w:element="City">
          <w:r>
            <w:t>Cyrene</w:t>
          </w:r>
        </w:smartTag>
      </w:smartTag>
      <w:r>
        <w:t xml:space="preserve"> (cf. Mark 15:21 w/ Romans 16:13; Acts 2:10) came to Syrian Antioch and were preaching Christ to the Gentiles (11:20)</w:t>
      </w:r>
      <w:r w:rsidRPr="00530696">
        <w:t xml:space="preserve"> </w:t>
      </w:r>
      <w:r>
        <w:t>(presumably after the conversion of Cornelius, so probably late 30s and early 40s)</w:t>
      </w:r>
    </w:p>
    <w:p w14:paraId="0AE9BDAC" w14:textId="77777777" w:rsidR="00302392" w:rsidRDefault="00302392" w:rsidP="00302392">
      <w:pPr>
        <w:numPr>
          <w:ilvl w:val="1"/>
          <w:numId w:val="10"/>
        </w:numPr>
        <w:tabs>
          <w:tab w:val="clear" w:pos="1440"/>
          <w:tab w:val="num" w:pos="2520"/>
        </w:tabs>
        <w:spacing w:before="120"/>
        <w:ind w:left="2520"/>
      </w:pPr>
      <w:r>
        <w:t>A large number of Gentiles were converted (early 40s) (11:21)</w:t>
      </w:r>
    </w:p>
    <w:p w14:paraId="441E2BA7" w14:textId="77777777" w:rsidR="00302392" w:rsidRDefault="00302392" w:rsidP="00302392">
      <w:pPr>
        <w:numPr>
          <w:ilvl w:val="1"/>
          <w:numId w:val="10"/>
        </w:numPr>
        <w:tabs>
          <w:tab w:val="clear" w:pos="1440"/>
          <w:tab w:val="num" w:pos="2520"/>
        </w:tabs>
        <w:spacing w:before="120"/>
        <w:ind w:left="2520"/>
      </w:pPr>
      <w:r>
        <w:t xml:space="preserve">The news of this got back to </w:t>
      </w:r>
      <w:smartTag w:uri="urn:schemas-microsoft-com:office:smarttags" w:element="City">
        <w:smartTag w:uri="urn:schemas-microsoft-com:office:smarttags" w:element="place">
          <w:r>
            <w:t>Jerusalem</w:t>
          </w:r>
        </w:smartTag>
      </w:smartTag>
      <w:r>
        <w:t>, so they sent Barnabas to check things out (11:22) (probably around 42–43)</w:t>
      </w:r>
    </w:p>
    <w:p w14:paraId="547D7A09" w14:textId="77777777" w:rsidR="00302392" w:rsidRDefault="00302392" w:rsidP="00302392">
      <w:pPr>
        <w:numPr>
          <w:ilvl w:val="1"/>
          <w:numId w:val="10"/>
        </w:numPr>
        <w:tabs>
          <w:tab w:val="clear" w:pos="1440"/>
          <w:tab w:val="num" w:pos="2520"/>
        </w:tabs>
        <w:spacing w:before="120"/>
        <w:ind w:left="2520"/>
      </w:pPr>
      <w:r>
        <w:t>Barnabas was greatly encouraged by the ministry there, and many more Gentiles came to Christ (11:23–24) (mid 40s)</w:t>
      </w:r>
    </w:p>
    <w:p w14:paraId="6CBF9956" w14:textId="77777777" w:rsidR="00302392" w:rsidRDefault="00302392" w:rsidP="00302392">
      <w:pPr>
        <w:numPr>
          <w:ilvl w:val="1"/>
          <w:numId w:val="10"/>
        </w:numPr>
        <w:tabs>
          <w:tab w:val="clear" w:pos="1440"/>
          <w:tab w:val="num" w:pos="2520"/>
        </w:tabs>
        <w:spacing w:before="120"/>
        <w:ind w:left="2520"/>
      </w:pPr>
      <w:r>
        <w:t xml:space="preserve">So Barnabas went to find Saul (whom he had befriended when Saul visited </w:t>
      </w:r>
      <w:smartTag w:uri="urn:schemas-microsoft-com:office:smarttags" w:element="place">
        <w:smartTag w:uri="urn:schemas-microsoft-com:office:smarttags" w:element="City">
          <w:r>
            <w:t>Jerusalem</w:t>
          </w:r>
        </w:smartTag>
      </w:smartTag>
      <w:r>
        <w:t xml:space="preserve"> around </w:t>
      </w:r>
      <w:r w:rsidRPr="00F661B3">
        <w:rPr>
          <w:smallCaps/>
        </w:rPr>
        <w:t>a.d.</w:t>
      </w:r>
      <w:r>
        <w:t xml:space="preserve"> 37) (11:25). Saul was still in </w:t>
      </w:r>
      <w:smartTag w:uri="urn:schemas-microsoft-com:office:smarttags" w:element="place">
        <w:smartTag w:uri="urn:schemas-microsoft-com:office:smarttags" w:element="City">
          <w:r>
            <w:t>Tarsus</w:t>
          </w:r>
        </w:smartTag>
      </w:smartTag>
      <w:r>
        <w:t>.</w:t>
      </w:r>
    </w:p>
    <w:p w14:paraId="0D6A71EE" w14:textId="77777777" w:rsidR="00302392" w:rsidRDefault="00302392" w:rsidP="00302392">
      <w:pPr>
        <w:numPr>
          <w:ilvl w:val="1"/>
          <w:numId w:val="10"/>
        </w:numPr>
        <w:tabs>
          <w:tab w:val="clear" w:pos="1440"/>
          <w:tab w:val="num" w:pos="2520"/>
        </w:tabs>
        <w:spacing w:before="120"/>
        <w:ind w:left="2520"/>
      </w:pPr>
      <w:r>
        <w:t xml:space="preserve">Barnabas returns to </w:t>
      </w:r>
      <w:smartTag w:uri="urn:schemas-microsoft-com:office:smarttags" w:element="place">
        <w:smartTag w:uri="urn:schemas-microsoft-com:office:smarttags" w:element="City">
          <w:r>
            <w:t>Antioch</w:t>
          </w:r>
        </w:smartTag>
      </w:smartTag>
      <w:r>
        <w:t xml:space="preserve"> with Saul, and the two have a profitable ministry there for an entire year (11:26) (around </w:t>
      </w:r>
      <w:r w:rsidRPr="00530696">
        <w:rPr>
          <w:smallCaps/>
        </w:rPr>
        <w:t>a.d.</w:t>
      </w:r>
      <w:r>
        <w:t xml:space="preserve"> 45).</w:t>
      </w:r>
    </w:p>
    <w:p w14:paraId="47A16A56" w14:textId="77777777" w:rsidR="00302392" w:rsidRDefault="00302392" w:rsidP="00302392">
      <w:pPr>
        <w:spacing w:before="120"/>
        <w:ind w:left="2520"/>
      </w:pPr>
    </w:p>
    <w:p w14:paraId="16794BE6" w14:textId="77777777" w:rsidR="00302392" w:rsidRDefault="00302392" w:rsidP="00302392">
      <w:pPr>
        <w:spacing w:before="120"/>
      </w:pPr>
      <w:r>
        <w:rPr>
          <w:noProof/>
        </w:rPr>
        <mc:AlternateContent>
          <mc:Choice Requires="wps">
            <w:drawing>
              <wp:anchor distT="0" distB="0" distL="114300" distR="114300" simplePos="0" relativeHeight="251669504" behindDoc="0" locked="0" layoutInCell="1" allowOverlap="1" wp14:anchorId="02748A61" wp14:editId="4BED64A2">
                <wp:simplePos x="0" y="0"/>
                <wp:positionH relativeFrom="column">
                  <wp:posOffset>228600</wp:posOffset>
                </wp:positionH>
                <wp:positionV relativeFrom="paragraph">
                  <wp:posOffset>-251460</wp:posOffset>
                </wp:positionV>
                <wp:extent cx="5715000" cy="2057400"/>
                <wp:effectExtent l="9525" t="9525" r="9525"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57400"/>
                        </a:xfrm>
                        <a:prstGeom prst="rect">
                          <a:avLst/>
                        </a:prstGeom>
                        <a:solidFill>
                          <a:srgbClr val="FFFFFF"/>
                        </a:solidFill>
                        <a:ln w="19050">
                          <a:solidFill>
                            <a:srgbClr val="000000"/>
                          </a:solidFill>
                          <a:miter lim="800000"/>
                          <a:headEnd/>
                          <a:tailEnd/>
                        </a:ln>
                      </wps:spPr>
                      <wps:txbx>
                        <w:txbxContent>
                          <w:p w14:paraId="7868AC24" w14:textId="77777777" w:rsidR="00302392" w:rsidRPr="002E563E" w:rsidRDefault="00302392" w:rsidP="00302392">
                            <w:r>
                              <w:rPr>
                                <w:b/>
                              </w:rPr>
                              <w:t>Henry T. Sell</w:t>
                            </w:r>
                            <w:r w:rsidRPr="0072618C">
                              <w:rPr>
                                <w:b/>
                              </w:rPr>
                              <w:t xml:space="preserve">: </w:t>
                            </w:r>
                            <w:smartTag w:uri="urn:schemas-microsoft-com:office:smarttags" w:element="City">
                              <w:r>
                                <w:t>Antioch</w:t>
                              </w:r>
                            </w:smartTag>
                            <w:r>
                              <w:t xml:space="preserve"> was the third city in population (500,000) and influence in the Roman Empire, ranking next to </w:t>
                            </w:r>
                            <w:smartTag w:uri="urn:schemas-microsoft-com:office:smarttags" w:element="City">
                              <w:r>
                                <w:t>Rome</w:t>
                              </w:r>
                            </w:smartTag>
                            <w:r>
                              <w:t xml:space="preserve"> and </w:t>
                            </w:r>
                            <w:smartTag w:uri="urn:schemas-microsoft-com:office:smarttags" w:element="place">
                              <w:smartTag w:uri="urn:schemas-microsoft-com:office:smarttags" w:element="City">
                                <w:r>
                                  <w:t>Alexandria</w:t>
                                </w:r>
                              </w:smartTag>
                            </w:smartTag>
                            <w:r>
                              <w:t xml:space="preserve">. Seleucus Nicator, Alexander’s greatest general, built the city in 300 </w:t>
                            </w:r>
                            <w:r>
                              <w:rPr>
                                <w:smallCaps/>
                              </w:rPr>
                              <w:t>b.c.</w:t>
                            </w:r>
                            <w:r>
                              <w:t xml:space="preserve">, and gave to it his father’s name, Antiochus. It was the capital of </w:t>
                            </w:r>
                            <w:smartTag w:uri="urn:schemas-microsoft-com:office:smarttags" w:element="place">
                              <w:smartTag w:uri="urn:schemas-microsoft-com:office:smarttags" w:element="country-region">
                                <w:r>
                                  <w:t>Syria</w:t>
                                </w:r>
                              </w:smartTag>
                            </w:smartTag>
                            <w:r>
                              <w:t xml:space="preserve">, at the time Christianity entered its gates. It was situated about 300 miles north of </w:t>
                            </w:r>
                            <w:smartTag w:uri="urn:schemas-microsoft-com:office:smarttags" w:element="City">
                              <w:r>
                                <w:t>Jerusalem</w:t>
                              </w:r>
                            </w:smartTag>
                            <w:r>
                              <w:t xml:space="preserve">, on the </w:t>
                            </w:r>
                            <w:smartTag w:uri="urn:schemas-microsoft-com:office:smarttags" w:element="place">
                              <w:smartTag w:uri="urn:schemas-microsoft-com:office:smarttags" w:element="PlaceName">
                                <w:r>
                                  <w:t>Orontes</w:t>
                                </w:r>
                              </w:smartTag>
                              <w:r>
                                <w:t xml:space="preserve"> </w:t>
                              </w:r>
                              <w:smartTag w:uri="urn:schemas-microsoft-com:office:smarttags" w:element="PlaceType">
                                <w:r>
                                  <w:t>River</w:t>
                                </w:r>
                              </w:smartTag>
                            </w:smartTag>
                            <w:r>
                              <w:t xml:space="preserve">, with Selucia as its seaport at the mouth of the river and sixteen miles distant. It traded with all parts of the world; caravans coming to it even from </w:t>
                            </w:r>
                            <w:smartTag w:uri="urn:schemas-microsoft-com:office:smarttags" w:element="country-region">
                              <w:r>
                                <w:t>India</w:t>
                              </w:r>
                            </w:smartTag>
                            <w:r>
                              <w:t xml:space="preserve"> and </w:t>
                            </w:r>
                            <w:smartTag w:uri="urn:schemas-microsoft-com:office:smarttags" w:element="country-region">
                              <w:r>
                                <w:t>Persia</w:t>
                              </w:r>
                            </w:smartTag>
                            <w:r>
                              <w:t xml:space="preserve">; its ships sailed to every seaport on the </w:t>
                            </w:r>
                            <w:smartTag w:uri="urn:schemas-microsoft-com:office:smarttags" w:element="place">
                              <w:r>
                                <w:t>Mediterranean sea</w:t>
                              </w:r>
                            </w:smartTag>
                            <w:r>
                              <w:t>. This trade brought great gain to the city. The population was of all kinds and all nationalities, Romans, Greeks, Syrians, Jews, freemen, slaves, the ignorant and the cultured. It was a centre of art and literature. (</w:t>
                            </w:r>
                            <w:r>
                              <w:rPr>
                                <w:i/>
                              </w:rPr>
                              <w:t xml:space="preserve">Studies in </w:t>
                            </w:r>
                            <w:smartTag w:uri="urn:schemas-microsoft-com:office:smarttags" w:element="place">
                              <w:smartTag w:uri="urn:schemas-microsoft-com:office:smarttags" w:element="PlaceName">
                                <w:r>
                                  <w:rPr>
                                    <w:i/>
                                  </w:rPr>
                                  <w:t>Early</w:t>
                                </w:r>
                              </w:smartTag>
                              <w:r>
                                <w:rPr>
                                  <w:i/>
                                </w:rPr>
                                <w:t xml:space="preserve"> </w:t>
                              </w:r>
                              <w:smartTag w:uri="urn:schemas-microsoft-com:office:smarttags" w:element="PlaceType">
                                <w:r>
                                  <w:rPr>
                                    <w:i/>
                                  </w:rPr>
                                  <w:t>Church</w:t>
                                </w:r>
                              </w:smartTag>
                            </w:smartTag>
                            <w:r>
                              <w:rPr>
                                <w:i/>
                              </w:rPr>
                              <w:t xml:space="preserve"> History, </w:t>
                            </w:r>
                            <w:r>
                              <w:t>electronic 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48A61" id="Text Box 30" o:spid="_x0000_s1075" type="#_x0000_t202" style="position:absolute;margin-left:18pt;margin-top:-19.8pt;width:450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" strokeweight="1.5pt">
                <v:textbox>
                  <w:txbxContent>
                    <w:p w14:paraId="7868AC24" w14:textId="77777777" w:rsidR="00302392" w:rsidRPr="002E563E" w:rsidRDefault="00302392" w:rsidP="00302392">
                      <w:r>
                        <w:rPr>
                          <w:b/>
                        </w:rPr>
                        <w:t>Henry T. Sell</w:t>
                      </w:r>
                      <w:r w:rsidRPr="0072618C">
                        <w:rPr>
                          <w:b/>
                        </w:rPr>
                        <w:t xml:space="preserve">: </w:t>
                      </w:r>
                      <w:smartTag w:uri="urn:schemas-microsoft-com:office:smarttags" w:element="City">
                        <w:r>
                          <w:t>Antioch</w:t>
                        </w:r>
                      </w:smartTag>
                      <w:r>
                        <w:t xml:space="preserve"> was the third city in population (500,000) and influence in the Roman Empire, ranking next to </w:t>
                      </w:r>
                      <w:smartTag w:uri="urn:schemas-microsoft-com:office:smarttags" w:element="City">
                        <w:r>
                          <w:t>Rome</w:t>
                        </w:r>
                      </w:smartTag>
                      <w:r>
                        <w:t xml:space="preserve"> and </w:t>
                      </w:r>
                      <w:smartTag w:uri="urn:schemas-microsoft-com:office:smarttags" w:element="place">
                        <w:smartTag w:uri="urn:schemas-microsoft-com:office:smarttags" w:element="City">
                          <w:r>
                            <w:t>Alexandria</w:t>
                          </w:r>
                        </w:smartTag>
                      </w:smartTag>
                      <w:r>
                        <w:t xml:space="preserve">. Seleucus Nicator, Alexander’s greatest general, built the city in 300 </w:t>
                      </w:r>
                      <w:r>
                        <w:rPr>
                          <w:smallCaps/>
                        </w:rPr>
                        <w:t>b.c.</w:t>
                      </w:r>
                      <w:r>
                        <w:t xml:space="preserve">, and gave to it his father’s name, Antiochus. It was the capital of </w:t>
                      </w:r>
                      <w:smartTag w:uri="urn:schemas-microsoft-com:office:smarttags" w:element="place">
                        <w:smartTag w:uri="urn:schemas-microsoft-com:office:smarttags" w:element="country-region">
                          <w:r>
                            <w:t>Syria</w:t>
                          </w:r>
                        </w:smartTag>
                      </w:smartTag>
                      <w:r>
                        <w:t xml:space="preserve">, at the time Christianity entered its gates. It was situated about 300 miles north of </w:t>
                      </w:r>
                      <w:smartTag w:uri="urn:schemas-microsoft-com:office:smarttags" w:element="City">
                        <w:r>
                          <w:t>Jerusalem</w:t>
                        </w:r>
                      </w:smartTag>
                      <w:r>
                        <w:t xml:space="preserve">, on the </w:t>
                      </w:r>
                      <w:smartTag w:uri="urn:schemas-microsoft-com:office:smarttags" w:element="place">
                        <w:smartTag w:uri="urn:schemas-microsoft-com:office:smarttags" w:element="PlaceName">
                          <w:r>
                            <w:t>Orontes</w:t>
                          </w:r>
                        </w:smartTag>
                        <w:r>
                          <w:t xml:space="preserve"> </w:t>
                        </w:r>
                        <w:smartTag w:uri="urn:schemas-microsoft-com:office:smarttags" w:element="PlaceType">
                          <w:r>
                            <w:t>River</w:t>
                          </w:r>
                        </w:smartTag>
                      </w:smartTag>
                      <w:r>
                        <w:t xml:space="preserve">, with Selucia as its seaport at the mouth of the river and sixteen miles distant. It traded with all parts of the world; caravans coming to it even from </w:t>
                      </w:r>
                      <w:smartTag w:uri="urn:schemas-microsoft-com:office:smarttags" w:element="country-region">
                        <w:r>
                          <w:t>India</w:t>
                        </w:r>
                      </w:smartTag>
                      <w:r>
                        <w:t xml:space="preserve"> and </w:t>
                      </w:r>
                      <w:smartTag w:uri="urn:schemas-microsoft-com:office:smarttags" w:element="country-region">
                        <w:r>
                          <w:t>Persia</w:t>
                        </w:r>
                      </w:smartTag>
                      <w:r>
                        <w:t xml:space="preserve">; its ships sailed to every seaport on the </w:t>
                      </w:r>
                      <w:smartTag w:uri="urn:schemas-microsoft-com:office:smarttags" w:element="place">
                        <w:r>
                          <w:t>Mediterranean sea</w:t>
                        </w:r>
                      </w:smartTag>
                      <w:r>
                        <w:t>. This trade brought great gain to the city. The population was of all kinds and all nationalities, Romans, Greeks, Syrians, Jews, freemen, slaves, the ignorant and the cultured. It was a centre of art and literature. (</w:t>
                      </w:r>
                      <w:r>
                        <w:rPr>
                          <w:i/>
                        </w:rPr>
                        <w:t xml:space="preserve">Studies in </w:t>
                      </w:r>
                      <w:smartTag w:uri="urn:schemas-microsoft-com:office:smarttags" w:element="place">
                        <w:smartTag w:uri="urn:schemas-microsoft-com:office:smarttags" w:element="PlaceName">
                          <w:r>
                            <w:rPr>
                              <w:i/>
                            </w:rPr>
                            <w:t>Early</w:t>
                          </w:r>
                        </w:smartTag>
                        <w:r>
                          <w:rPr>
                            <w:i/>
                          </w:rPr>
                          <w:t xml:space="preserve"> </w:t>
                        </w:r>
                        <w:smartTag w:uri="urn:schemas-microsoft-com:office:smarttags" w:element="PlaceType">
                          <w:r>
                            <w:rPr>
                              <w:i/>
                            </w:rPr>
                            <w:t>Church</w:t>
                          </w:r>
                        </w:smartTag>
                      </w:smartTag>
                      <w:r>
                        <w:rPr>
                          <w:i/>
                        </w:rPr>
                        <w:t xml:space="preserve"> History, </w:t>
                      </w:r>
                      <w:r>
                        <w:t>electronic edition)</w:t>
                      </w:r>
                    </w:p>
                  </w:txbxContent>
                </v:textbox>
              </v:shape>
            </w:pict>
          </mc:Fallback>
        </mc:AlternateContent>
      </w:r>
    </w:p>
    <w:p w14:paraId="46616430" w14:textId="77777777" w:rsidR="00302392" w:rsidRDefault="00302392" w:rsidP="00302392"/>
    <w:p w14:paraId="214D50AB" w14:textId="77777777" w:rsidR="00302392" w:rsidRDefault="00302392" w:rsidP="00302392"/>
    <w:p w14:paraId="2E1C71AF" w14:textId="77777777" w:rsidR="00302392" w:rsidRDefault="00302392" w:rsidP="00302392"/>
    <w:p w14:paraId="14421DF2" w14:textId="77777777" w:rsidR="00302392" w:rsidRDefault="00302392" w:rsidP="00302392"/>
    <w:p w14:paraId="47837873" w14:textId="77777777" w:rsidR="00302392" w:rsidRDefault="00302392" w:rsidP="00302392"/>
    <w:p w14:paraId="19B09BB6" w14:textId="77777777" w:rsidR="00302392" w:rsidRDefault="00302392" w:rsidP="00302392"/>
    <w:p w14:paraId="275256FB" w14:textId="77777777" w:rsidR="00302392" w:rsidRDefault="00302392" w:rsidP="00302392"/>
    <w:p w14:paraId="1CDFA810" w14:textId="77777777" w:rsidR="00302392" w:rsidRDefault="00302392" w:rsidP="00302392"/>
    <w:p w14:paraId="4B3F2F39" w14:textId="77777777" w:rsidR="00302392" w:rsidRDefault="00302392" w:rsidP="00302392"/>
    <w:p w14:paraId="52038D80" w14:textId="77777777" w:rsidR="00302392" w:rsidRDefault="00302392" w:rsidP="00302392">
      <w:pPr>
        <w:spacing w:before="120"/>
      </w:pPr>
    </w:p>
    <w:p w14:paraId="6D5841A3" w14:textId="77777777" w:rsidR="00302392" w:rsidRDefault="00302392" w:rsidP="00302392">
      <w:pPr>
        <w:spacing w:before="120"/>
      </w:pPr>
      <w:r>
        <w:rPr>
          <w:noProof/>
        </w:rPr>
        <mc:AlternateContent>
          <mc:Choice Requires="wps">
            <w:drawing>
              <wp:anchor distT="0" distB="0" distL="114300" distR="114300" simplePos="0" relativeHeight="251675648" behindDoc="0" locked="0" layoutInCell="1" allowOverlap="1" wp14:anchorId="6D3A79EF" wp14:editId="7764C9EB">
                <wp:simplePos x="0" y="0"/>
                <wp:positionH relativeFrom="column">
                  <wp:posOffset>228600</wp:posOffset>
                </wp:positionH>
                <wp:positionV relativeFrom="paragraph">
                  <wp:posOffset>53340</wp:posOffset>
                </wp:positionV>
                <wp:extent cx="5715000" cy="3200400"/>
                <wp:effectExtent l="9525" t="13335" r="9525" b="152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00400"/>
                        </a:xfrm>
                        <a:prstGeom prst="rect">
                          <a:avLst/>
                        </a:prstGeom>
                        <a:solidFill>
                          <a:srgbClr val="FFFFFF"/>
                        </a:solidFill>
                        <a:ln w="19050">
                          <a:solidFill>
                            <a:srgbClr val="000000"/>
                          </a:solidFill>
                          <a:miter lim="800000"/>
                          <a:headEnd/>
                          <a:tailEnd/>
                        </a:ln>
                      </wps:spPr>
                      <wps:txbx>
                        <w:txbxContent>
                          <w:p w14:paraId="4FCA2618" w14:textId="77777777" w:rsidR="00302392" w:rsidRDefault="00302392" w:rsidP="00302392">
                            <w:smartTag w:uri="urn:schemas-microsoft-com:office:smarttags" w:element="PersonName">
                              <w:r>
                                <w:rPr>
                                  <w:b/>
                                </w:rPr>
                                <w:t>John MacArthur</w:t>
                              </w:r>
                            </w:smartTag>
                            <w:r>
                              <w:rPr>
                                <w:b/>
                              </w:rPr>
                              <w:t xml:space="preserve">: </w:t>
                            </w:r>
                            <w:r>
                              <w:t xml:space="preserve">Neither the salvation of the Ethiopian eunuch nor that of Cornelius and his household prepared the </w:t>
                            </w:r>
                            <w:smartTag w:uri="urn:schemas-microsoft-com:office:smarttags" w:element="City">
                              <w:r>
                                <w:t>Jerusalem</w:t>
                              </w:r>
                            </w:smartTag>
                            <w:r>
                              <w:t xml:space="preserve"> believers for the widespread Gentile conversions in </w:t>
                            </w:r>
                            <w:smartTag w:uri="urn:schemas-microsoft-com:office:smarttags" w:element="City">
                              <w:smartTag w:uri="urn:schemas-microsoft-com:office:smarttags" w:element="place">
                                <w:r>
                                  <w:t>Antioch</w:t>
                                </w:r>
                              </w:smartTag>
                            </w:smartTag>
                            <w:r>
                              <w:t>. When</w:t>
                            </w:r>
                            <w:r w:rsidRPr="00CC2C1B">
                              <w:t xml:space="preserve"> </w:t>
                            </w:r>
                            <w:r w:rsidRPr="00CC2C1B">
                              <w:rPr>
                                <w:bCs/>
                              </w:rPr>
                              <w:t xml:space="preserve">the news about them reached the ears of the church at </w:t>
                            </w:r>
                            <w:smartTag w:uri="urn:schemas-microsoft-com:office:smarttags" w:element="City">
                              <w:smartTag w:uri="urn:schemas-microsoft-com:office:smarttags" w:element="place">
                                <w:r w:rsidRPr="00CC2C1B">
                                  <w:rPr>
                                    <w:bCs/>
                                  </w:rPr>
                                  <w:t>Jerusalem</w:t>
                                </w:r>
                              </w:smartTag>
                            </w:smartTag>
                            <w:r w:rsidRPr="00CC2C1B">
                              <w:rPr>
                                <w:bCs/>
                              </w:rPr>
                              <w:t>,</w:t>
                            </w:r>
                            <w:r w:rsidRPr="00CC2C1B">
                              <w:t xml:space="preserve"> they decided to send a representative to investigate. Accordingly, </w:t>
                            </w:r>
                            <w:r w:rsidRPr="00CC2C1B">
                              <w:rPr>
                                <w:bCs/>
                              </w:rPr>
                              <w:t xml:space="preserve">they sent Barnabas off to </w:t>
                            </w:r>
                            <w:smartTag w:uri="urn:schemas-microsoft-com:office:smarttags" w:element="City">
                              <w:smartTag w:uri="urn:schemas-microsoft-com:office:smarttags" w:element="place">
                                <w:r w:rsidRPr="00CC2C1B">
                                  <w:rPr>
                                    <w:bCs/>
                                  </w:rPr>
                                  <w:t>Antioch</w:t>
                                </w:r>
                              </w:smartTag>
                            </w:smartTag>
                            <w:r w:rsidRPr="00CC2C1B">
                              <w:rPr>
                                <w:bCs/>
                              </w:rPr>
                              <w:t>.</w:t>
                            </w:r>
                            <w:r w:rsidRPr="00CC2C1B">
                              <w:t xml:space="preserve"> </w:t>
                            </w:r>
                            <w:r>
                              <w:t xml:space="preserve">Barnabas first appeared in ﻿chapter 4﻿, when he sold some property to meet the needs of other believers. Through his influence, Paul was finally accepted by the </w:t>
                            </w:r>
                            <w:smartTag w:uri="urn:schemas-microsoft-com:office:smarttags" w:element="place">
                              <w:smartTag w:uri="urn:schemas-microsoft-com:office:smarttags" w:element="City">
                                <w:r>
                                  <w:t>Jerusalem</w:t>
                                </w:r>
                              </w:smartTag>
                            </w:smartTag>
                            <w:r>
                              <w:t xml:space="preserve"> church (﻿Acts 9:27﻿). He was a leading teacher in the church and a loving, gentle, generous man, in keeping with his name, which means “﻿son of encouragement.﻿”</w:t>
                            </w:r>
                          </w:p>
                          <w:p w14:paraId="1924456E" w14:textId="77777777" w:rsidR="00302392" w:rsidRDefault="00302392" w:rsidP="00302392">
                            <w:pPr>
                              <w:ind w:firstLine="360"/>
                            </w:pPr>
                            <w:r>
                              <w:t xml:space="preserve">The choice of a representative was crucial. Sending a rigidly legalistic individual could have spelled disaster. Barnabas, however, had the qualifications needed for the job. Verse ﻿24﻿ further describes him as </w:t>
                            </w:r>
                            <w:r w:rsidRPr="00CC2C1B">
                              <w:rPr>
                                <w:bCs/>
                              </w:rPr>
                              <w:t>a good man, and full of the Holy Spirit and of faith.</w:t>
                            </w:r>
                            <w:r>
                              <w:t xml:space="preserve"> He possessed the necessary spiritual qualities for one who was to discern what was happening.</w:t>
                            </w:r>
                          </w:p>
                          <w:p w14:paraId="1F885738" w14:textId="77777777" w:rsidR="00302392" w:rsidRPr="00CC2C1B" w:rsidRDefault="00302392" w:rsidP="00302392">
                            <w:pPr>
                              <w:ind w:firstLine="360"/>
                            </w:pPr>
                            <w:r>
                              <w:t xml:space="preserve">Barnabas was also the right man to send because, like some of the founders of the </w:t>
                            </w:r>
                            <w:smartTag w:uri="urn:schemas-microsoft-com:office:smarttags" w:element="place">
                              <w:smartTag w:uri="urn:schemas-microsoft-com:office:smarttags" w:element="City">
                                <w:r>
                                  <w:t>Antioch</w:t>
                                </w:r>
                              </w:smartTag>
                            </w:smartTag>
                            <w:r>
                              <w:t xml:space="preserve"> church, he was a Cypriot Jew (﻿4:36–37﻿). He would not be perceived as an outsider but as one of them. (</w:t>
                            </w:r>
                            <w:r>
                              <w:rPr>
                                <w:i/>
                              </w:rPr>
                              <w:t>Acts</w:t>
                            </w:r>
                            <w:r>
                              <w:t>, MTNC, 1:312)</w:t>
                            </w:r>
                          </w:p>
                          <w:p w14:paraId="4C86B30B" w14:textId="77777777" w:rsidR="00302392" w:rsidRPr="00CC2C1B" w:rsidRDefault="00302392" w:rsidP="00302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A79EF" id="Text Box 29" o:spid="_x0000_s1076" type="#_x0000_t202" style="position:absolute;margin-left:18pt;margin-top:4.2pt;width:450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" strokeweight="1.5pt">
                <v:textbox>
                  <w:txbxContent>
                    <w:p w14:paraId="4FCA2618" w14:textId="77777777" w:rsidR="00302392" w:rsidRDefault="00302392" w:rsidP="00302392">
                      <w:smartTag w:uri="urn:schemas-microsoft-com:office:smarttags" w:element="PersonName">
                        <w:r>
                          <w:rPr>
                            <w:b/>
                          </w:rPr>
                          <w:t>John MacArthur</w:t>
                        </w:r>
                      </w:smartTag>
                      <w:r>
                        <w:rPr>
                          <w:b/>
                        </w:rPr>
                        <w:t xml:space="preserve">: </w:t>
                      </w:r>
                      <w:r>
                        <w:t xml:space="preserve">Neither the salvation of the Ethiopian eunuch nor that of Cornelius and his household prepared the </w:t>
                      </w:r>
                      <w:smartTag w:uri="urn:schemas-microsoft-com:office:smarttags" w:element="City">
                        <w:r>
                          <w:t>Jerusalem</w:t>
                        </w:r>
                      </w:smartTag>
                      <w:r>
                        <w:t xml:space="preserve"> believers for the widespread Gentile conversions in </w:t>
                      </w:r>
                      <w:smartTag w:uri="urn:schemas-microsoft-com:office:smarttags" w:element="City">
                        <w:smartTag w:uri="urn:schemas-microsoft-com:office:smarttags" w:element="place">
                          <w:r>
                            <w:t>Antioch</w:t>
                          </w:r>
                        </w:smartTag>
                      </w:smartTag>
                      <w:r>
                        <w:t>. When</w:t>
                      </w:r>
                      <w:r w:rsidRPr="00CC2C1B">
                        <w:t xml:space="preserve"> </w:t>
                      </w:r>
                      <w:r w:rsidRPr="00CC2C1B">
                        <w:rPr>
                          <w:bCs/>
                        </w:rPr>
                        <w:t xml:space="preserve">the news about them reached the ears of the church at </w:t>
                      </w:r>
                      <w:smartTag w:uri="urn:schemas-microsoft-com:office:smarttags" w:element="City">
                        <w:smartTag w:uri="urn:schemas-microsoft-com:office:smarttags" w:element="place">
                          <w:r w:rsidRPr="00CC2C1B">
                            <w:rPr>
                              <w:bCs/>
                            </w:rPr>
                            <w:t>Jerusalem</w:t>
                          </w:r>
                        </w:smartTag>
                      </w:smartTag>
                      <w:r w:rsidRPr="00CC2C1B">
                        <w:rPr>
                          <w:bCs/>
                        </w:rPr>
                        <w:t>,</w:t>
                      </w:r>
                      <w:r w:rsidRPr="00CC2C1B">
                        <w:t xml:space="preserve"> they decided to send a representative to investigate. Accordingly, </w:t>
                      </w:r>
                      <w:r w:rsidRPr="00CC2C1B">
                        <w:rPr>
                          <w:bCs/>
                        </w:rPr>
                        <w:t xml:space="preserve">they sent Barnabas off to </w:t>
                      </w:r>
                      <w:smartTag w:uri="urn:schemas-microsoft-com:office:smarttags" w:element="City">
                        <w:smartTag w:uri="urn:schemas-microsoft-com:office:smarttags" w:element="place">
                          <w:r w:rsidRPr="00CC2C1B">
                            <w:rPr>
                              <w:bCs/>
                            </w:rPr>
                            <w:t>Antioch</w:t>
                          </w:r>
                        </w:smartTag>
                      </w:smartTag>
                      <w:r w:rsidRPr="00CC2C1B">
                        <w:rPr>
                          <w:bCs/>
                        </w:rPr>
                        <w:t>.</w:t>
                      </w:r>
                      <w:r w:rsidRPr="00CC2C1B">
                        <w:t xml:space="preserve"> </w:t>
                      </w:r>
                      <w:r>
                        <w:t xml:space="preserve">Barnabas first appeared in ﻿chapter 4﻿, when he sold some property to meet the needs of other believers. Through his influence, Paul was finally accepted by the </w:t>
                      </w:r>
                      <w:smartTag w:uri="urn:schemas-microsoft-com:office:smarttags" w:element="place">
                        <w:smartTag w:uri="urn:schemas-microsoft-com:office:smarttags" w:element="City">
                          <w:r>
                            <w:t>Jerusalem</w:t>
                          </w:r>
                        </w:smartTag>
                      </w:smartTag>
                      <w:r>
                        <w:t xml:space="preserve"> church (﻿Acts 9:27﻿). He was a leading teacher in the church and a loving, gentle, generous man, in keeping with his name, which means “﻿son of encouragement.﻿”</w:t>
                      </w:r>
                    </w:p>
                    <w:p w14:paraId="1924456E" w14:textId="77777777" w:rsidR="00302392" w:rsidRDefault="00302392" w:rsidP="00302392">
                      <w:pPr>
                        <w:ind w:firstLine="360"/>
                      </w:pPr>
                      <w:r>
                        <w:t xml:space="preserve">The choice of a representative was crucial. Sending a rigidly legalistic individual could have spelled disaster. Barnabas, however, had the qualifications needed for the job. Verse ﻿24﻿ further describes him as </w:t>
                      </w:r>
                      <w:r w:rsidRPr="00CC2C1B">
                        <w:rPr>
                          <w:bCs/>
                        </w:rPr>
                        <w:t>a good man, and full of the Holy Spirit and of faith.</w:t>
                      </w:r>
                      <w:r>
                        <w:t xml:space="preserve"> He possessed the necessary spiritual qualities for one who was to discern what was happening.</w:t>
                      </w:r>
                    </w:p>
                    <w:p w14:paraId="1F885738" w14:textId="77777777" w:rsidR="00302392" w:rsidRPr="00CC2C1B" w:rsidRDefault="00302392" w:rsidP="00302392">
                      <w:pPr>
                        <w:ind w:firstLine="360"/>
                      </w:pPr>
                      <w:r>
                        <w:t xml:space="preserve">Barnabas was also the right man to send because, like some of the founders of the </w:t>
                      </w:r>
                      <w:smartTag w:uri="urn:schemas-microsoft-com:office:smarttags" w:element="place">
                        <w:smartTag w:uri="urn:schemas-microsoft-com:office:smarttags" w:element="City">
                          <w:r>
                            <w:t>Antioch</w:t>
                          </w:r>
                        </w:smartTag>
                      </w:smartTag>
                      <w:r>
                        <w:t xml:space="preserve"> church, he was a Cypriot Jew (﻿4:36–37﻿). He would not be perceived as an outsider but as one of them. (</w:t>
                      </w:r>
                      <w:r>
                        <w:rPr>
                          <w:i/>
                        </w:rPr>
                        <w:t>Acts</w:t>
                      </w:r>
                      <w:r>
                        <w:t>, MTNC, 1:312)</w:t>
                      </w:r>
                    </w:p>
                    <w:p w14:paraId="4C86B30B" w14:textId="77777777" w:rsidR="00302392" w:rsidRPr="00CC2C1B" w:rsidRDefault="00302392" w:rsidP="00302392"/>
                  </w:txbxContent>
                </v:textbox>
              </v:shape>
            </w:pict>
          </mc:Fallback>
        </mc:AlternateContent>
      </w:r>
    </w:p>
    <w:p w14:paraId="6DDAF7C2" w14:textId="77777777" w:rsidR="00302392" w:rsidRDefault="00302392" w:rsidP="00302392"/>
    <w:p w14:paraId="045FBCE6" w14:textId="77777777" w:rsidR="00302392" w:rsidRDefault="00302392" w:rsidP="00302392"/>
    <w:p w14:paraId="67DE7AED" w14:textId="77777777" w:rsidR="00302392" w:rsidRDefault="00302392" w:rsidP="00302392"/>
    <w:p w14:paraId="5D1EB8DA" w14:textId="77777777" w:rsidR="00302392" w:rsidRDefault="00302392" w:rsidP="00302392"/>
    <w:p w14:paraId="7EA66C77" w14:textId="77777777" w:rsidR="00302392" w:rsidRDefault="00302392" w:rsidP="00302392"/>
    <w:p w14:paraId="519C194D" w14:textId="77777777" w:rsidR="00302392" w:rsidRDefault="00302392" w:rsidP="00302392"/>
    <w:p w14:paraId="6C83736A" w14:textId="77777777" w:rsidR="00302392" w:rsidRDefault="00302392" w:rsidP="00302392"/>
    <w:p w14:paraId="09EF9E8D" w14:textId="77777777" w:rsidR="00302392" w:rsidRDefault="00302392" w:rsidP="00302392"/>
    <w:p w14:paraId="48A23035" w14:textId="77777777" w:rsidR="00302392" w:rsidRDefault="00302392" w:rsidP="00302392"/>
    <w:p w14:paraId="112048CF" w14:textId="77777777" w:rsidR="00302392" w:rsidRDefault="00302392" w:rsidP="00302392">
      <w:pPr>
        <w:spacing w:before="120"/>
      </w:pPr>
    </w:p>
    <w:p w14:paraId="1E95E1BA" w14:textId="77777777" w:rsidR="00302392" w:rsidRDefault="00302392" w:rsidP="00302392">
      <w:pPr>
        <w:spacing w:before="120"/>
      </w:pPr>
    </w:p>
    <w:p w14:paraId="77015CB5" w14:textId="77777777" w:rsidR="00302392" w:rsidRDefault="00302392" w:rsidP="00302392">
      <w:pPr>
        <w:spacing w:before="120"/>
      </w:pPr>
    </w:p>
    <w:p w14:paraId="0A4E782E" w14:textId="77777777" w:rsidR="00302392" w:rsidRDefault="00302392" w:rsidP="00302392">
      <w:pPr>
        <w:spacing w:before="120"/>
      </w:pPr>
    </w:p>
    <w:p w14:paraId="7F6529E4" w14:textId="77777777" w:rsidR="00302392" w:rsidRDefault="00302392" w:rsidP="00302392">
      <w:pPr>
        <w:spacing w:before="120"/>
      </w:pPr>
    </w:p>
    <w:p w14:paraId="6704FDF8" w14:textId="77777777" w:rsidR="00302392" w:rsidRDefault="00302392" w:rsidP="00302392">
      <w:pPr>
        <w:spacing w:before="120"/>
      </w:pPr>
    </w:p>
    <w:p w14:paraId="459013E5" w14:textId="77777777" w:rsidR="00302392" w:rsidRDefault="00302392" w:rsidP="00302392">
      <w:pPr>
        <w:numPr>
          <w:ilvl w:val="0"/>
          <w:numId w:val="4"/>
        </w:numPr>
        <w:spacing w:before="120"/>
      </w:pPr>
      <w:r>
        <w:t xml:space="preserve">Barnabas and Saul are sent out from </w:t>
      </w:r>
      <w:smartTag w:uri="urn:schemas-microsoft-com:office:smarttags" w:element="City">
        <w:r>
          <w:t>Antioch</w:t>
        </w:r>
      </w:smartTag>
      <w:r>
        <w:t xml:space="preserve"> to bring famine relief to those in </w:t>
      </w:r>
      <w:smartTag w:uri="urn:schemas-microsoft-com:office:smarttags" w:element="place">
        <w:r>
          <w:t>Judea</w:t>
        </w:r>
      </w:smartTag>
      <w:r>
        <w:t xml:space="preserve"> (Acts 11:27–30) (around </w:t>
      </w:r>
      <w:r w:rsidRPr="00530696">
        <w:rPr>
          <w:smallCaps/>
        </w:rPr>
        <w:t>a.d.</w:t>
      </w:r>
      <w:r>
        <w:t xml:space="preserve"> 46)</w:t>
      </w:r>
    </w:p>
    <w:p w14:paraId="43581B3F" w14:textId="77777777" w:rsidR="00302392" w:rsidRDefault="00302392" w:rsidP="00302392">
      <w:pPr>
        <w:spacing w:before="120"/>
      </w:pPr>
      <w:r>
        <w:rPr>
          <w:noProof/>
        </w:rPr>
        <mc:AlternateContent>
          <mc:Choice Requires="wps">
            <w:drawing>
              <wp:anchor distT="0" distB="0" distL="114300" distR="114300" simplePos="0" relativeHeight="251662336" behindDoc="0" locked="0" layoutInCell="1" allowOverlap="1" wp14:anchorId="70A34590" wp14:editId="42B095A1">
                <wp:simplePos x="0" y="0"/>
                <wp:positionH relativeFrom="column">
                  <wp:posOffset>228600</wp:posOffset>
                </wp:positionH>
                <wp:positionV relativeFrom="paragraph">
                  <wp:posOffset>95885</wp:posOffset>
                </wp:positionV>
                <wp:extent cx="5715000" cy="1714500"/>
                <wp:effectExtent l="9525" t="11430" r="9525" b="171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14500"/>
                        </a:xfrm>
                        <a:prstGeom prst="rect">
                          <a:avLst/>
                        </a:prstGeom>
                        <a:solidFill>
                          <a:srgbClr val="FFFFFF"/>
                        </a:solidFill>
                        <a:ln w="19050">
                          <a:solidFill>
                            <a:srgbClr val="000000"/>
                          </a:solidFill>
                          <a:miter lim="800000"/>
                          <a:headEnd/>
                          <a:tailEnd/>
                        </a:ln>
                      </wps:spPr>
                      <wps:txbx>
                        <w:txbxContent>
                          <w:p w14:paraId="2D1D3B6E" w14:textId="77777777" w:rsidR="00302392" w:rsidRPr="002E563E" w:rsidRDefault="00302392" w:rsidP="00302392">
                            <w:r w:rsidRPr="0072618C">
                              <w:rPr>
                                <w:b/>
                              </w:rPr>
                              <w:t xml:space="preserve">Simon Kistemaker: </w:t>
                            </w:r>
                            <w:r>
                              <w:t xml:space="preserve">The information we glean from writers in the first few centuries of the Christian era seems to suggest that the famine took place in the second half of the fifth decade, </w:t>
                            </w:r>
                            <w:r w:rsidRPr="002E563E">
                              <w:rPr>
                                <w:smallCaps/>
                              </w:rPr>
                              <w:t>a.d.</w:t>
                            </w:r>
                            <w:r>
                              <w:t xml:space="preserve"> 46. In that year, Queen Mother Helena from Adiabene (a state east of the </w:t>
                            </w:r>
                            <w:smartTag w:uri="urn:schemas-microsoft-com:office:smarttags" w:element="PlaceName">
                              <w:r>
                                <w:t>Tigris</w:t>
                              </w:r>
                            </w:smartTag>
                            <w:r>
                              <w:t xml:space="preserve"> </w:t>
                            </w:r>
                            <w:smartTag w:uri="urn:schemas-microsoft-com:office:smarttags" w:element="PlaceType">
                              <w:r>
                                <w:t>River</w:t>
                              </w:r>
                            </w:smartTag>
                            <w:r>
                              <w:t xml:space="preserve"> in ancient Assyria) and her son, King Izates, both converts to Judaism, came to </w:t>
                            </w:r>
                            <w:smartTag w:uri="urn:schemas-microsoft-com:office:smarttags" w:element="City">
                              <w:smartTag w:uri="urn:schemas-microsoft-com:office:smarttags" w:element="place">
                                <w:r>
                                  <w:t>Jerusalem</w:t>
                                </w:r>
                              </w:smartTag>
                            </w:smartTag>
                            <w:r>
                              <w:t xml:space="preserve">. When they became aware of a severe famine in that city, they brought grain from </w:t>
                            </w:r>
                            <w:smartTag w:uri="urn:schemas-microsoft-com:office:smarttags" w:element="country-region">
                              <w:r>
                                <w:t>Egypt</w:t>
                              </w:r>
                            </w:smartTag>
                            <w:r>
                              <w:t xml:space="preserve"> and figs from </w:t>
                            </w:r>
                            <w:smartTag w:uri="urn:schemas-microsoft-com:office:smarttags" w:element="country-region">
                              <w:r>
                                <w:t>Cyprus</w:t>
                              </w:r>
                            </w:smartTag>
                            <w:r>
                              <w:t xml:space="preserve"> for the famine-stricken people of </w:t>
                            </w:r>
                            <w:smartTag w:uri="urn:schemas-microsoft-com:office:smarttags" w:element="City">
                              <w:smartTag w:uri="urn:schemas-microsoft-com:office:smarttags" w:element="place">
                                <w:r>
                                  <w:t>Jerusalem</w:t>
                                </w:r>
                              </w:smartTag>
                            </w:smartTag>
                            <w:r>
                              <w:t>. Likewise, the Christians in Antioch extended their loving concern to fellow believers of the mother church in Jerusalem by commissioning Barnabas and Saul (Paul) to bring them relief (11:29–30). (</w:t>
                            </w:r>
                            <w:r>
                              <w:rPr>
                                <w:i/>
                              </w:rPr>
                              <w:t>Acts</w:t>
                            </w:r>
                            <w:r>
                              <w:t>,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34590" id="Text Box 28" o:spid="_x0000_s1077" type="#_x0000_t202" style="position:absolute;margin-left:18pt;margin-top:7.55pt;width:450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" strokeweight="1.5pt">
                <v:textbox>
                  <w:txbxContent>
                    <w:p w14:paraId="2D1D3B6E" w14:textId="77777777" w:rsidR="00302392" w:rsidRPr="002E563E" w:rsidRDefault="00302392" w:rsidP="00302392">
                      <w:r w:rsidRPr="0072618C">
                        <w:rPr>
                          <w:b/>
                        </w:rPr>
                        <w:t xml:space="preserve">Simon Kistemaker: </w:t>
                      </w:r>
                      <w:r>
                        <w:t xml:space="preserve">The information we glean from writers in the first few centuries of the Christian era seems to suggest that the famine took place in the second half of the fifth decade, </w:t>
                      </w:r>
                      <w:r w:rsidRPr="002E563E">
                        <w:rPr>
                          <w:smallCaps/>
                        </w:rPr>
                        <w:t>a.d.</w:t>
                      </w:r>
                      <w:r>
                        <w:t xml:space="preserve"> 46. In that year, Queen Mother Helena from Adiabene (a state east of the </w:t>
                      </w:r>
                      <w:smartTag w:uri="urn:schemas-microsoft-com:office:smarttags" w:element="PlaceName">
                        <w:r>
                          <w:t>Tigris</w:t>
                        </w:r>
                      </w:smartTag>
                      <w:r>
                        <w:t xml:space="preserve"> </w:t>
                      </w:r>
                      <w:smartTag w:uri="urn:schemas-microsoft-com:office:smarttags" w:element="PlaceType">
                        <w:r>
                          <w:t>River</w:t>
                        </w:r>
                      </w:smartTag>
                      <w:r>
                        <w:t xml:space="preserve"> in ancient Assyria) and her son, King Izates, both converts to Judaism, came to </w:t>
                      </w:r>
                      <w:smartTag w:uri="urn:schemas-microsoft-com:office:smarttags" w:element="City">
                        <w:smartTag w:uri="urn:schemas-microsoft-com:office:smarttags" w:element="place">
                          <w:r>
                            <w:t>Jerusalem</w:t>
                          </w:r>
                        </w:smartTag>
                      </w:smartTag>
                      <w:r>
                        <w:t xml:space="preserve">. When they became aware of a severe famine in that city, they brought grain from </w:t>
                      </w:r>
                      <w:smartTag w:uri="urn:schemas-microsoft-com:office:smarttags" w:element="country-region">
                        <w:r>
                          <w:t>Egypt</w:t>
                        </w:r>
                      </w:smartTag>
                      <w:r>
                        <w:t xml:space="preserve"> and figs from </w:t>
                      </w:r>
                      <w:smartTag w:uri="urn:schemas-microsoft-com:office:smarttags" w:element="country-region">
                        <w:r>
                          <w:t>Cyprus</w:t>
                        </w:r>
                      </w:smartTag>
                      <w:r>
                        <w:t xml:space="preserve"> for the famine-stricken people of </w:t>
                      </w:r>
                      <w:smartTag w:uri="urn:schemas-microsoft-com:office:smarttags" w:element="City">
                        <w:smartTag w:uri="urn:schemas-microsoft-com:office:smarttags" w:element="place">
                          <w:r>
                            <w:t>Jerusalem</w:t>
                          </w:r>
                        </w:smartTag>
                      </w:smartTag>
                      <w:r>
                        <w:t>. Likewise, the Christians in Antioch extended their loving concern to fellow believers of the mother church in Jerusalem by commissioning Barnabas and Saul (Paul) to bring them relief (11:29–30). (</w:t>
                      </w:r>
                      <w:r>
                        <w:rPr>
                          <w:i/>
                        </w:rPr>
                        <w:t>Acts</w:t>
                      </w:r>
                      <w:r>
                        <w:t>, 15)</w:t>
                      </w:r>
                    </w:p>
                  </w:txbxContent>
                </v:textbox>
              </v:shape>
            </w:pict>
          </mc:Fallback>
        </mc:AlternateContent>
      </w:r>
    </w:p>
    <w:p w14:paraId="261A1EAC" w14:textId="77777777" w:rsidR="00302392" w:rsidRDefault="00302392" w:rsidP="00302392">
      <w:pPr>
        <w:spacing w:before="120"/>
      </w:pPr>
    </w:p>
    <w:p w14:paraId="53177DB5" w14:textId="77777777" w:rsidR="00302392" w:rsidRDefault="00302392" w:rsidP="00302392">
      <w:pPr>
        <w:spacing w:before="120"/>
      </w:pPr>
    </w:p>
    <w:p w14:paraId="473E5EB2" w14:textId="77777777" w:rsidR="00302392" w:rsidRDefault="00302392" w:rsidP="00302392">
      <w:pPr>
        <w:spacing w:before="120"/>
      </w:pPr>
    </w:p>
    <w:p w14:paraId="3EC3B99E" w14:textId="77777777" w:rsidR="00302392" w:rsidRDefault="00302392" w:rsidP="00302392">
      <w:pPr>
        <w:spacing w:before="120"/>
      </w:pPr>
    </w:p>
    <w:p w14:paraId="75B4ABE6" w14:textId="77777777" w:rsidR="00302392" w:rsidRDefault="00302392" w:rsidP="00302392">
      <w:pPr>
        <w:spacing w:before="120"/>
      </w:pPr>
    </w:p>
    <w:p w14:paraId="2F339E07" w14:textId="77777777" w:rsidR="00302392" w:rsidRDefault="00302392" w:rsidP="00302392">
      <w:pPr>
        <w:spacing w:before="120"/>
      </w:pPr>
    </w:p>
    <w:p w14:paraId="6A42359A" w14:textId="77777777" w:rsidR="00302392" w:rsidRDefault="00302392" w:rsidP="00302392">
      <w:pPr>
        <w:spacing w:before="120"/>
      </w:pPr>
    </w:p>
    <w:p w14:paraId="090F4498" w14:textId="77777777" w:rsidR="00302392" w:rsidRDefault="00302392" w:rsidP="00302392">
      <w:pPr>
        <w:numPr>
          <w:ilvl w:val="0"/>
          <w:numId w:val="4"/>
        </w:numPr>
        <w:spacing w:before="120"/>
      </w:pPr>
      <w:r>
        <w:t>Brief recap to discuss the martyrdom of James and the imprisonment of Peter; the death of Herod (Acts 12)</w:t>
      </w:r>
    </w:p>
    <w:p w14:paraId="29C7210F" w14:textId="77777777" w:rsidR="00302392" w:rsidRDefault="00302392" w:rsidP="00302392">
      <w:pPr>
        <w:numPr>
          <w:ilvl w:val="0"/>
          <w:numId w:val="4"/>
        </w:numPr>
        <w:spacing w:before="120"/>
      </w:pPr>
      <w:r>
        <w:t>Paul’s First Missionary Journey (Acts 13–14) (</w:t>
      </w:r>
      <w:r w:rsidRPr="00530696">
        <w:rPr>
          <w:smallCaps/>
        </w:rPr>
        <w:t>a.d.</w:t>
      </w:r>
      <w:r>
        <w:rPr>
          <w:smallCaps/>
        </w:rPr>
        <w:t xml:space="preserve"> 47–49)</w:t>
      </w:r>
    </w:p>
    <w:p w14:paraId="574C0BDF" w14:textId="77777777" w:rsidR="00302392" w:rsidRDefault="00302392" w:rsidP="00302392">
      <w:pPr>
        <w:numPr>
          <w:ilvl w:val="3"/>
          <w:numId w:val="4"/>
        </w:numPr>
        <w:spacing w:before="120"/>
      </w:pPr>
      <w:smartTag w:uri="urn:schemas-microsoft-com:office:smarttags" w:element="place">
        <w:smartTag w:uri="urn:schemas-microsoft-com:office:smarttags" w:element="country-region">
          <w:r>
            <w:t>Cyprus</w:t>
          </w:r>
        </w:smartTag>
      </w:smartTag>
      <w:r>
        <w:t xml:space="preserve"> (13:4–12)</w:t>
      </w:r>
    </w:p>
    <w:p w14:paraId="1B705889" w14:textId="77777777" w:rsidR="00302392" w:rsidRDefault="00302392" w:rsidP="00302392">
      <w:pPr>
        <w:numPr>
          <w:ilvl w:val="3"/>
          <w:numId w:val="4"/>
        </w:numPr>
        <w:spacing w:before="120"/>
      </w:pPr>
      <w:r>
        <w:t>Psidian Antioch (13:13–52)</w:t>
      </w:r>
    </w:p>
    <w:p w14:paraId="4001302C" w14:textId="77777777" w:rsidR="00302392" w:rsidRDefault="00302392" w:rsidP="00302392">
      <w:pPr>
        <w:numPr>
          <w:ilvl w:val="3"/>
          <w:numId w:val="4"/>
        </w:numPr>
        <w:spacing w:before="120"/>
      </w:pPr>
      <w:r>
        <w:t>Iconium (14:1–7)</w:t>
      </w:r>
    </w:p>
    <w:p w14:paraId="08A1EEDD" w14:textId="77777777" w:rsidR="00302392" w:rsidRDefault="00302392" w:rsidP="00302392">
      <w:pPr>
        <w:numPr>
          <w:ilvl w:val="3"/>
          <w:numId w:val="4"/>
        </w:numPr>
        <w:spacing w:before="120"/>
      </w:pPr>
      <w:r>
        <w:t>Lystra (14:8–18)</w:t>
      </w:r>
    </w:p>
    <w:p w14:paraId="475556D2" w14:textId="77777777" w:rsidR="00302392" w:rsidRDefault="00302392" w:rsidP="00302392">
      <w:pPr>
        <w:numPr>
          <w:ilvl w:val="3"/>
          <w:numId w:val="4"/>
        </w:numPr>
        <w:spacing w:before="120"/>
      </w:pPr>
      <w:r>
        <w:t xml:space="preserve">Return to Syrian </w:t>
      </w:r>
      <w:smartTag w:uri="urn:schemas-microsoft-com:office:smarttags" w:element="place">
        <w:smartTag w:uri="urn:schemas-microsoft-com:office:smarttags" w:element="City">
          <w:r>
            <w:t>Antioch</w:t>
          </w:r>
        </w:smartTag>
      </w:smartTag>
      <w:r>
        <w:t xml:space="preserve"> (14:19–28)</w:t>
      </w:r>
    </w:p>
    <w:p w14:paraId="2FF09B85" w14:textId="77777777" w:rsidR="00302392" w:rsidRDefault="00302392" w:rsidP="00302392">
      <w:pPr>
        <w:spacing w:before="120"/>
      </w:pPr>
      <w:r>
        <w:rPr>
          <w:noProof/>
        </w:rPr>
        <mc:AlternateContent>
          <mc:Choice Requires="wpg">
            <w:drawing>
              <wp:anchor distT="0" distB="0" distL="114300" distR="114300" simplePos="0" relativeHeight="251663360" behindDoc="0" locked="0" layoutInCell="1" allowOverlap="1" wp14:anchorId="0B69261F" wp14:editId="5BE82490">
                <wp:simplePos x="0" y="0"/>
                <wp:positionH relativeFrom="column">
                  <wp:posOffset>342900</wp:posOffset>
                </wp:positionH>
                <wp:positionV relativeFrom="paragraph">
                  <wp:posOffset>13335</wp:posOffset>
                </wp:positionV>
                <wp:extent cx="5257800" cy="3801110"/>
                <wp:effectExtent l="0" t="0" r="0" b="63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3801110"/>
                          <a:chOff x="1980" y="3734"/>
                          <a:chExt cx="8280" cy="5986"/>
                        </a:xfrm>
                      </wpg:grpSpPr>
                      <pic:pic xmlns:pic="http://schemas.openxmlformats.org/drawingml/2006/picture">
                        <pic:nvPicPr>
                          <pic:cNvPr id="26" name="Picture 52"/>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1980" y="3734"/>
                            <a:ext cx="8280" cy="5371"/>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53"/>
                        <wps:cNvSpPr txBox="1">
                          <a:spLocks noChangeArrowheads="1"/>
                        </wps:cNvSpPr>
                        <wps:spPr bwMode="auto">
                          <a:xfrm>
                            <a:off x="1980" y="9180"/>
                            <a:ext cx="82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5040" w14:textId="77777777" w:rsidR="00302392" w:rsidRPr="00B73DCF" w:rsidRDefault="00302392" w:rsidP="00302392">
                              <w:pPr>
                                <w:jc w:val="center"/>
                                <w:rPr>
                                  <w:sz w:val="20"/>
                                  <w:szCs w:val="20"/>
                                </w:rPr>
                              </w:pPr>
                              <w:r w:rsidRPr="00B73DCF">
                                <w:rPr>
                                  <w:sz w:val="20"/>
                                  <w:szCs w:val="20"/>
                                </w:rPr>
                                <w:t xml:space="preserve">(Map from John B. Polhill, </w:t>
                              </w:r>
                              <w:r w:rsidRPr="00B73DCF">
                                <w:rPr>
                                  <w:i/>
                                  <w:sz w:val="20"/>
                                  <w:szCs w:val="20"/>
                                </w:rPr>
                                <w:t xml:space="preserve">Acts </w:t>
                              </w:r>
                              <w:r w:rsidRPr="00B73DCF">
                                <w:rPr>
                                  <w:sz w:val="20"/>
                                  <w:szCs w:val="20"/>
                                </w:rPr>
                                <w:t>NAC [</w:t>
                              </w:r>
                              <w:r>
                                <w:rPr>
                                  <w:sz w:val="20"/>
                                  <w:szCs w:val="20"/>
                                </w:rPr>
                                <w:t xml:space="preserve">Nashville: </w:t>
                              </w:r>
                              <w:r w:rsidRPr="00B73DCF">
                                <w:rPr>
                                  <w:sz w:val="20"/>
                                  <w:szCs w:val="20"/>
                                </w:rPr>
                                <w:t>Broadman, 1992])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9261F" id="Group 25" o:spid="_x0000_s1078" style="position:absolute;margin-left:27pt;margin-top:1.05pt;width:414pt;height:299.3pt;z-index:251663360" coordorigin="1980,3734" coordsize="8280,5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79" type="#_x0000_t75" style="position:absolute;left:1980;top:3734;width:8280;height: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">
                  <v:imagedata r:id="rId9" o:title="" gain="109227f" blacklevel="-6554f"/>
                </v:shape>
                <v:shape id="Text Box 53" o:spid="_x0000_s1080" type="#_x0000_t202" style="position:absolute;left:1980;top:9180;width:8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3615040" w14:textId="77777777" w:rsidR="00302392" w:rsidRPr="00B73DCF" w:rsidRDefault="00302392" w:rsidP="00302392">
                        <w:pPr>
                          <w:jc w:val="center"/>
                          <w:rPr>
                            <w:sz w:val="20"/>
                            <w:szCs w:val="20"/>
                          </w:rPr>
                        </w:pPr>
                        <w:r w:rsidRPr="00B73DCF">
                          <w:rPr>
                            <w:sz w:val="20"/>
                            <w:szCs w:val="20"/>
                          </w:rPr>
                          <w:t xml:space="preserve">(Map from John B. Polhill, </w:t>
                        </w:r>
                        <w:r w:rsidRPr="00B73DCF">
                          <w:rPr>
                            <w:i/>
                            <w:sz w:val="20"/>
                            <w:szCs w:val="20"/>
                          </w:rPr>
                          <w:t xml:space="preserve">Acts </w:t>
                        </w:r>
                        <w:r w:rsidRPr="00B73DCF">
                          <w:rPr>
                            <w:sz w:val="20"/>
                            <w:szCs w:val="20"/>
                          </w:rPr>
                          <w:t>NAC [</w:t>
                        </w:r>
                        <w:r>
                          <w:rPr>
                            <w:sz w:val="20"/>
                            <w:szCs w:val="20"/>
                          </w:rPr>
                          <w:t xml:space="preserve">Nashville: </w:t>
                        </w:r>
                        <w:r w:rsidRPr="00B73DCF">
                          <w:rPr>
                            <w:sz w:val="20"/>
                            <w:szCs w:val="20"/>
                          </w:rPr>
                          <w:t>Broadman, 1992])</w:t>
                        </w:r>
                      </w:p>
                    </w:txbxContent>
                  </v:textbox>
                </v:shape>
              </v:group>
            </w:pict>
          </mc:Fallback>
        </mc:AlternateContent>
      </w:r>
    </w:p>
    <w:p w14:paraId="3C8B0001" w14:textId="77777777" w:rsidR="00302392" w:rsidRDefault="00302392" w:rsidP="00302392">
      <w:pPr>
        <w:spacing w:before="120"/>
      </w:pPr>
    </w:p>
    <w:p w14:paraId="3B8BF32A" w14:textId="77777777" w:rsidR="00302392" w:rsidRDefault="00302392" w:rsidP="00302392">
      <w:pPr>
        <w:spacing w:before="120"/>
      </w:pPr>
    </w:p>
    <w:p w14:paraId="02FC7312" w14:textId="77777777" w:rsidR="00302392" w:rsidRDefault="00302392" w:rsidP="00302392">
      <w:pPr>
        <w:spacing w:before="120"/>
      </w:pPr>
    </w:p>
    <w:p w14:paraId="29D720BA" w14:textId="77777777" w:rsidR="00302392" w:rsidRDefault="00302392" w:rsidP="00302392">
      <w:pPr>
        <w:spacing w:before="120"/>
      </w:pPr>
    </w:p>
    <w:p w14:paraId="3D0F5956" w14:textId="77777777" w:rsidR="00302392" w:rsidRDefault="00302392" w:rsidP="00302392">
      <w:pPr>
        <w:spacing w:before="120"/>
      </w:pPr>
    </w:p>
    <w:p w14:paraId="10E319F4" w14:textId="77777777" w:rsidR="00302392" w:rsidRDefault="00302392" w:rsidP="00302392">
      <w:pPr>
        <w:spacing w:before="120"/>
      </w:pPr>
    </w:p>
    <w:p w14:paraId="736753B8" w14:textId="77777777" w:rsidR="00302392" w:rsidRDefault="00302392" w:rsidP="00302392">
      <w:pPr>
        <w:spacing w:before="120"/>
      </w:pPr>
    </w:p>
    <w:p w14:paraId="5E03AEE1" w14:textId="77777777" w:rsidR="00302392" w:rsidRDefault="00302392" w:rsidP="00302392">
      <w:pPr>
        <w:spacing w:before="120"/>
      </w:pPr>
    </w:p>
    <w:p w14:paraId="4E58E373" w14:textId="77777777" w:rsidR="00302392" w:rsidRDefault="00302392" w:rsidP="00302392">
      <w:pPr>
        <w:spacing w:before="120"/>
      </w:pPr>
    </w:p>
    <w:p w14:paraId="431A9A54" w14:textId="77777777" w:rsidR="00302392" w:rsidRDefault="00302392" w:rsidP="00302392">
      <w:pPr>
        <w:spacing w:before="120"/>
      </w:pPr>
    </w:p>
    <w:p w14:paraId="6E9F6367" w14:textId="77777777" w:rsidR="00302392" w:rsidRDefault="00302392" w:rsidP="00302392">
      <w:pPr>
        <w:spacing w:before="120"/>
      </w:pPr>
    </w:p>
    <w:p w14:paraId="73B54CEB" w14:textId="77777777" w:rsidR="00302392" w:rsidRDefault="00302392" w:rsidP="00302392">
      <w:pPr>
        <w:spacing w:before="120"/>
      </w:pPr>
    </w:p>
    <w:p w14:paraId="0D54BFCC" w14:textId="77777777" w:rsidR="00302392" w:rsidRDefault="00302392" w:rsidP="00302392">
      <w:pPr>
        <w:spacing w:before="120"/>
      </w:pPr>
    </w:p>
    <w:p w14:paraId="074EA24C" w14:textId="77777777" w:rsidR="00302392" w:rsidRDefault="00302392" w:rsidP="00302392">
      <w:pPr>
        <w:spacing w:before="120"/>
      </w:pPr>
    </w:p>
    <w:p w14:paraId="6EB4DF06" w14:textId="77777777" w:rsidR="00302392" w:rsidRDefault="00302392" w:rsidP="00302392">
      <w:pPr>
        <w:numPr>
          <w:ilvl w:val="0"/>
          <w:numId w:val="12"/>
        </w:numPr>
        <w:spacing w:before="120"/>
      </w:pPr>
      <w:r>
        <w:t xml:space="preserve">The </w:t>
      </w:r>
      <w:smartTag w:uri="urn:schemas-microsoft-com:office:smarttags" w:element="place">
        <w:smartTag w:uri="urn:schemas-microsoft-com:office:smarttags" w:element="City">
          <w:r>
            <w:t>Jerusalem</w:t>
          </w:r>
        </w:smartTag>
      </w:smartTag>
      <w:r>
        <w:t xml:space="preserve"> Council (Acts 15) (</w:t>
      </w:r>
      <w:r w:rsidRPr="00530696">
        <w:rPr>
          <w:smallCaps/>
        </w:rPr>
        <w:t>a.d.</w:t>
      </w:r>
      <w:r>
        <w:rPr>
          <w:smallCaps/>
        </w:rPr>
        <w:t xml:space="preserve"> 49/50)</w:t>
      </w:r>
    </w:p>
    <w:p w14:paraId="2BDCE9D5" w14:textId="77777777" w:rsidR="00302392" w:rsidRDefault="00302392" w:rsidP="00302392">
      <w:pPr>
        <w:numPr>
          <w:ilvl w:val="1"/>
          <w:numId w:val="12"/>
        </w:numPr>
        <w:spacing w:before="120"/>
      </w:pPr>
      <w:r>
        <w:t xml:space="preserve">The Conflict (vv. 1–5) – Is circumcision (and by extension other aspects of law-keeping) necessary for salvation? </w:t>
      </w:r>
    </w:p>
    <w:p w14:paraId="55036592" w14:textId="77777777" w:rsidR="00302392" w:rsidRDefault="00302392" w:rsidP="00302392">
      <w:pPr>
        <w:spacing w:before="120"/>
      </w:pPr>
      <w:r>
        <w:rPr>
          <w:noProof/>
        </w:rPr>
        <mc:AlternateContent>
          <mc:Choice Requires="wps">
            <w:drawing>
              <wp:anchor distT="0" distB="0" distL="114300" distR="114300" simplePos="0" relativeHeight="251666432" behindDoc="0" locked="0" layoutInCell="1" allowOverlap="1" wp14:anchorId="73CF9614" wp14:editId="4C97DAC2">
                <wp:simplePos x="0" y="0"/>
                <wp:positionH relativeFrom="column">
                  <wp:posOffset>221285</wp:posOffset>
                </wp:positionH>
                <wp:positionV relativeFrom="paragraph">
                  <wp:posOffset>94234</wp:posOffset>
                </wp:positionV>
                <wp:extent cx="5715000" cy="2286000"/>
                <wp:effectExtent l="9525" t="14605" r="9525" b="139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86000"/>
                        </a:xfrm>
                        <a:prstGeom prst="rect">
                          <a:avLst/>
                        </a:prstGeom>
                        <a:solidFill>
                          <a:srgbClr val="FFFFFF"/>
                        </a:solidFill>
                        <a:ln w="19050">
                          <a:solidFill>
                            <a:srgbClr val="000000"/>
                          </a:solidFill>
                          <a:miter lim="800000"/>
                          <a:headEnd/>
                          <a:tailEnd/>
                        </a:ln>
                      </wps:spPr>
                      <wps:txbx>
                        <w:txbxContent>
                          <w:p w14:paraId="469D5F37" w14:textId="77777777" w:rsidR="00302392" w:rsidRPr="00807812" w:rsidRDefault="00302392" w:rsidP="00302392">
                            <w:r>
                              <w:rPr>
                                <w:b/>
                              </w:rPr>
                              <w:t xml:space="preserve">John Polhill: </w:t>
                            </w:r>
                            <w:r>
                              <w:t xml:space="preserve">The debate in </w:t>
                            </w:r>
                            <w:smartTag w:uri="urn:schemas-microsoft-com:office:smarttags" w:element="place">
                              <w:smartTag w:uri="urn:schemas-microsoft-com:office:smarttags" w:element="City">
                                <w:r>
                                  <w:t>Jerusalem</w:t>
                                </w:r>
                              </w:smartTag>
                            </w:smartTag>
                            <w:r>
                              <w:t xml:space="preserve"> revolved around the issue of </w:t>
                            </w:r>
                            <w:r>
                              <w:rPr>
                                <w:i/>
                                <w:iCs/>
                              </w:rPr>
                              <w:t>how</w:t>
                            </w:r>
                            <w:r>
                              <w:t xml:space="preserve"> Gentiles were to be accepted into the Christian fellowship. . . . For all intents and purposes, a Gentile proselyte to Judaism</w:t>
                            </w:r>
                            <w:r>
                              <w:rPr>
                                <w:i/>
                                <w:iCs/>
                              </w:rPr>
                              <w:t xml:space="preserve"> became a Jew</w:t>
                            </w:r>
                            <w:r>
                              <w:t xml:space="preserve">, not only in religious conviction but in life-style as well. That was the question the conservative group of Jewish Christians raised: Should not Gentiles be required to become Jews in order to share in the Christian community? It was a natural question. The first Christians were all Jews. Jesus was a Jew and the Jewish Messiah. God had only one covenant people—the Jews. Christianity was a messianic movement within Judaism. Jews had always demanded of all Gentile converts the requirements of circumcision and rituals of the Torah. . . . These were the two issues that were faced and resolved in </w:t>
                            </w:r>
                            <w:smartTag w:uri="urn:schemas-microsoft-com:office:smarttags" w:element="City">
                              <w:smartTag w:uri="urn:schemas-microsoft-com:office:smarttags" w:element="place">
                                <w:r>
                                  <w:t>Jerusalem</w:t>
                                </w:r>
                              </w:smartTag>
                            </w:smartTag>
                            <w:r>
                              <w:t>: (1) whether Gentile converts should submit to Jewish proselyte requirements, especially to circumcision and (2) how fellowship could be maintained between Jewish and Gentile Christians. (</w:t>
                            </w:r>
                            <w:r>
                              <w:rPr>
                                <w:i/>
                              </w:rPr>
                              <w:t>Acts</w:t>
                            </w:r>
                            <w:r>
                              <w:t>, NAC, 321)</w:t>
                            </w:r>
                          </w:p>
                          <w:p w14:paraId="1E5AAD67" w14:textId="77777777" w:rsidR="00302392" w:rsidRPr="00807812" w:rsidRDefault="00302392" w:rsidP="00302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F9614" id="Text Box 24" o:spid="_x0000_s1081" type="#_x0000_t202" style="position:absolute;margin-left:17.4pt;margin-top:7.4pt;width:450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" strokeweight="1.5pt">
                <v:textbox>
                  <w:txbxContent>
                    <w:p w14:paraId="469D5F37" w14:textId="77777777" w:rsidR="00302392" w:rsidRPr="00807812" w:rsidRDefault="00302392" w:rsidP="00302392">
                      <w:r>
                        <w:rPr>
                          <w:b/>
                        </w:rPr>
                        <w:t xml:space="preserve">John Polhill: </w:t>
                      </w:r>
                      <w:r>
                        <w:t xml:space="preserve">The debate in </w:t>
                      </w:r>
                      <w:smartTag w:uri="urn:schemas-microsoft-com:office:smarttags" w:element="place">
                        <w:smartTag w:uri="urn:schemas-microsoft-com:office:smarttags" w:element="City">
                          <w:r>
                            <w:t>Jerusalem</w:t>
                          </w:r>
                        </w:smartTag>
                      </w:smartTag>
                      <w:r>
                        <w:t xml:space="preserve"> revolved around the issue of </w:t>
                      </w:r>
                      <w:r>
                        <w:rPr>
                          <w:i/>
                          <w:iCs/>
                        </w:rPr>
                        <w:t>how</w:t>
                      </w:r>
                      <w:r>
                        <w:t xml:space="preserve"> Gentiles were to be accepted into the Christian fellowship. . . . For all intents and purposes, a Gentile proselyte to Judaism</w:t>
                      </w:r>
                      <w:r>
                        <w:rPr>
                          <w:i/>
                          <w:iCs/>
                        </w:rPr>
                        <w:t xml:space="preserve"> became a Jew</w:t>
                      </w:r>
                      <w:r>
                        <w:t xml:space="preserve">, not only in religious conviction but in life-style as well. That was the question the conservative group of Jewish Christians raised: Should not Gentiles be required to become Jews in order to share in the Christian community? It was a natural question. The first Christians were all Jews. Jesus was a Jew and the Jewish Messiah. God had only one covenant people—the Jews. Christianity was a messianic movement within Judaism. Jews had always demanded of all Gentile converts the requirements of circumcision and rituals of the Torah. . . . These were the two issues that were faced and resolved in </w:t>
                      </w:r>
                      <w:smartTag w:uri="urn:schemas-microsoft-com:office:smarttags" w:element="City">
                        <w:smartTag w:uri="urn:schemas-microsoft-com:office:smarttags" w:element="place">
                          <w:r>
                            <w:t>Jerusalem</w:t>
                          </w:r>
                        </w:smartTag>
                      </w:smartTag>
                      <w:r>
                        <w:t>: (1) whether Gentile converts should submit to Jewish proselyte requirements, especially to circumcision and (2) how fellowship could be maintained between Jewish and Gentile Christians. (</w:t>
                      </w:r>
                      <w:r>
                        <w:rPr>
                          <w:i/>
                        </w:rPr>
                        <w:t>Acts</w:t>
                      </w:r>
                      <w:r>
                        <w:t>, NAC, 321)</w:t>
                      </w:r>
                    </w:p>
                    <w:p w14:paraId="1E5AAD67" w14:textId="77777777" w:rsidR="00302392" w:rsidRPr="00807812" w:rsidRDefault="00302392" w:rsidP="00302392"/>
                  </w:txbxContent>
                </v:textbox>
              </v:shape>
            </w:pict>
          </mc:Fallback>
        </mc:AlternateContent>
      </w:r>
    </w:p>
    <w:p w14:paraId="7E5C8008" w14:textId="77777777" w:rsidR="00302392" w:rsidRDefault="00302392" w:rsidP="00302392">
      <w:pPr>
        <w:spacing w:before="120"/>
      </w:pPr>
    </w:p>
    <w:p w14:paraId="3DA8A59F" w14:textId="77777777" w:rsidR="00302392" w:rsidRDefault="00302392" w:rsidP="00302392">
      <w:pPr>
        <w:spacing w:before="120"/>
      </w:pPr>
    </w:p>
    <w:p w14:paraId="09E6A233" w14:textId="77777777" w:rsidR="00302392" w:rsidRDefault="00302392" w:rsidP="00302392">
      <w:pPr>
        <w:spacing w:before="120"/>
      </w:pPr>
    </w:p>
    <w:p w14:paraId="6FE94568" w14:textId="77777777" w:rsidR="00302392" w:rsidRDefault="00302392" w:rsidP="00302392">
      <w:pPr>
        <w:ind w:left="360"/>
        <w:rPr>
          <w:b/>
        </w:rPr>
      </w:pPr>
    </w:p>
    <w:p w14:paraId="6318A08A" w14:textId="77777777" w:rsidR="00302392" w:rsidRDefault="00302392" w:rsidP="00302392">
      <w:pPr>
        <w:ind w:left="360"/>
        <w:rPr>
          <w:b/>
        </w:rPr>
      </w:pPr>
    </w:p>
    <w:p w14:paraId="42D3AE6A" w14:textId="77777777" w:rsidR="00302392" w:rsidRDefault="00302392" w:rsidP="00302392">
      <w:pPr>
        <w:ind w:left="360"/>
        <w:rPr>
          <w:b/>
        </w:rPr>
      </w:pPr>
    </w:p>
    <w:p w14:paraId="4DD70202" w14:textId="77777777" w:rsidR="00302392" w:rsidRDefault="00302392" w:rsidP="00302392">
      <w:pPr>
        <w:ind w:left="360"/>
        <w:rPr>
          <w:b/>
        </w:rPr>
      </w:pPr>
    </w:p>
    <w:p w14:paraId="4C74D6F9" w14:textId="77777777" w:rsidR="00302392" w:rsidRDefault="00302392" w:rsidP="00302392">
      <w:pPr>
        <w:ind w:left="360"/>
        <w:rPr>
          <w:b/>
        </w:rPr>
      </w:pPr>
    </w:p>
    <w:p w14:paraId="3967FCE7" w14:textId="77777777" w:rsidR="00302392" w:rsidRDefault="00302392" w:rsidP="00302392">
      <w:pPr>
        <w:numPr>
          <w:ilvl w:val="1"/>
          <w:numId w:val="12"/>
        </w:numPr>
        <w:spacing w:before="120"/>
      </w:pPr>
      <w:r>
        <w:t>The Witnesses:</w:t>
      </w:r>
    </w:p>
    <w:p w14:paraId="655DF9B7" w14:textId="77777777" w:rsidR="00302392" w:rsidRDefault="00302392" w:rsidP="00302392">
      <w:pPr>
        <w:numPr>
          <w:ilvl w:val="2"/>
          <w:numId w:val="12"/>
        </w:numPr>
        <w:spacing w:before="120"/>
      </w:pPr>
      <w:r>
        <w:t>Peter (vv. 7–11)</w:t>
      </w:r>
    </w:p>
    <w:p w14:paraId="6141CC7A" w14:textId="77777777" w:rsidR="00302392" w:rsidRDefault="00302392" w:rsidP="00302392">
      <w:pPr>
        <w:numPr>
          <w:ilvl w:val="2"/>
          <w:numId w:val="12"/>
        </w:numPr>
        <w:spacing w:before="120"/>
      </w:pPr>
      <w:r>
        <w:t>Paul and Barnabas (v. 12)</w:t>
      </w:r>
    </w:p>
    <w:p w14:paraId="344E4CD9" w14:textId="77777777" w:rsidR="00302392" w:rsidRDefault="00302392" w:rsidP="00302392">
      <w:pPr>
        <w:numPr>
          <w:ilvl w:val="2"/>
          <w:numId w:val="12"/>
        </w:numPr>
        <w:spacing w:before="120"/>
      </w:pPr>
      <w:r>
        <w:t>James, the half-brother of Jesus (vv. 13–21)</w:t>
      </w:r>
    </w:p>
    <w:p w14:paraId="3AE6E338" w14:textId="77777777" w:rsidR="00302392" w:rsidRDefault="00302392" w:rsidP="00302392">
      <w:pPr>
        <w:numPr>
          <w:ilvl w:val="1"/>
          <w:numId w:val="12"/>
        </w:numPr>
        <w:spacing w:before="120"/>
      </w:pPr>
      <w:r>
        <w:t>The Decision (vv. 22–29)</w:t>
      </w:r>
    </w:p>
    <w:p w14:paraId="46A7B2A3" w14:textId="77777777" w:rsidR="00302392" w:rsidRDefault="00302392" w:rsidP="00302392">
      <w:pPr>
        <w:numPr>
          <w:ilvl w:val="4"/>
          <w:numId w:val="4"/>
        </w:numPr>
        <w:spacing w:before="120"/>
      </w:pPr>
      <w:r>
        <w:t>Don’t listen to the Judaizers</w:t>
      </w:r>
    </w:p>
    <w:p w14:paraId="2A7CE225" w14:textId="77777777" w:rsidR="00302392" w:rsidRDefault="00302392" w:rsidP="00302392">
      <w:pPr>
        <w:numPr>
          <w:ilvl w:val="4"/>
          <w:numId w:val="4"/>
        </w:numPr>
        <w:spacing w:before="120"/>
      </w:pPr>
      <w:r>
        <w:t>BUT be sensitive to the consciences of Jewish believers</w:t>
      </w:r>
    </w:p>
    <w:p w14:paraId="13FC717F" w14:textId="77777777" w:rsidR="00302392" w:rsidRPr="002E7B29" w:rsidRDefault="00302392" w:rsidP="00302392">
      <w:pPr>
        <w:spacing w:before="120"/>
        <w:rPr>
          <w:sz w:val="8"/>
          <w:szCs w:val="8"/>
        </w:rPr>
      </w:pPr>
    </w:p>
    <w:p w14:paraId="569AD69F" w14:textId="77777777" w:rsidR="00302392" w:rsidRDefault="00302392" w:rsidP="00302392">
      <w:pPr>
        <w:numPr>
          <w:ilvl w:val="0"/>
          <w:numId w:val="4"/>
        </w:numPr>
        <w:spacing w:before="120"/>
      </w:pPr>
      <w:r>
        <w:t>Paul’s Second Missionary Journey (Acts 15:36–18:22) (</w:t>
      </w:r>
      <w:r w:rsidRPr="00530696">
        <w:rPr>
          <w:smallCaps/>
        </w:rPr>
        <w:t>a.d.</w:t>
      </w:r>
      <w:r>
        <w:rPr>
          <w:smallCaps/>
        </w:rPr>
        <w:t xml:space="preserve"> 50–52)</w:t>
      </w:r>
    </w:p>
    <w:p w14:paraId="0D288887" w14:textId="77777777" w:rsidR="00302392" w:rsidRDefault="00302392" w:rsidP="00302392">
      <w:pPr>
        <w:numPr>
          <w:ilvl w:val="3"/>
          <w:numId w:val="4"/>
        </w:numPr>
        <w:spacing w:before="120"/>
      </w:pPr>
      <w:r>
        <w:t xml:space="preserve">Division over John Mark; Timothy joins Paul and Silas; travel to </w:t>
      </w:r>
      <w:smartTag w:uri="urn:schemas-microsoft-com:office:smarttags" w:element="place">
        <w:smartTag w:uri="urn:schemas-microsoft-com:office:smarttags" w:element="country-region">
          <w:r>
            <w:t>Macedonia</w:t>
          </w:r>
        </w:smartTag>
      </w:smartTag>
      <w:r>
        <w:t xml:space="preserve"> (15:36–16:10)</w:t>
      </w:r>
    </w:p>
    <w:p w14:paraId="670A52B2" w14:textId="77777777" w:rsidR="00302392" w:rsidRDefault="00302392" w:rsidP="00302392">
      <w:pPr>
        <w:numPr>
          <w:ilvl w:val="3"/>
          <w:numId w:val="4"/>
        </w:numPr>
        <w:spacing w:before="120"/>
      </w:pPr>
      <w:smartTag w:uri="urn:schemas-microsoft-com:office:smarttags" w:element="place">
        <w:r>
          <w:t>Philippi</w:t>
        </w:r>
      </w:smartTag>
      <w:r>
        <w:t xml:space="preserve"> (16:11–40)</w:t>
      </w:r>
    </w:p>
    <w:p w14:paraId="12136496" w14:textId="77777777" w:rsidR="00302392" w:rsidRDefault="00302392" w:rsidP="00302392">
      <w:pPr>
        <w:numPr>
          <w:ilvl w:val="3"/>
          <w:numId w:val="4"/>
        </w:numPr>
        <w:spacing w:before="120"/>
      </w:pPr>
      <w:r>
        <w:t>Thessalonica (17:1–9)</w:t>
      </w:r>
    </w:p>
    <w:p w14:paraId="0D0693E1" w14:textId="77777777" w:rsidR="00302392" w:rsidRDefault="00302392" w:rsidP="00302392">
      <w:pPr>
        <w:numPr>
          <w:ilvl w:val="3"/>
          <w:numId w:val="4"/>
        </w:numPr>
        <w:spacing w:before="120"/>
      </w:pPr>
      <w:smartTag w:uri="urn:schemas-microsoft-com:office:smarttags" w:element="place">
        <w:smartTag w:uri="urn:schemas-microsoft-com:office:smarttags" w:element="City">
          <w:r>
            <w:t>Berea</w:t>
          </w:r>
        </w:smartTag>
      </w:smartTag>
      <w:r>
        <w:t xml:space="preserve"> (17:10–15)</w:t>
      </w:r>
    </w:p>
    <w:p w14:paraId="5063D9DB" w14:textId="77777777" w:rsidR="00302392" w:rsidRDefault="00302392" w:rsidP="00302392">
      <w:pPr>
        <w:numPr>
          <w:ilvl w:val="3"/>
          <w:numId w:val="4"/>
        </w:numPr>
        <w:spacing w:before="120"/>
      </w:pPr>
      <w:smartTag w:uri="urn:schemas-microsoft-com:office:smarttags" w:element="place">
        <w:smartTag w:uri="urn:schemas-microsoft-com:office:smarttags" w:element="City">
          <w:r>
            <w:t>Athens</w:t>
          </w:r>
        </w:smartTag>
      </w:smartTag>
      <w:r>
        <w:t xml:space="preserve"> (17:16–34)</w:t>
      </w:r>
    </w:p>
    <w:p w14:paraId="21A98C77" w14:textId="77777777" w:rsidR="00302392" w:rsidRDefault="00302392" w:rsidP="00302392">
      <w:pPr>
        <w:numPr>
          <w:ilvl w:val="3"/>
          <w:numId w:val="4"/>
        </w:numPr>
        <w:spacing w:before="120"/>
      </w:pPr>
      <w:smartTag w:uri="urn:schemas-microsoft-com:office:smarttags" w:element="place">
        <w:smartTag w:uri="urn:schemas-microsoft-com:office:smarttags" w:element="City">
          <w:r>
            <w:t>Corinth</w:t>
          </w:r>
        </w:smartTag>
      </w:smartTag>
      <w:r>
        <w:t xml:space="preserve"> (18:1–17)</w:t>
      </w:r>
    </w:p>
    <w:p w14:paraId="007E65E9" w14:textId="77777777" w:rsidR="00302392" w:rsidRDefault="00302392" w:rsidP="00302392">
      <w:pPr>
        <w:numPr>
          <w:ilvl w:val="3"/>
          <w:numId w:val="4"/>
        </w:numPr>
        <w:spacing w:before="120"/>
      </w:pPr>
      <w:r>
        <w:t xml:space="preserve">Return to Syrian </w:t>
      </w:r>
      <w:smartTag w:uri="urn:schemas-microsoft-com:office:smarttags" w:element="place">
        <w:smartTag w:uri="urn:schemas-microsoft-com:office:smarttags" w:element="City">
          <w:r>
            <w:t>Antioch</w:t>
          </w:r>
        </w:smartTag>
      </w:smartTag>
      <w:r>
        <w:t xml:space="preserve"> (18:18–22)</w:t>
      </w:r>
    </w:p>
    <w:p w14:paraId="0C18435C" w14:textId="77777777" w:rsidR="00302392" w:rsidRDefault="00302392" w:rsidP="00302392">
      <w:pPr>
        <w:spacing w:before="120"/>
      </w:pPr>
      <w:r>
        <w:rPr>
          <w:noProof/>
        </w:rPr>
        <mc:AlternateContent>
          <mc:Choice Requires="wpg">
            <w:drawing>
              <wp:anchor distT="0" distB="0" distL="114300" distR="114300" simplePos="0" relativeHeight="251664384" behindDoc="0" locked="0" layoutInCell="1" allowOverlap="1" wp14:anchorId="6A1B8F69" wp14:editId="05F99D8B">
                <wp:simplePos x="0" y="0"/>
                <wp:positionH relativeFrom="column">
                  <wp:posOffset>413309</wp:posOffset>
                </wp:positionH>
                <wp:positionV relativeFrom="paragraph">
                  <wp:posOffset>88367</wp:posOffset>
                </wp:positionV>
                <wp:extent cx="5257800" cy="377190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3771900"/>
                          <a:chOff x="1980" y="1440"/>
                          <a:chExt cx="8280" cy="5940"/>
                        </a:xfrm>
                      </wpg:grpSpPr>
                      <pic:pic xmlns:pic="http://schemas.openxmlformats.org/drawingml/2006/picture">
                        <pic:nvPicPr>
                          <pic:cNvPr id="22" name="Picture 55"/>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1980" y="1440"/>
                            <a:ext cx="8280" cy="5329"/>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56"/>
                        <wps:cNvSpPr txBox="1">
                          <a:spLocks noChangeArrowheads="1"/>
                        </wps:cNvSpPr>
                        <wps:spPr bwMode="auto">
                          <a:xfrm>
                            <a:off x="1980" y="6840"/>
                            <a:ext cx="82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9BAA5" w14:textId="77777777" w:rsidR="00302392" w:rsidRPr="00B73DCF" w:rsidRDefault="00302392" w:rsidP="00302392">
                              <w:pPr>
                                <w:jc w:val="center"/>
                                <w:rPr>
                                  <w:sz w:val="20"/>
                                  <w:szCs w:val="20"/>
                                </w:rPr>
                              </w:pPr>
                              <w:r w:rsidRPr="00B73DCF">
                                <w:rPr>
                                  <w:sz w:val="20"/>
                                  <w:szCs w:val="20"/>
                                </w:rPr>
                                <w:t>(</w:t>
                              </w:r>
                              <w:r>
                                <w:rPr>
                                  <w:sz w:val="20"/>
                                  <w:szCs w:val="20"/>
                                </w:rPr>
                                <w:t>Map</w:t>
                              </w:r>
                              <w:r w:rsidRPr="00B73DCF">
                                <w:rPr>
                                  <w:sz w:val="20"/>
                                  <w:szCs w:val="20"/>
                                </w:rPr>
                                <w:t xml:space="preserve"> from John B. Polhill, </w:t>
                              </w:r>
                              <w:r w:rsidRPr="00B73DCF">
                                <w:rPr>
                                  <w:i/>
                                  <w:sz w:val="20"/>
                                  <w:szCs w:val="20"/>
                                </w:rPr>
                                <w:t xml:space="preserve">Acts </w:t>
                              </w:r>
                              <w:r w:rsidRPr="00B73DCF">
                                <w:rPr>
                                  <w:sz w:val="20"/>
                                  <w:szCs w:val="20"/>
                                </w:rPr>
                                <w:t>NAC [</w:t>
                              </w:r>
                              <w:r>
                                <w:rPr>
                                  <w:sz w:val="20"/>
                                  <w:szCs w:val="20"/>
                                </w:rPr>
                                <w:t xml:space="preserve">Nashville: </w:t>
                              </w:r>
                              <w:r w:rsidRPr="00B73DCF">
                                <w:rPr>
                                  <w:sz w:val="20"/>
                                  <w:szCs w:val="20"/>
                                </w:rPr>
                                <w:t>Broadman, 1992])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B8F69" id="Group 21" o:spid="_x0000_s1082" style="position:absolute;margin-left:32.55pt;margin-top:6.95pt;width:414pt;height:297pt;z-index:251664384" coordorigin="1980,1440" coordsize="8280,5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">
                <v:shape id="Picture 55" o:spid="_x0000_s1083" type="#_x0000_t75" style="position:absolute;left:1980;top:1440;width:8280;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">
                  <v:imagedata r:id="rId11" o:title="" gain="109227f" blacklevel="-6554f"/>
                </v:shape>
                <v:shape id="Text Box 56" o:spid="_x0000_s1084" type="#_x0000_t202" style="position:absolute;left:1980;top:6840;width:8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029BAA5" w14:textId="77777777" w:rsidR="00302392" w:rsidRPr="00B73DCF" w:rsidRDefault="00302392" w:rsidP="00302392">
                        <w:pPr>
                          <w:jc w:val="center"/>
                          <w:rPr>
                            <w:sz w:val="20"/>
                            <w:szCs w:val="20"/>
                          </w:rPr>
                        </w:pPr>
                        <w:r w:rsidRPr="00B73DCF">
                          <w:rPr>
                            <w:sz w:val="20"/>
                            <w:szCs w:val="20"/>
                          </w:rPr>
                          <w:t>(</w:t>
                        </w:r>
                        <w:r>
                          <w:rPr>
                            <w:sz w:val="20"/>
                            <w:szCs w:val="20"/>
                          </w:rPr>
                          <w:t>Map</w:t>
                        </w:r>
                        <w:r w:rsidRPr="00B73DCF">
                          <w:rPr>
                            <w:sz w:val="20"/>
                            <w:szCs w:val="20"/>
                          </w:rPr>
                          <w:t xml:space="preserve"> from John B. Polhill, </w:t>
                        </w:r>
                        <w:r w:rsidRPr="00B73DCF">
                          <w:rPr>
                            <w:i/>
                            <w:sz w:val="20"/>
                            <w:szCs w:val="20"/>
                          </w:rPr>
                          <w:t xml:space="preserve">Acts </w:t>
                        </w:r>
                        <w:r w:rsidRPr="00B73DCF">
                          <w:rPr>
                            <w:sz w:val="20"/>
                            <w:szCs w:val="20"/>
                          </w:rPr>
                          <w:t>NAC [</w:t>
                        </w:r>
                        <w:r>
                          <w:rPr>
                            <w:sz w:val="20"/>
                            <w:szCs w:val="20"/>
                          </w:rPr>
                          <w:t xml:space="preserve">Nashville: </w:t>
                        </w:r>
                        <w:r w:rsidRPr="00B73DCF">
                          <w:rPr>
                            <w:sz w:val="20"/>
                            <w:szCs w:val="20"/>
                          </w:rPr>
                          <w:t>Broadman, 1992])</w:t>
                        </w:r>
                      </w:p>
                    </w:txbxContent>
                  </v:textbox>
                </v:shape>
              </v:group>
            </w:pict>
          </mc:Fallback>
        </mc:AlternateContent>
      </w:r>
    </w:p>
    <w:p w14:paraId="19DCDE3E" w14:textId="77777777" w:rsidR="00302392" w:rsidRDefault="00302392" w:rsidP="00302392">
      <w:pPr>
        <w:spacing w:before="120"/>
      </w:pPr>
    </w:p>
    <w:p w14:paraId="4946A9E1" w14:textId="77777777" w:rsidR="00302392" w:rsidRDefault="00302392" w:rsidP="00302392">
      <w:pPr>
        <w:spacing w:before="120"/>
      </w:pPr>
    </w:p>
    <w:p w14:paraId="36F00B85" w14:textId="77777777" w:rsidR="00302392" w:rsidRDefault="00302392" w:rsidP="00302392">
      <w:pPr>
        <w:spacing w:before="120"/>
      </w:pPr>
    </w:p>
    <w:p w14:paraId="31F6C954" w14:textId="77777777" w:rsidR="00302392" w:rsidRDefault="00302392" w:rsidP="00302392">
      <w:pPr>
        <w:spacing w:before="120"/>
      </w:pPr>
    </w:p>
    <w:p w14:paraId="63967773" w14:textId="77777777" w:rsidR="00302392" w:rsidRDefault="00302392" w:rsidP="00302392">
      <w:pPr>
        <w:spacing w:before="120"/>
      </w:pPr>
    </w:p>
    <w:p w14:paraId="1E71721D" w14:textId="77777777" w:rsidR="00302392" w:rsidRDefault="00302392" w:rsidP="00302392">
      <w:pPr>
        <w:spacing w:before="120"/>
      </w:pPr>
    </w:p>
    <w:p w14:paraId="01337544" w14:textId="77777777" w:rsidR="00302392" w:rsidRDefault="00302392" w:rsidP="00302392">
      <w:pPr>
        <w:spacing w:before="120"/>
      </w:pPr>
    </w:p>
    <w:p w14:paraId="2E26640E" w14:textId="77777777" w:rsidR="00302392" w:rsidRDefault="00302392" w:rsidP="00302392">
      <w:pPr>
        <w:spacing w:before="120"/>
      </w:pPr>
    </w:p>
    <w:p w14:paraId="11D94954" w14:textId="77777777" w:rsidR="00302392" w:rsidRDefault="00302392" w:rsidP="00302392">
      <w:pPr>
        <w:spacing w:before="120"/>
      </w:pPr>
    </w:p>
    <w:p w14:paraId="57DECB22" w14:textId="77777777" w:rsidR="00302392" w:rsidRDefault="00302392" w:rsidP="00302392">
      <w:pPr>
        <w:spacing w:before="120"/>
      </w:pPr>
    </w:p>
    <w:p w14:paraId="1923AE9C" w14:textId="77777777" w:rsidR="00302392" w:rsidRDefault="00302392" w:rsidP="00302392">
      <w:pPr>
        <w:spacing w:before="120"/>
      </w:pPr>
    </w:p>
    <w:p w14:paraId="08EE4AFA" w14:textId="77777777" w:rsidR="00302392" w:rsidRDefault="00302392" w:rsidP="00302392">
      <w:pPr>
        <w:spacing w:before="120"/>
      </w:pPr>
    </w:p>
    <w:p w14:paraId="38BF040E" w14:textId="77777777" w:rsidR="00302392" w:rsidRDefault="00302392" w:rsidP="00302392">
      <w:pPr>
        <w:spacing w:before="120"/>
      </w:pPr>
    </w:p>
    <w:p w14:paraId="130B5F83" w14:textId="77777777" w:rsidR="00302392" w:rsidRDefault="00302392" w:rsidP="00302392">
      <w:pPr>
        <w:spacing w:before="120"/>
      </w:pPr>
    </w:p>
    <w:p w14:paraId="365BD093" w14:textId="77777777" w:rsidR="00302392" w:rsidRDefault="00302392" w:rsidP="00302392">
      <w:pPr>
        <w:spacing w:before="120"/>
      </w:pPr>
    </w:p>
    <w:p w14:paraId="48A36228" w14:textId="77777777" w:rsidR="00302392" w:rsidRDefault="00302392" w:rsidP="00302392">
      <w:pPr>
        <w:numPr>
          <w:ilvl w:val="0"/>
          <w:numId w:val="4"/>
        </w:numPr>
        <w:spacing w:before="120"/>
      </w:pPr>
      <w:r>
        <w:t>Paul’s Third Missionary Journey (Acts 18:23–21:16) (</w:t>
      </w:r>
      <w:r w:rsidRPr="00530696">
        <w:rPr>
          <w:smallCaps/>
        </w:rPr>
        <w:t>a.d.</w:t>
      </w:r>
      <w:r>
        <w:rPr>
          <w:smallCaps/>
        </w:rPr>
        <w:t xml:space="preserve"> 53–56)</w:t>
      </w:r>
    </w:p>
    <w:p w14:paraId="3EF967BB" w14:textId="77777777" w:rsidR="00302392" w:rsidRDefault="00302392" w:rsidP="00302392">
      <w:pPr>
        <w:numPr>
          <w:ilvl w:val="3"/>
          <w:numId w:val="4"/>
        </w:numPr>
        <w:spacing w:before="120"/>
      </w:pPr>
      <w:r>
        <w:t>Apollos mentioned (Acts 18:24–28)</w:t>
      </w:r>
    </w:p>
    <w:p w14:paraId="010D4A8D" w14:textId="77777777" w:rsidR="00302392" w:rsidRDefault="00302392" w:rsidP="00302392">
      <w:pPr>
        <w:numPr>
          <w:ilvl w:val="3"/>
          <w:numId w:val="4"/>
        </w:numPr>
        <w:spacing w:before="120"/>
      </w:pPr>
      <w:r>
        <w:t xml:space="preserve">Paul at </w:t>
      </w:r>
      <w:smartTag w:uri="urn:schemas-microsoft-com:office:smarttags" w:element="place">
        <w:smartTag w:uri="urn:schemas-microsoft-com:office:smarttags" w:element="City">
          <w:r>
            <w:t>Ephesus</w:t>
          </w:r>
        </w:smartTag>
      </w:smartTag>
      <w:r>
        <w:t xml:space="preserve"> (Acts 19)</w:t>
      </w:r>
    </w:p>
    <w:p w14:paraId="75F1BFFD" w14:textId="77777777" w:rsidR="00302392" w:rsidRPr="002E7B29" w:rsidRDefault="00302392" w:rsidP="00302392">
      <w:pPr>
        <w:numPr>
          <w:ilvl w:val="3"/>
          <w:numId w:val="4"/>
        </w:numPr>
        <w:spacing w:before="120"/>
      </w:pPr>
      <w:r>
        <w:t xml:space="preserve">Various places in </w:t>
      </w:r>
      <w:smartTag w:uri="urn:schemas-microsoft-com:office:smarttags" w:element="country-region">
        <w:smartTag w:uri="urn:schemas-microsoft-com:office:smarttags" w:element="place">
          <w:r>
            <w:t>Macedonia</w:t>
          </w:r>
        </w:smartTag>
      </w:smartTag>
      <w:r>
        <w:t xml:space="preserve"> (20:1–6)</w:t>
      </w:r>
      <w:r>
        <w:tab/>
      </w:r>
      <w:r>
        <w:tab/>
      </w:r>
      <w:r>
        <w:tab/>
      </w:r>
      <w:r>
        <w:tab/>
      </w:r>
    </w:p>
    <w:p w14:paraId="565F32AA" w14:textId="77777777" w:rsidR="00302392" w:rsidRDefault="00302392" w:rsidP="00302392">
      <w:pPr>
        <w:numPr>
          <w:ilvl w:val="3"/>
          <w:numId w:val="4"/>
        </w:numPr>
        <w:spacing w:before="120"/>
      </w:pPr>
      <w:smartTag w:uri="urn:schemas-microsoft-com:office:smarttags" w:element="place">
        <w:r>
          <w:t>Troas</w:t>
        </w:r>
      </w:smartTag>
      <w:r>
        <w:t xml:space="preserve"> (20:7–12)</w:t>
      </w:r>
    </w:p>
    <w:p w14:paraId="1D277C67" w14:textId="77777777" w:rsidR="00302392" w:rsidRDefault="00302392" w:rsidP="00302392">
      <w:pPr>
        <w:numPr>
          <w:ilvl w:val="3"/>
          <w:numId w:val="4"/>
        </w:numPr>
        <w:spacing w:before="120"/>
      </w:pPr>
      <w:smartTag w:uri="urn:schemas-microsoft-com:office:smarttags" w:element="place">
        <w:smartTag w:uri="urn:schemas-microsoft-com:office:smarttags" w:element="City">
          <w:r>
            <w:t>Miletus</w:t>
          </w:r>
        </w:smartTag>
      </w:smartTag>
      <w:r>
        <w:t>; Paul meets with Ephesian elders (20:13–38)</w:t>
      </w:r>
    </w:p>
    <w:p w14:paraId="0EDC2A54" w14:textId="77777777" w:rsidR="00302392" w:rsidRDefault="00302392" w:rsidP="00302392">
      <w:pPr>
        <w:numPr>
          <w:ilvl w:val="3"/>
          <w:numId w:val="4"/>
        </w:numPr>
        <w:spacing w:before="120"/>
      </w:pPr>
      <w:r>
        <w:t xml:space="preserve">Journey to </w:t>
      </w:r>
      <w:smartTag w:uri="urn:schemas-microsoft-com:office:smarttags" w:element="place">
        <w:smartTag w:uri="urn:schemas-microsoft-com:office:smarttags" w:element="City">
          <w:r>
            <w:t>Jerusalem</w:t>
          </w:r>
        </w:smartTag>
      </w:smartTag>
      <w:r>
        <w:t xml:space="preserve"> (21:1–16)</w:t>
      </w:r>
    </w:p>
    <w:p w14:paraId="2F5080C1" w14:textId="77777777" w:rsidR="00302392" w:rsidRDefault="00302392" w:rsidP="00302392">
      <w:pPr>
        <w:spacing w:before="120"/>
      </w:pPr>
      <w:r>
        <w:rPr>
          <w:noProof/>
        </w:rPr>
        <mc:AlternateContent>
          <mc:Choice Requires="wpg">
            <w:drawing>
              <wp:anchor distT="0" distB="0" distL="114300" distR="114300" simplePos="0" relativeHeight="251665408" behindDoc="0" locked="0" layoutInCell="1" allowOverlap="1" wp14:anchorId="0D9DE991" wp14:editId="7E16061C">
                <wp:simplePos x="0" y="0"/>
                <wp:positionH relativeFrom="column">
                  <wp:posOffset>342900</wp:posOffset>
                </wp:positionH>
                <wp:positionV relativeFrom="paragraph">
                  <wp:posOffset>19685</wp:posOffset>
                </wp:positionV>
                <wp:extent cx="5257800" cy="3740150"/>
                <wp:effectExtent l="0" t="0" r="0" b="31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3740150"/>
                          <a:chOff x="1980" y="8690"/>
                          <a:chExt cx="8280" cy="5890"/>
                        </a:xfrm>
                      </wpg:grpSpPr>
                      <pic:pic xmlns:pic="http://schemas.openxmlformats.org/drawingml/2006/picture">
                        <pic:nvPicPr>
                          <pic:cNvPr id="19" name="Picture 58"/>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1980" y="8690"/>
                            <a:ext cx="8280" cy="5350"/>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59"/>
                        <wps:cNvSpPr txBox="1">
                          <a:spLocks noChangeArrowheads="1"/>
                        </wps:cNvSpPr>
                        <wps:spPr bwMode="auto">
                          <a:xfrm>
                            <a:off x="1980" y="14040"/>
                            <a:ext cx="82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D5A8" w14:textId="77777777" w:rsidR="00302392" w:rsidRPr="00B73DCF" w:rsidRDefault="00302392" w:rsidP="00302392">
                              <w:pPr>
                                <w:jc w:val="center"/>
                                <w:rPr>
                                  <w:sz w:val="20"/>
                                  <w:szCs w:val="20"/>
                                </w:rPr>
                              </w:pPr>
                              <w:r w:rsidRPr="00B73DCF">
                                <w:rPr>
                                  <w:sz w:val="20"/>
                                  <w:szCs w:val="20"/>
                                </w:rPr>
                                <w:t xml:space="preserve">(Map from John B. Polhill, </w:t>
                              </w:r>
                              <w:r w:rsidRPr="00B73DCF">
                                <w:rPr>
                                  <w:i/>
                                  <w:sz w:val="20"/>
                                  <w:szCs w:val="20"/>
                                </w:rPr>
                                <w:t xml:space="preserve">Acts </w:t>
                              </w:r>
                              <w:r w:rsidRPr="00B73DCF">
                                <w:rPr>
                                  <w:sz w:val="20"/>
                                  <w:szCs w:val="20"/>
                                </w:rPr>
                                <w:t>NAC [</w:t>
                              </w:r>
                              <w:r>
                                <w:rPr>
                                  <w:sz w:val="20"/>
                                  <w:szCs w:val="20"/>
                                </w:rPr>
                                <w:t xml:space="preserve">Nashville: </w:t>
                              </w:r>
                              <w:r w:rsidRPr="00B73DCF">
                                <w:rPr>
                                  <w:sz w:val="20"/>
                                  <w:szCs w:val="20"/>
                                </w:rPr>
                                <w:t>Broadman, 1992])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DE991" id="Group 18" o:spid="_x0000_s1085" style="position:absolute;margin-left:27pt;margin-top:1.55pt;width:414pt;height:294.5pt;z-index:251665408" coordorigin="1980,8690" coordsize="8280,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">
                <v:shape id="Picture 58" o:spid="_x0000_s1086" type="#_x0000_t75" style="position:absolute;left:1980;top:8690;width:8280;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">
                  <v:imagedata r:id="rId13" o:title="" gain="109227f" blacklevel="-6554f"/>
                </v:shape>
                <v:shape id="Text Box 59" o:spid="_x0000_s1087" type="#_x0000_t202" style="position:absolute;left:1980;top:14040;width:8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BA7D5A8" w14:textId="77777777" w:rsidR="00302392" w:rsidRPr="00B73DCF" w:rsidRDefault="00302392" w:rsidP="00302392">
                        <w:pPr>
                          <w:jc w:val="center"/>
                          <w:rPr>
                            <w:sz w:val="20"/>
                            <w:szCs w:val="20"/>
                          </w:rPr>
                        </w:pPr>
                        <w:r w:rsidRPr="00B73DCF">
                          <w:rPr>
                            <w:sz w:val="20"/>
                            <w:szCs w:val="20"/>
                          </w:rPr>
                          <w:t xml:space="preserve">(Map from John B. Polhill, </w:t>
                        </w:r>
                        <w:r w:rsidRPr="00B73DCF">
                          <w:rPr>
                            <w:i/>
                            <w:sz w:val="20"/>
                            <w:szCs w:val="20"/>
                          </w:rPr>
                          <w:t xml:space="preserve">Acts </w:t>
                        </w:r>
                        <w:r w:rsidRPr="00B73DCF">
                          <w:rPr>
                            <w:sz w:val="20"/>
                            <w:szCs w:val="20"/>
                          </w:rPr>
                          <w:t>NAC [</w:t>
                        </w:r>
                        <w:r>
                          <w:rPr>
                            <w:sz w:val="20"/>
                            <w:szCs w:val="20"/>
                          </w:rPr>
                          <w:t xml:space="preserve">Nashville: </w:t>
                        </w:r>
                        <w:r w:rsidRPr="00B73DCF">
                          <w:rPr>
                            <w:sz w:val="20"/>
                            <w:szCs w:val="20"/>
                          </w:rPr>
                          <w:t>Broadman, 1992])</w:t>
                        </w:r>
                      </w:p>
                    </w:txbxContent>
                  </v:textbox>
                </v:shape>
              </v:group>
            </w:pict>
          </mc:Fallback>
        </mc:AlternateContent>
      </w:r>
    </w:p>
    <w:p w14:paraId="3E683458" w14:textId="77777777" w:rsidR="00302392" w:rsidRDefault="00302392" w:rsidP="00302392">
      <w:pPr>
        <w:spacing w:before="120"/>
      </w:pPr>
    </w:p>
    <w:p w14:paraId="3EACF1B4" w14:textId="77777777" w:rsidR="00302392" w:rsidRDefault="00302392" w:rsidP="00302392">
      <w:pPr>
        <w:spacing w:before="120"/>
      </w:pPr>
    </w:p>
    <w:p w14:paraId="0BC16926" w14:textId="77777777" w:rsidR="00302392" w:rsidRDefault="00302392" w:rsidP="00302392">
      <w:pPr>
        <w:spacing w:before="120"/>
      </w:pPr>
    </w:p>
    <w:p w14:paraId="15EB99B8" w14:textId="77777777" w:rsidR="00302392" w:rsidRDefault="00302392" w:rsidP="00302392">
      <w:pPr>
        <w:spacing w:before="120"/>
      </w:pPr>
    </w:p>
    <w:p w14:paraId="0A74E331" w14:textId="77777777" w:rsidR="00302392" w:rsidRDefault="00302392" w:rsidP="00302392">
      <w:pPr>
        <w:spacing w:before="120"/>
      </w:pPr>
    </w:p>
    <w:p w14:paraId="413C7CE2" w14:textId="77777777" w:rsidR="00302392" w:rsidRDefault="00302392" w:rsidP="00302392">
      <w:pPr>
        <w:spacing w:before="120"/>
      </w:pPr>
    </w:p>
    <w:p w14:paraId="488FB8C7" w14:textId="77777777" w:rsidR="00302392" w:rsidRDefault="00302392" w:rsidP="00302392">
      <w:pPr>
        <w:spacing w:before="120"/>
      </w:pPr>
    </w:p>
    <w:p w14:paraId="4CB0797E" w14:textId="77777777" w:rsidR="00302392" w:rsidRDefault="00302392" w:rsidP="00302392">
      <w:pPr>
        <w:spacing w:before="120"/>
      </w:pPr>
    </w:p>
    <w:p w14:paraId="2931B064" w14:textId="77777777" w:rsidR="00302392" w:rsidRDefault="00302392" w:rsidP="00302392">
      <w:pPr>
        <w:spacing w:before="120"/>
      </w:pPr>
    </w:p>
    <w:p w14:paraId="7248A918" w14:textId="77777777" w:rsidR="00302392" w:rsidRDefault="00302392" w:rsidP="00302392">
      <w:pPr>
        <w:spacing w:before="120"/>
      </w:pPr>
    </w:p>
    <w:p w14:paraId="688BE378" w14:textId="77777777" w:rsidR="00302392" w:rsidRDefault="00302392" w:rsidP="00302392">
      <w:pPr>
        <w:spacing w:before="120"/>
      </w:pPr>
    </w:p>
    <w:p w14:paraId="59A26635" w14:textId="77777777" w:rsidR="00302392" w:rsidRDefault="00302392" w:rsidP="00302392">
      <w:pPr>
        <w:spacing w:before="120"/>
      </w:pPr>
    </w:p>
    <w:p w14:paraId="4637E382" w14:textId="77777777" w:rsidR="00302392" w:rsidRDefault="00302392" w:rsidP="00302392">
      <w:pPr>
        <w:spacing w:before="120"/>
      </w:pPr>
    </w:p>
    <w:p w14:paraId="691FCD6A" w14:textId="77777777" w:rsidR="00302392" w:rsidRDefault="00302392" w:rsidP="00302392">
      <w:pPr>
        <w:spacing w:before="120"/>
        <w:rPr>
          <w:sz w:val="8"/>
          <w:szCs w:val="8"/>
        </w:rPr>
      </w:pPr>
    </w:p>
    <w:p w14:paraId="04183786" w14:textId="77777777" w:rsidR="00302392" w:rsidRPr="00482FAA" w:rsidRDefault="00302392" w:rsidP="00302392">
      <w:pPr>
        <w:spacing w:before="120"/>
        <w:rPr>
          <w:sz w:val="8"/>
          <w:szCs w:val="8"/>
        </w:rPr>
      </w:pPr>
    </w:p>
    <w:p w14:paraId="3016C541" w14:textId="77777777" w:rsidR="00302392" w:rsidRDefault="00302392" w:rsidP="00302392">
      <w:pPr>
        <w:numPr>
          <w:ilvl w:val="0"/>
          <w:numId w:val="4"/>
        </w:numPr>
        <w:spacing w:before="120"/>
      </w:pPr>
      <w:r>
        <w:t xml:space="preserve">Paul’s </w:t>
      </w:r>
      <w:smartTag w:uri="urn:schemas-microsoft-com:office:smarttags" w:element="place">
        <w:smartTag w:uri="urn:schemas-microsoft-com:office:smarttags" w:element="City">
          <w:r>
            <w:t>Jerusalem</w:t>
          </w:r>
        </w:smartTag>
      </w:smartTag>
      <w:r>
        <w:t xml:space="preserve"> and Caesarean Trials (Acts 21:17–26:32) (</w:t>
      </w:r>
      <w:r w:rsidRPr="00530696">
        <w:rPr>
          <w:smallCaps/>
        </w:rPr>
        <w:t>a.d.</w:t>
      </w:r>
      <w:r>
        <w:rPr>
          <w:smallCaps/>
        </w:rPr>
        <w:t xml:space="preserve"> 56/57–58)</w:t>
      </w:r>
    </w:p>
    <w:p w14:paraId="749A2394" w14:textId="77777777" w:rsidR="00302392" w:rsidRDefault="00302392" w:rsidP="00302392">
      <w:pPr>
        <w:numPr>
          <w:ilvl w:val="3"/>
          <w:numId w:val="4"/>
        </w:numPr>
        <w:spacing w:before="120"/>
      </w:pPr>
      <w:r>
        <w:t xml:space="preserve">Paul in </w:t>
      </w:r>
      <w:smartTag w:uri="urn:schemas-microsoft-com:office:smarttags" w:element="City">
        <w:smartTag w:uri="urn:schemas-microsoft-com:office:smarttags" w:element="place">
          <w:r>
            <w:t>Jerusalem</w:t>
          </w:r>
        </w:smartTag>
      </w:smartTag>
      <w:r>
        <w:t xml:space="preserve"> (21:17–23:22) </w:t>
      </w:r>
    </w:p>
    <w:p w14:paraId="5853E438" w14:textId="77777777" w:rsidR="00302392" w:rsidRPr="00482FAA" w:rsidRDefault="00302392" w:rsidP="00302392">
      <w:pPr>
        <w:numPr>
          <w:ilvl w:val="3"/>
          <w:numId w:val="4"/>
        </w:numPr>
        <w:spacing w:before="120"/>
      </w:pPr>
      <w:r>
        <w:t xml:space="preserve">Paul before Felix (23:23–24:27) </w:t>
      </w:r>
    </w:p>
    <w:p w14:paraId="25671123" w14:textId="77777777" w:rsidR="00302392" w:rsidRDefault="00302392" w:rsidP="00302392">
      <w:pPr>
        <w:numPr>
          <w:ilvl w:val="0"/>
          <w:numId w:val="13"/>
        </w:numPr>
        <w:spacing w:before="120"/>
      </w:pPr>
      <w:r>
        <w:t>Two years according to Acts 24:27</w:t>
      </w:r>
    </w:p>
    <w:p w14:paraId="7E09288E" w14:textId="77777777" w:rsidR="00302392" w:rsidRDefault="00302392" w:rsidP="00302392">
      <w:pPr>
        <w:numPr>
          <w:ilvl w:val="3"/>
          <w:numId w:val="4"/>
        </w:numPr>
        <w:spacing w:before="120"/>
      </w:pPr>
      <w:r>
        <w:t>Paul before Festus (25:1–12)</w:t>
      </w:r>
    </w:p>
    <w:p w14:paraId="4065BC4F" w14:textId="77777777" w:rsidR="00302392" w:rsidRDefault="00302392" w:rsidP="00302392">
      <w:pPr>
        <w:spacing w:before="120"/>
      </w:pPr>
      <w:r>
        <w:rPr>
          <w:noProof/>
        </w:rPr>
        <mc:AlternateContent>
          <mc:Choice Requires="wps">
            <w:drawing>
              <wp:anchor distT="0" distB="0" distL="114300" distR="114300" simplePos="0" relativeHeight="251667456" behindDoc="0" locked="0" layoutInCell="1" allowOverlap="1" wp14:anchorId="2DF56758" wp14:editId="262F67D6">
                <wp:simplePos x="0" y="0"/>
                <wp:positionH relativeFrom="column">
                  <wp:posOffset>350215</wp:posOffset>
                </wp:positionH>
                <wp:positionV relativeFrom="paragraph">
                  <wp:posOffset>83465</wp:posOffset>
                </wp:positionV>
                <wp:extent cx="5715000" cy="1520825"/>
                <wp:effectExtent l="9525" t="9525" r="9525"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20825"/>
                        </a:xfrm>
                        <a:prstGeom prst="rect">
                          <a:avLst/>
                        </a:prstGeom>
                        <a:solidFill>
                          <a:srgbClr val="FFFFFF"/>
                        </a:solidFill>
                        <a:ln w="19050">
                          <a:solidFill>
                            <a:srgbClr val="000000"/>
                          </a:solidFill>
                          <a:miter lim="800000"/>
                          <a:headEnd/>
                          <a:tailEnd/>
                        </a:ln>
                      </wps:spPr>
                      <wps:txbx>
                        <w:txbxContent>
                          <w:p w14:paraId="45D2D43A" w14:textId="77777777" w:rsidR="00302392" w:rsidRPr="00482FAA" w:rsidRDefault="00302392" w:rsidP="00302392">
                            <w:smartTag w:uri="urn:schemas-microsoft-com:office:smarttags" w:element="PersonName">
                              <w:r>
                                <w:rPr>
                                  <w:b/>
                                </w:rPr>
                                <w:t>John MacArthur</w:t>
                              </w:r>
                            </w:smartTag>
                            <w:r>
                              <w:rPr>
                                <w:b/>
                              </w:rPr>
                              <w:t xml:space="preserve">: </w:t>
                            </w:r>
                            <w:r>
                              <w:t xml:space="preserve">Felix’s brutal term in office had culminated in the ruthless subduing of a riot in </w:t>
                            </w:r>
                            <w:smartTag w:uri="urn:schemas-microsoft-com:office:smarttags" w:element="place">
                              <w:r>
                                <w:t>Caesarea</w:t>
                              </w:r>
                            </w:smartTag>
                            <w:r>
                              <w:t xml:space="preserve">. When the outraged Jews sent a delegation to </w:t>
                            </w:r>
                            <w:smartTag w:uri="urn:schemas-microsoft-com:office:smarttags" w:element="City">
                              <w:r>
                                <w:t>Rome</w:t>
                              </w:r>
                            </w:smartTag>
                            <w:r>
                              <w:t xml:space="preserve"> to protest Felix’s actions, Emperor Nero recalled the governor to </w:t>
                            </w:r>
                            <w:smartTag w:uri="urn:schemas-microsoft-com:office:smarttags" w:element="place">
                              <w:smartTag w:uri="urn:schemas-microsoft-com:office:smarttags" w:element="City">
                                <w:r>
                                  <w:t>Rome</w:t>
                                </w:r>
                              </w:smartTag>
                            </w:smartTag>
                            <w:r>
                              <w:t xml:space="preserve"> in disgrace. Festus soon arrived in </w:t>
                            </w:r>
                            <w:smartTag w:uri="urn:schemas-microsoft-com:office:smarttags" w:element="place">
                              <w:r>
                                <w:t>Judea</w:t>
                              </w:r>
                            </w:smartTag>
                            <w:r>
                              <w:t xml:space="preserve"> to replace him. Unlike Felix, who was a former slave, Festus was a member of the Roman nobility. Little is known of his brief term as governor (he died about two years after taking office). Since the first-century Jewish historian Josephus described him as better than his predecessor (Felix) and his successor (Albinus), he appears to have been an able leader. (</w:t>
                            </w:r>
                            <w:r>
                              <w:rPr>
                                <w:i/>
                              </w:rPr>
                              <w:t>Acts</w:t>
                            </w:r>
                            <w:r>
                              <w:t>, MTNC, 2:326)</w:t>
                            </w:r>
                          </w:p>
                          <w:p w14:paraId="44249E92" w14:textId="77777777" w:rsidR="00302392" w:rsidRPr="00807812" w:rsidRDefault="00302392" w:rsidP="00302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56758" id="Text Box 17" o:spid="_x0000_s1088" type="#_x0000_t202" style="position:absolute;margin-left:27.6pt;margin-top:6.55pt;width:450pt;height:1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" strokeweight="1.5pt">
                <v:textbox>
                  <w:txbxContent>
                    <w:p w14:paraId="45D2D43A" w14:textId="77777777" w:rsidR="00302392" w:rsidRPr="00482FAA" w:rsidRDefault="00302392" w:rsidP="00302392">
                      <w:smartTag w:uri="urn:schemas-microsoft-com:office:smarttags" w:element="PersonName">
                        <w:r>
                          <w:rPr>
                            <w:b/>
                          </w:rPr>
                          <w:t>John MacArthur</w:t>
                        </w:r>
                      </w:smartTag>
                      <w:r>
                        <w:rPr>
                          <w:b/>
                        </w:rPr>
                        <w:t xml:space="preserve">: </w:t>
                      </w:r>
                      <w:r>
                        <w:t xml:space="preserve">Felix’s brutal term in office had culminated in the ruthless subduing of a riot in </w:t>
                      </w:r>
                      <w:smartTag w:uri="urn:schemas-microsoft-com:office:smarttags" w:element="place">
                        <w:r>
                          <w:t>Caesarea</w:t>
                        </w:r>
                      </w:smartTag>
                      <w:r>
                        <w:t xml:space="preserve">. When the outraged Jews sent a delegation to </w:t>
                      </w:r>
                      <w:smartTag w:uri="urn:schemas-microsoft-com:office:smarttags" w:element="City">
                        <w:r>
                          <w:t>Rome</w:t>
                        </w:r>
                      </w:smartTag>
                      <w:r>
                        <w:t xml:space="preserve"> to protest Felix’s actions, Emperor Nero recalled the governor to </w:t>
                      </w:r>
                      <w:smartTag w:uri="urn:schemas-microsoft-com:office:smarttags" w:element="place">
                        <w:smartTag w:uri="urn:schemas-microsoft-com:office:smarttags" w:element="City">
                          <w:r>
                            <w:t>Rome</w:t>
                          </w:r>
                        </w:smartTag>
                      </w:smartTag>
                      <w:r>
                        <w:t xml:space="preserve"> in disgrace. Festus soon arrived in </w:t>
                      </w:r>
                      <w:smartTag w:uri="urn:schemas-microsoft-com:office:smarttags" w:element="place">
                        <w:r>
                          <w:t>Judea</w:t>
                        </w:r>
                      </w:smartTag>
                      <w:r>
                        <w:t xml:space="preserve"> to replace him. Unlike Felix, who was a former slave, Festus was a member of the Roman nobility. Little is known of his brief term as governor (he died about two years after taking office). Since the first-century Jewish historian Josephus described him as better than his predecessor (Felix) and his successor (Albinus), he appears to have been an able leader. (</w:t>
                      </w:r>
                      <w:r>
                        <w:rPr>
                          <w:i/>
                        </w:rPr>
                        <w:t>Acts</w:t>
                      </w:r>
                      <w:r>
                        <w:t>, MTNC, 2:326)</w:t>
                      </w:r>
                    </w:p>
                    <w:p w14:paraId="44249E92" w14:textId="77777777" w:rsidR="00302392" w:rsidRPr="00807812" w:rsidRDefault="00302392" w:rsidP="00302392"/>
                  </w:txbxContent>
                </v:textbox>
              </v:shape>
            </w:pict>
          </mc:Fallback>
        </mc:AlternateContent>
      </w:r>
    </w:p>
    <w:p w14:paraId="19F5EBC2" w14:textId="77777777" w:rsidR="00302392" w:rsidRDefault="00302392" w:rsidP="00302392">
      <w:pPr>
        <w:spacing w:before="120"/>
      </w:pPr>
    </w:p>
    <w:p w14:paraId="0A6228C7" w14:textId="77777777" w:rsidR="00302392" w:rsidRDefault="00302392" w:rsidP="00302392">
      <w:pPr>
        <w:spacing w:before="120"/>
      </w:pPr>
    </w:p>
    <w:p w14:paraId="72C30FB7" w14:textId="77777777" w:rsidR="00302392" w:rsidRDefault="00302392" w:rsidP="00302392">
      <w:pPr>
        <w:spacing w:before="120"/>
      </w:pPr>
    </w:p>
    <w:p w14:paraId="403ECCE0" w14:textId="77777777" w:rsidR="00302392" w:rsidRDefault="00302392" w:rsidP="00302392"/>
    <w:p w14:paraId="44468EB5" w14:textId="77777777" w:rsidR="00302392" w:rsidRDefault="00302392" w:rsidP="00302392">
      <w:pPr>
        <w:spacing w:before="120"/>
      </w:pPr>
    </w:p>
    <w:p w14:paraId="61DD8DB8" w14:textId="77777777" w:rsidR="00302392" w:rsidRDefault="00302392" w:rsidP="00302392">
      <w:pPr>
        <w:numPr>
          <w:ilvl w:val="3"/>
          <w:numId w:val="4"/>
        </w:numPr>
        <w:spacing w:before="120"/>
      </w:pPr>
      <w:r>
        <w:t>Paul before Agrippa (25:13–32)</w:t>
      </w:r>
    </w:p>
    <w:p w14:paraId="0B92AF21" w14:textId="77777777" w:rsidR="00302392" w:rsidRDefault="00302392" w:rsidP="00302392">
      <w:pPr>
        <w:spacing w:before="120"/>
      </w:pPr>
      <w:r>
        <w:rPr>
          <w:noProof/>
        </w:rPr>
        <mc:AlternateContent>
          <mc:Choice Requires="wps">
            <w:drawing>
              <wp:anchor distT="0" distB="0" distL="114300" distR="114300" simplePos="0" relativeHeight="251668480" behindDoc="0" locked="0" layoutInCell="1" allowOverlap="1" wp14:anchorId="6AD89014" wp14:editId="111C4056">
                <wp:simplePos x="0" y="0"/>
                <wp:positionH relativeFrom="column">
                  <wp:posOffset>342900</wp:posOffset>
                </wp:positionH>
                <wp:positionV relativeFrom="paragraph">
                  <wp:posOffset>144145</wp:posOffset>
                </wp:positionV>
                <wp:extent cx="5715000" cy="2628900"/>
                <wp:effectExtent l="9525" t="14605" r="952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28900"/>
                        </a:xfrm>
                        <a:prstGeom prst="rect">
                          <a:avLst/>
                        </a:prstGeom>
                        <a:solidFill>
                          <a:srgbClr val="FFFFFF"/>
                        </a:solidFill>
                        <a:ln w="19050">
                          <a:solidFill>
                            <a:srgbClr val="000000"/>
                          </a:solidFill>
                          <a:miter lim="800000"/>
                          <a:headEnd/>
                          <a:tailEnd/>
                        </a:ln>
                      </wps:spPr>
                      <wps:txbx>
                        <w:txbxContent>
                          <w:p w14:paraId="085E39F8" w14:textId="77777777" w:rsidR="00302392" w:rsidRDefault="00302392" w:rsidP="00302392">
                            <w:smartTag w:uri="urn:schemas-microsoft-com:office:smarttags" w:element="PersonName">
                              <w:r>
                                <w:rPr>
                                  <w:b/>
                                </w:rPr>
                                <w:t>John MacArthur</w:t>
                              </w:r>
                            </w:smartTag>
                            <w:r>
                              <w:rPr>
                                <w:b/>
                              </w:rPr>
                              <w:t xml:space="preserve">: </w:t>
                            </w:r>
                            <w:r>
                              <w:t xml:space="preserve">The last in the line of Herods who figured prominently in New Testament history, Agrippa II ruled the northern part of </w:t>
                            </w:r>
                            <w:smartTag w:uri="urn:schemas-microsoft-com:office:smarttags" w:element="place">
                              <w:smartTag w:uri="urn:schemas-microsoft-com:office:smarttags" w:element="City">
                                <w:r>
                                  <w:t>Palestine</w:t>
                                </w:r>
                              </w:smartTag>
                            </w:smartTag>
                            <w:r>
                              <w:t xml:space="preserve"> during the Roman occupation. His father, Agrippa I, was the Herod who killed James, arrested Peter, and met an untimely end, being eaten by worms after failing to give God glory (﻿Acts 12:1–23﻿). His great-uncle, Herod Antipas, figured prominently in the gospels (﻿Luke 3:1﻿) as the ruler who executed John the Baptist (﻿Mark 6:14–29﻿), sought Jesus’ life (﻿Luke 13:31–33﻿), and later tried Him (﻿Luke 23:7–12﻿). His great-grandfather was Herod the Great, who ruled at the time of Jesus’ birth (﻿Matt. 2:1–19﻿; ﻿Luke 1:5﻿) and murdered the children of </w:t>
                            </w:r>
                            <w:smartTag w:uri="urn:schemas-microsoft-com:office:smarttags" w:element="place">
                              <w:smartTag w:uri="urn:schemas-microsoft-com:office:smarttags" w:element="City">
                                <w:r>
                                  <w:t>Bethlehem</w:t>
                                </w:r>
                              </w:smartTag>
                            </w:smartTag>
                            <w:r>
                              <w:t xml:space="preserve"> in an effort to kill the newborn King. . . .</w:t>
                            </w:r>
                          </w:p>
                          <w:p w14:paraId="21E28888" w14:textId="77777777" w:rsidR="00302392" w:rsidRPr="00482FAA" w:rsidRDefault="00302392" w:rsidP="00302392">
                            <w:pPr>
                              <w:ind w:firstLine="360"/>
                            </w:pPr>
                            <w:r>
                              <w:t xml:space="preserve">Although he did not rule </w:t>
                            </w:r>
                            <w:smartTag w:uri="urn:schemas-microsoft-com:office:smarttags" w:element="place">
                              <w:r>
                                <w:t>Judea</w:t>
                              </w:r>
                            </w:smartTag>
                            <w:r>
                              <w:t xml:space="preserve">, Agrippa had been granted control of the temple treasury and the right to appoint the high priest. The Romans considered him an expert on Jewish affairs, as did Paul (﻿26:3﻿). Agrippa tried to prevent the Jewish revolt, but when it broke out in </w:t>
                            </w:r>
                            <w:r>
                              <w:rPr>
                                <w:smallCaps/>
                              </w:rPr>
                              <w:t>a.d.</w:t>
                            </w:r>
                            <w:r>
                              <w:t xml:space="preserve"> 66, he sided with the Romans and thus became a traitor to his people . (</w:t>
                            </w:r>
                            <w:r>
                              <w:rPr>
                                <w:i/>
                              </w:rPr>
                              <w:t>Acts</w:t>
                            </w:r>
                            <w:r>
                              <w:t>, MNTC, 2:326)</w:t>
                            </w:r>
                          </w:p>
                          <w:p w14:paraId="0A9C8E0B" w14:textId="77777777" w:rsidR="00302392" w:rsidRPr="00807812" w:rsidRDefault="00302392" w:rsidP="00302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89014" id="Text Box 16" o:spid="_x0000_s1089" type="#_x0000_t202" style="position:absolute;margin-left:27pt;margin-top:11.35pt;width:450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" strokeweight="1.5pt">
                <v:textbox>
                  <w:txbxContent>
                    <w:p w14:paraId="085E39F8" w14:textId="77777777" w:rsidR="00302392" w:rsidRDefault="00302392" w:rsidP="00302392">
                      <w:smartTag w:uri="urn:schemas-microsoft-com:office:smarttags" w:element="PersonName">
                        <w:r>
                          <w:rPr>
                            <w:b/>
                          </w:rPr>
                          <w:t>John MacArthur</w:t>
                        </w:r>
                      </w:smartTag>
                      <w:r>
                        <w:rPr>
                          <w:b/>
                        </w:rPr>
                        <w:t xml:space="preserve">: </w:t>
                      </w:r>
                      <w:r>
                        <w:t xml:space="preserve">The last in the line of Herods who figured prominently in New Testament history, Agrippa II ruled the northern part of </w:t>
                      </w:r>
                      <w:smartTag w:uri="urn:schemas-microsoft-com:office:smarttags" w:element="place">
                        <w:smartTag w:uri="urn:schemas-microsoft-com:office:smarttags" w:element="City">
                          <w:r>
                            <w:t>Palestine</w:t>
                          </w:r>
                        </w:smartTag>
                      </w:smartTag>
                      <w:r>
                        <w:t xml:space="preserve"> during the Roman occupation. His father, Agrippa I, was the Herod who killed James, arrested Peter, and met an untimely end, being eaten by worms after failing to give God glory (﻿Acts 12:1–23﻿). His great-uncle, Herod Antipas, figured prominently in the gospels (﻿Luke 3:1﻿) as the ruler who executed John the Baptist (﻿Mark 6:14–29﻿), sought Jesus’ life (﻿Luke 13:31–33﻿), and later tried Him (﻿Luke 23:7–12﻿). His great-grandfather was Herod the Great, who ruled at the time of Jesus’ birth (﻿Matt. 2:1–19﻿; ﻿Luke 1:5﻿) and murdered the children of </w:t>
                      </w:r>
                      <w:smartTag w:uri="urn:schemas-microsoft-com:office:smarttags" w:element="place">
                        <w:smartTag w:uri="urn:schemas-microsoft-com:office:smarttags" w:element="City">
                          <w:r>
                            <w:t>Bethlehem</w:t>
                          </w:r>
                        </w:smartTag>
                      </w:smartTag>
                      <w:r>
                        <w:t xml:space="preserve"> in an effort to kill the newborn King. . . .</w:t>
                      </w:r>
                    </w:p>
                    <w:p w14:paraId="21E28888" w14:textId="77777777" w:rsidR="00302392" w:rsidRPr="00482FAA" w:rsidRDefault="00302392" w:rsidP="00302392">
                      <w:pPr>
                        <w:ind w:firstLine="360"/>
                      </w:pPr>
                      <w:r>
                        <w:t xml:space="preserve">Although he did not rule </w:t>
                      </w:r>
                      <w:smartTag w:uri="urn:schemas-microsoft-com:office:smarttags" w:element="place">
                        <w:r>
                          <w:t>Judea</w:t>
                        </w:r>
                      </w:smartTag>
                      <w:r>
                        <w:t xml:space="preserve">, Agrippa had been granted control of the temple treasury and the right to appoint the high priest. The Romans considered him an expert on Jewish affairs, as did Paul (﻿26:3﻿). Agrippa tried to prevent the Jewish revolt, but when it broke out in </w:t>
                      </w:r>
                      <w:r>
                        <w:rPr>
                          <w:smallCaps/>
                        </w:rPr>
                        <w:t>a.d.</w:t>
                      </w:r>
                      <w:r>
                        <w:t xml:space="preserve"> 66, he sided with the Romans and thus became a traitor to his people . (</w:t>
                      </w:r>
                      <w:r>
                        <w:rPr>
                          <w:i/>
                        </w:rPr>
                        <w:t>Acts</w:t>
                      </w:r>
                      <w:r>
                        <w:t>, MNTC, 2:326)</w:t>
                      </w:r>
                    </w:p>
                    <w:p w14:paraId="0A9C8E0B" w14:textId="77777777" w:rsidR="00302392" w:rsidRPr="00807812" w:rsidRDefault="00302392" w:rsidP="00302392"/>
                  </w:txbxContent>
                </v:textbox>
              </v:shape>
            </w:pict>
          </mc:Fallback>
        </mc:AlternateContent>
      </w:r>
    </w:p>
    <w:p w14:paraId="15552BF4" w14:textId="77777777" w:rsidR="00302392" w:rsidRDefault="00302392" w:rsidP="00302392"/>
    <w:p w14:paraId="7F83F47F" w14:textId="77777777" w:rsidR="00302392" w:rsidRDefault="00302392" w:rsidP="00302392">
      <w:pPr>
        <w:spacing w:before="120"/>
      </w:pPr>
    </w:p>
    <w:p w14:paraId="0447A992" w14:textId="77777777" w:rsidR="00302392" w:rsidRDefault="00302392" w:rsidP="00302392">
      <w:pPr>
        <w:spacing w:before="120"/>
      </w:pPr>
    </w:p>
    <w:p w14:paraId="4C40FC36" w14:textId="77777777" w:rsidR="00302392" w:rsidRDefault="00302392" w:rsidP="00302392">
      <w:pPr>
        <w:spacing w:before="120"/>
      </w:pPr>
    </w:p>
    <w:p w14:paraId="741889F7" w14:textId="77777777" w:rsidR="00302392" w:rsidRDefault="00302392" w:rsidP="00302392">
      <w:pPr>
        <w:spacing w:before="120"/>
      </w:pPr>
    </w:p>
    <w:p w14:paraId="6C71CD93" w14:textId="77777777" w:rsidR="00302392" w:rsidRDefault="00302392" w:rsidP="00302392">
      <w:pPr>
        <w:spacing w:before="120"/>
      </w:pPr>
    </w:p>
    <w:p w14:paraId="64E8828D" w14:textId="77777777" w:rsidR="00302392" w:rsidRDefault="00302392" w:rsidP="00302392">
      <w:pPr>
        <w:spacing w:before="120"/>
      </w:pPr>
    </w:p>
    <w:p w14:paraId="46E548B1" w14:textId="77777777" w:rsidR="00302392" w:rsidRDefault="00302392" w:rsidP="00302392">
      <w:pPr>
        <w:spacing w:before="120"/>
      </w:pPr>
    </w:p>
    <w:p w14:paraId="65229699" w14:textId="77777777" w:rsidR="00302392" w:rsidRDefault="00302392" w:rsidP="00302392">
      <w:pPr>
        <w:spacing w:before="120"/>
      </w:pPr>
    </w:p>
    <w:p w14:paraId="7AF865C9" w14:textId="77777777" w:rsidR="00302392" w:rsidRDefault="00302392" w:rsidP="00302392">
      <w:pPr>
        <w:spacing w:before="120"/>
      </w:pPr>
    </w:p>
    <w:p w14:paraId="2665DA0A" w14:textId="77777777" w:rsidR="00302392" w:rsidRPr="00807812" w:rsidRDefault="00302392" w:rsidP="00302392">
      <w:pPr>
        <w:spacing w:before="120"/>
        <w:rPr>
          <w:sz w:val="8"/>
          <w:szCs w:val="8"/>
        </w:rPr>
      </w:pPr>
    </w:p>
    <w:p w14:paraId="2C6A7B97" w14:textId="77777777" w:rsidR="00302392" w:rsidRDefault="00302392" w:rsidP="00302392">
      <w:pPr>
        <w:numPr>
          <w:ilvl w:val="0"/>
          <w:numId w:val="4"/>
        </w:numPr>
        <w:spacing w:before="120"/>
      </w:pPr>
      <w:r>
        <w:t xml:space="preserve">Paul’s journey to </w:t>
      </w:r>
      <w:smartTag w:uri="urn:schemas-microsoft-com:office:smarttags" w:element="place">
        <w:smartTag w:uri="urn:schemas-microsoft-com:office:smarttags" w:element="City">
          <w:r>
            <w:t>Rome</w:t>
          </w:r>
        </w:smartTag>
      </w:smartTag>
      <w:r>
        <w:t xml:space="preserve"> (27:1–28:15) (</w:t>
      </w:r>
      <w:r w:rsidRPr="00530696">
        <w:rPr>
          <w:smallCaps/>
        </w:rPr>
        <w:t>a.d.</w:t>
      </w:r>
      <w:r>
        <w:rPr>
          <w:smallCaps/>
        </w:rPr>
        <w:t xml:space="preserve"> 58/59)</w:t>
      </w:r>
    </w:p>
    <w:p w14:paraId="0C140E0D" w14:textId="77777777" w:rsidR="00302392" w:rsidRDefault="00302392" w:rsidP="00302392">
      <w:pPr>
        <w:numPr>
          <w:ilvl w:val="0"/>
          <w:numId w:val="4"/>
        </w:numPr>
        <w:spacing w:before="120"/>
      </w:pPr>
      <w:r>
        <w:t xml:space="preserve">Paul’s first imprisonment in </w:t>
      </w:r>
      <w:smartTag w:uri="urn:schemas-microsoft-com:office:smarttags" w:element="place">
        <w:smartTag w:uri="urn:schemas-microsoft-com:office:smarttags" w:element="City">
          <w:r>
            <w:t>Rome</w:t>
          </w:r>
        </w:smartTag>
      </w:smartTag>
      <w:r>
        <w:t xml:space="preserve"> (28:16–31) (</w:t>
      </w:r>
      <w:r w:rsidRPr="00530696">
        <w:rPr>
          <w:smallCaps/>
        </w:rPr>
        <w:t>a.d.</w:t>
      </w:r>
      <w:r>
        <w:rPr>
          <w:smallCaps/>
        </w:rPr>
        <w:t xml:space="preserve"> 59/60–62)</w:t>
      </w:r>
    </w:p>
    <w:p w14:paraId="786BB30E" w14:textId="77777777" w:rsidR="00302392" w:rsidRDefault="00302392" w:rsidP="00302392">
      <w:pPr>
        <w:numPr>
          <w:ilvl w:val="3"/>
          <w:numId w:val="4"/>
        </w:numPr>
        <w:spacing w:before="120"/>
      </w:pPr>
      <w:r>
        <w:t>Paul describes his own imprisonment (Eph. 3:1; 4:1; 6:20; Php. 1:13, 14, 17; Col. 4:8; Philemon 1, 9, 10, 13)</w:t>
      </w:r>
    </w:p>
    <w:p w14:paraId="56C111FA" w14:textId="77777777" w:rsidR="00302392" w:rsidRDefault="00302392" w:rsidP="00302392">
      <w:pPr>
        <w:numPr>
          <w:ilvl w:val="3"/>
          <w:numId w:val="4"/>
        </w:numPr>
        <w:spacing w:before="120"/>
      </w:pPr>
      <w:r>
        <w:t>Tychicus ministers to Paul (Eph. 6:21–22; Col. 4:7–8; cf. Acts 20:4)</w:t>
      </w:r>
    </w:p>
    <w:p w14:paraId="47DB8141" w14:textId="77777777" w:rsidR="00302392" w:rsidRDefault="00302392" w:rsidP="00302392">
      <w:pPr>
        <w:numPr>
          <w:ilvl w:val="3"/>
          <w:numId w:val="4"/>
        </w:numPr>
        <w:spacing w:before="120"/>
      </w:pPr>
      <w:r>
        <w:t>Onesimus sent back to Philemon (Col. 4:9; Philemon 10)</w:t>
      </w:r>
    </w:p>
    <w:p w14:paraId="4AFA87DC" w14:textId="77777777" w:rsidR="00302392" w:rsidRDefault="00302392" w:rsidP="00302392">
      <w:pPr>
        <w:numPr>
          <w:ilvl w:val="3"/>
          <w:numId w:val="4"/>
        </w:numPr>
        <w:spacing w:before="120"/>
      </w:pPr>
      <w:r>
        <w:t>Archippus ministers to Paul (Col. 4:17; Philemon 2)</w:t>
      </w:r>
    </w:p>
    <w:p w14:paraId="083AD652" w14:textId="77777777" w:rsidR="00302392" w:rsidRDefault="00302392" w:rsidP="00302392">
      <w:pPr>
        <w:numPr>
          <w:ilvl w:val="3"/>
          <w:numId w:val="4"/>
        </w:numPr>
        <w:spacing w:before="120"/>
      </w:pPr>
      <w:r>
        <w:t>Luke is with Paul (Col. 4:14; Philemon 24; cf. Acts 20:7ff)</w:t>
      </w:r>
    </w:p>
    <w:p w14:paraId="543CC1A2" w14:textId="77777777" w:rsidR="00302392" w:rsidRDefault="00302392" w:rsidP="00302392">
      <w:pPr>
        <w:numPr>
          <w:ilvl w:val="3"/>
          <w:numId w:val="4"/>
        </w:numPr>
        <w:spacing w:before="120"/>
      </w:pPr>
      <w:r>
        <w:t xml:space="preserve">Timothy is with Paul (Php. 1:1; 2:19; </w:t>
      </w:r>
      <w:smartTag w:uri="urn:schemas-microsoft-com:office:smarttags" w:element="country-region">
        <w:smartTag w:uri="urn:schemas-microsoft-com:office:smarttags" w:element="place">
          <w:r>
            <w:t>Col.</w:t>
          </w:r>
        </w:smartTag>
      </w:smartTag>
      <w:r>
        <w:t xml:space="preserve"> 1:1; Philemon 1)</w:t>
      </w:r>
    </w:p>
    <w:p w14:paraId="39DD4662" w14:textId="77777777" w:rsidR="00302392" w:rsidRDefault="00302392" w:rsidP="00302392">
      <w:pPr>
        <w:numPr>
          <w:ilvl w:val="3"/>
          <w:numId w:val="4"/>
        </w:numPr>
        <w:spacing w:before="120"/>
      </w:pPr>
      <w:r>
        <w:t>Those of Caesar’s household (Php. 4:22 with 1:13)</w:t>
      </w:r>
    </w:p>
    <w:p w14:paraId="78E1F1F8" w14:textId="77777777" w:rsidR="00302392" w:rsidRDefault="00302392" w:rsidP="00302392">
      <w:pPr>
        <w:numPr>
          <w:ilvl w:val="3"/>
          <w:numId w:val="4"/>
        </w:numPr>
        <w:spacing w:before="120"/>
      </w:pPr>
      <w:r>
        <w:t>Paul is confident of his future release (Php. 1:19–20)</w:t>
      </w:r>
    </w:p>
    <w:p w14:paraId="0F0CA52B" w14:textId="77777777" w:rsidR="00302392" w:rsidRDefault="00302392" w:rsidP="00302392">
      <w:pPr>
        <w:spacing w:before="120"/>
      </w:pPr>
    </w:p>
    <w:p w14:paraId="73290FA6" w14:textId="77777777" w:rsidR="00302392" w:rsidRDefault="00302392" w:rsidP="00302392">
      <w:pPr>
        <w:numPr>
          <w:ilvl w:val="0"/>
          <w:numId w:val="1"/>
        </w:numPr>
        <w:rPr>
          <w:b/>
        </w:rPr>
      </w:pPr>
      <w:r>
        <w:rPr>
          <w:b/>
        </w:rPr>
        <w:t xml:space="preserve">The First-Century </w:t>
      </w:r>
      <w:smartTag w:uri="urn:schemas-microsoft-com:office:smarttags" w:element="PlaceType">
        <w:r>
          <w:rPr>
            <w:b/>
          </w:rPr>
          <w:t>Church</w:t>
        </w:r>
      </w:smartTag>
      <w:r>
        <w:rPr>
          <w:b/>
        </w:rPr>
        <w:t xml:space="preserve"> History after the Book of Acts (</w:t>
      </w:r>
      <w:r w:rsidRPr="00E02990">
        <w:rPr>
          <w:b/>
          <w:smallCaps/>
        </w:rPr>
        <w:t>a.d.</w:t>
      </w:r>
      <w:r>
        <w:rPr>
          <w:b/>
        </w:rPr>
        <w:t xml:space="preserve"> 60–100)</w:t>
      </w:r>
    </w:p>
    <w:p w14:paraId="094A59E1" w14:textId="77777777" w:rsidR="00302392" w:rsidRDefault="00302392" w:rsidP="00302392">
      <w:pPr>
        <w:rPr>
          <w:b/>
        </w:rPr>
      </w:pPr>
    </w:p>
    <w:p w14:paraId="0466C8E9" w14:textId="77777777" w:rsidR="00302392" w:rsidRDefault="00302392" w:rsidP="00302392">
      <w:pPr>
        <w:numPr>
          <w:ilvl w:val="1"/>
          <w:numId w:val="1"/>
        </w:numPr>
        <w:rPr>
          <w:b/>
        </w:rPr>
      </w:pPr>
      <w:r>
        <w:rPr>
          <w:b/>
        </w:rPr>
        <w:t>The 60s</w:t>
      </w:r>
    </w:p>
    <w:p w14:paraId="763640A6" w14:textId="77777777" w:rsidR="00302392" w:rsidRDefault="00302392" w:rsidP="00302392">
      <w:pPr>
        <w:ind w:left="720"/>
        <w:rPr>
          <w:b/>
        </w:rPr>
      </w:pPr>
    </w:p>
    <w:p w14:paraId="1A5B0E61" w14:textId="77777777" w:rsidR="00302392" w:rsidRPr="00FD4FA5" w:rsidRDefault="00302392" w:rsidP="00302392">
      <w:pPr>
        <w:numPr>
          <w:ilvl w:val="0"/>
          <w:numId w:val="13"/>
        </w:numPr>
        <w:tabs>
          <w:tab w:val="clear" w:pos="3600"/>
          <w:tab w:val="left" w:pos="1800"/>
        </w:tabs>
        <w:ind w:left="1800"/>
        <w:rPr>
          <w:b/>
        </w:rPr>
      </w:pPr>
      <w:r>
        <w:t>Paul writes “Prison Epistles” during his first Roman imprisonment (</w:t>
      </w:r>
      <w:r w:rsidRPr="00A33F7A">
        <w:rPr>
          <w:smallCaps/>
        </w:rPr>
        <w:t>a.d.</w:t>
      </w:r>
      <w:r>
        <w:rPr>
          <w:smallCaps/>
        </w:rPr>
        <w:t xml:space="preserve"> 60–62)</w:t>
      </w:r>
    </w:p>
    <w:p w14:paraId="32434C45" w14:textId="77777777" w:rsidR="00302392" w:rsidRPr="00FD4FA5" w:rsidRDefault="00302392" w:rsidP="00302392">
      <w:pPr>
        <w:tabs>
          <w:tab w:val="left" w:pos="1800"/>
        </w:tabs>
        <w:rPr>
          <w:b/>
        </w:rPr>
      </w:pPr>
    </w:p>
    <w:p w14:paraId="5AD1D346" w14:textId="77777777" w:rsidR="00302392" w:rsidRPr="00FD4FA5" w:rsidRDefault="00302392" w:rsidP="00302392">
      <w:pPr>
        <w:numPr>
          <w:ilvl w:val="0"/>
          <w:numId w:val="13"/>
        </w:numPr>
        <w:tabs>
          <w:tab w:val="clear" w:pos="3600"/>
          <w:tab w:val="left" w:pos="1800"/>
        </w:tabs>
        <w:ind w:left="1800"/>
        <w:rPr>
          <w:b/>
        </w:rPr>
      </w:pPr>
      <w:r>
        <w:t>Luke completes the Book of Acts during Paul’s first Roman imprisonment (</w:t>
      </w:r>
      <w:r w:rsidRPr="00A33F7A">
        <w:rPr>
          <w:smallCaps/>
        </w:rPr>
        <w:t>a.d.</w:t>
      </w:r>
      <w:r>
        <w:rPr>
          <w:smallCaps/>
        </w:rPr>
        <w:t xml:space="preserve"> 61/62)</w:t>
      </w:r>
    </w:p>
    <w:p w14:paraId="3EA306F6" w14:textId="77777777" w:rsidR="00302392" w:rsidRPr="00FD4FA5" w:rsidRDefault="00302392" w:rsidP="00302392">
      <w:pPr>
        <w:tabs>
          <w:tab w:val="left" w:pos="1800"/>
        </w:tabs>
        <w:rPr>
          <w:b/>
        </w:rPr>
      </w:pPr>
    </w:p>
    <w:p w14:paraId="0F4EDFBD" w14:textId="77777777" w:rsidR="00302392" w:rsidRPr="00FD4FA5" w:rsidRDefault="00302392" w:rsidP="00302392">
      <w:pPr>
        <w:numPr>
          <w:ilvl w:val="0"/>
          <w:numId w:val="13"/>
        </w:numPr>
        <w:tabs>
          <w:tab w:val="clear" w:pos="3600"/>
          <w:tab w:val="left" w:pos="1800"/>
        </w:tabs>
        <w:ind w:left="1800"/>
        <w:rPr>
          <w:b/>
        </w:rPr>
      </w:pPr>
      <w:r>
        <w:t xml:space="preserve">James, the half-brother of Jesus, martyred in </w:t>
      </w:r>
      <w:smartTag w:uri="urn:schemas-microsoft-com:office:smarttags" w:element="place">
        <w:smartTag w:uri="urn:schemas-microsoft-com:office:smarttags" w:element="City">
          <w:r>
            <w:t>Jerusalem</w:t>
          </w:r>
        </w:smartTag>
      </w:smartTag>
      <w:r>
        <w:t xml:space="preserve"> around </w:t>
      </w:r>
      <w:r w:rsidRPr="00A33F7A">
        <w:rPr>
          <w:smallCaps/>
        </w:rPr>
        <w:t>a.d.</w:t>
      </w:r>
      <w:r>
        <w:rPr>
          <w:smallCaps/>
        </w:rPr>
        <w:t xml:space="preserve"> 62</w:t>
      </w:r>
    </w:p>
    <w:p w14:paraId="33757278" w14:textId="77777777" w:rsidR="00302392" w:rsidRPr="00A33F7A" w:rsidRDefault="00302392" w:rsidP="00302392">
      <w:pPr>
        <w:numPr>
          <w:ilvl w:val="0"/>
          <w:numId w:val="13"/>
        </w:numPr>
        <w:tabs>
          <w:tab w:val="clear" w:pos="3600"/>
          <w:tab w:val="left" w:pos="1800"/>
        </w:tabs>
        <w:ind w:left="1800"/>
        <w:rPr>
          <w:b/>
        </w:rPr>
      </w:pPr>
      <w:r>
        <w:t xml:space="preserve">Paul’s Fourth Missionary Journey </w:t>
      </w:r>
      <w:r w:rsidRPr="00A33F7A">
        <w:t>(</w:t>
      </w:r>
      <w:r w:rsidRPr="00A33F7A">
        <w:rPr>
          <w:smallCaps/>
        </w:rPr>
        <w:t>a.d.</w:t>
      </w:r>
      <w:r>
        <w:rPr>
          <w:smallCaps/>
        </w:rPr>
        <w:t xml:space="preserve"> 62–66)</w:t>
      </w:r>
      <w:r>
        <w:rPr>
          <w:b/>
          <w:smallCaps/>
        </w:rPr>
        <w:t xml:space="preserve">  </w:t>
      </w:r>
      <w:r>
        <w:t>… based on references in the pastorals that do not fit with the Acts account, and on Paul’s anticipation that he would be released from his first imprisonment (Php. 1:19).</w:t>
      </w:r>
    </w:p>
    <w:p w14:paraId="3BB53ED5" w14:textId="77777777" w:rsidR="00302392" w:rsidRPr="00A33F7A" w:rsidRDefault="00302392" w:rsidP="00302392">
      <w:pPr>
        <w:tabs>
          <w:tab w:val="left" w:pos="1800"/>
        </w:tabs>
        <w:rPr>
          <w:b/>
        </w:rPr>
      </w:pPr>
    </w:p>
    <w:p w14:paraId="33385808" w14:textId="77777777" w:rsidR="00302392" w:rsidRPr="00CB4B87" w:rsidRDefault="00302392" w:rsidP="00302392">
      <w:pPr>
        <w:numPr>
          <w:ilvl w:val="0"/>
          <w:numId w:val="14"/>
        </w:numPr>
        <w:tabs>
          <w:tab w:val="left" w:pos="1800"/>
          <w:tab w:val="left" w:pos="2160"/>
        </w:tabs>
        <w:ind w:hanging="1800"/>
        <w:rPr>
          <w:b/>
        </w:rPr>
      </w:pPr>
      <w:smartTag w:uri="urn:schemas-microsoft-com:office:smarttags" w:element="City">
        <w:r>
          <w:t>Ephesus</w:t>
        </w:r>
      </w:smartTag>
      <w:r>
        <w:t xml:space="preserve"> and </w:t>
      </w:r>
      <w:smartTag w:uri="urn:schemas-microsoft-com:office:smarttags" w:element="place">
        <w:smartTag w:uri="urn:schemas-microsoft-com:office:smarttags" w:element="country-region">
          <w:r>
            <w:t>Macedonia</w:t>
          </w:r>
        </w:smartTag>
      </w:smartTag>
      <w:r>
        <w:t xml:space="preserve"> (1 Tim. 1:3)</w:t>
      </w:r>
    </w:p>
    <w:p w14:paraId="1395FEE7" w14:textId="77777777" w:rsidR="00302392" w:rsidRPr="00A33F7A" w:rsidRDefault="00302392" w:rsidP="00302392">
      <w:pPr>
        <w:tabs>
          <w:tab w:val="left" w:pos="1800"/>
          <w:tab w:val="left" w:pos="2160"/>
        </w:tabs>
        <w:rPr>
          <w:b/>
        </w:rPr>
      </w:pPr>
    </w:p>
    <w:p w14:paraId="7C60AF25" w14:textId="77777777" w:rsidR="00302392" w:rsidRPr="00CB4B87" w:rsidRDefault="00302392" w:rsidP="00302392">
      <w:pPr>
        <w:numPr>
          <w:ilvl w:val="0"/>
          <w:numId w:val="14"/>
        </w:numPr>
        <w:tabs>
          <w:tab w:val="left" w:pos="1800"/>
          <w:tab w:val="left" w:pos="2160"/>
        </w:tabs>
        <w:ind w:hanging="1800"/>
        <w:rPr>
          <w:b/>
        </w:rPr>
      </w:pPr>
      <w:r>
        <w:t xml:space="preserve">Troas and </w:t>
      </w:r>
      <w:smartTag w:uri="urn:schemas-microsoft-com:office:smarttags" w:element="place">
        <w:smartTag w:uri="urn:schemas-microsoft-com:office:smarttags" w:element="City">
          <w:r>
            <w:t>Miletus</w:t>
          </w:r>
        </w:smartTag>
      </w:smartTag>
      <w:r>
        <w:t xml:space="preserve"> (2 Tim. 4:13, 20)</w:t>
      </w:r>
    </w:p>
    <w:p w14:paraId="242C065E" w14:textId="77777777" w:rsidR="00302392" w:rsidRDefault="00302392" w:rsidP="00302392">
      <w:pPr>
        <w:tabs>
          <w:tab w:val="left" w:pos="1800"/>
          <w:tab w:val="left" w:pos="2160"/>
        </w:tabs>
        <w:rPr>
          <w:b/>
        </w:rPr>
      </w:pPr>
    </w:p>
    <w:p w14:paraId="47FD1B97" w14:textId="77777777" w:rsidR="00302392" w:rsidRPr="00CB4B87" w:rsidRDefault="00302392" w:rsidP="00302392">
      <w:pPr>
        <w:numPr>
          <w:ilvl w:val="0"/>
          <w:numId w:val="14"/>
        </w:numPr>
        <w:tabs>
          <w:tab w:val="left" w:pos="1800"/>
          <w:tab w:val="left" w:pos="2160"/>
        </w:tabs>
        <w:ind w:hanging="1800"/>
        <w:rPr>
          <w:b/>
        </w:rPr>
      </w:pPr>
      <w:smartTag w:uri="urn:schemas-microsoft-com:office:smarttags" w:element="place">
        <w:r>
          <w:t>Crete</w:t>
        </w:r>
      </w:smartTag>
      <w:r>
        <w:t xml:space="preserve"> (Titus 1:5)</w:t>
      </w:r>
    </w:p>
    <w:p w14:paraId="541848B8" w14:textId="77777777" w:rsidR="00302392" w:rsidRDefault="00302392" w:rsidP="00302392">
      <w:pPr>
        <w:tabs>
          <w:tab w:val="left" w:pos="1800"/>
          <w:tab w:val="left" w:pos="2160"/>
        </w:tabs>
        <w:rPr>
          <w:b/>
        </w:rPr>
      </w:pPr>
    </w:p>
    <w:p w14:paraId="42AAA504" w14:textId="77777777" w:rsidR="00302392" w:rsidRPr="00FD4FA5" w:rsidRDefault="00302392" w:rsidP="00302392">
      <w:pPr>
        <w:numPr>
          <w:ilvl w:val="0"/>
          <w:numId w:val="14"/>
        </w:numPr>
        <w:tabs>
          <w:tab w:val="left" w:pos="1800"/>
          <w:tab w:val="left" w:pos="2160"/>
        </w:tabs>
        <w:ind w:left="2160"/>
        <w:rPr>
          <w:b/>
        </w:rPr>
      </w:pPr>
      <w:smartTag w:uri="urn:schemas-microsoft-com:office:smarttags" w:element="country-region">
        <w:smartTag w:uri="urn:schemas-microsoft-com:office:smarttags" w:element="place">
          <w:r>
            <w:t>Spain</w:t>
          </w:r>
        </w:smartTag>
      </w:smartTag>
      <w:r>
        <w:t xml:space="preserve"> (Romans </w:t>
      </w:r>
      <w:r w:rsidRPr="00AD009A">
        <w:t>15:23–24</w:t>
      </w:r>
      <w:r>
        <w:t>); also references from Clement of Rome [</w:t>
      </w:r>
      <w:r w:rsidRPr="00A33F7A">
        <w:rPr>
          <w:smallCaps/>
        </w:rPr>
        <w:t>a.d.</w:t>
      </w:r>
      <w:r>
        <w:rPr>
          <w:smallCaps/>
        </w:rPr>
        <w:t xml:space="preserve"> 95]</w:t>
      </w:r>
      <w:r>
        <w:t xml:space="preserve"> and the Muratorian Fragment [</w:t>
      </w:r>
      <w:r w:rsidRPr="00A33F7A">
        <w:rPr>
          <w:smallCaps/>
        </w:rPr>
        <w:t>a.d.</w:t>
      </w:r>
      <w:r>
        <w:rPr>
          <w:smallCaps/>
        </w:rPr>
        <w:t xml:space="preserve"> 180–200]</w:t>
      </w:r>
      <w:r>
        <w:t>)</w:t>
      </w:r>
    </w:p>
    <w:p w14:paraId="2789730E" w14:textId="77777777" w:rsidR="00302392" w:rsidRPr="00A33F7A" w:rsidRDefault="00302392" w:rsidP="00302392">
      <w:pPr>
        <w:tabs>
          <w:tab w:val="left" w:pos="1800"/>
          <w:tab w:val="left" w:pos="2160"/>
        </w:tabs>
        <w:rPr>
          <w:b/>
        </w:rPr>
      </w:pPr>
    </w:p>
    <w:p w14:paraId="5F0FA970" w14:textId="77777777" w:rsidR="00302392" w:rsidRPr="00CB4B87" w:rsidRDefault="00302392" w:rsidP="00302392">
      <w:pPr>
        <w:numPr>
          <w:ilvl w:val="0"/>
          <w:numId w:val="15"/>
        </w:numPr>
        <w:tabs>
          <w:tab w:val="clear" w:pos="3600"/>
          <w:tab w:val="left" w:pos="1800"/>
          <w:tab w:val="num" w:pos="2160"/>
        </w:tabs>
        <w:ind w:left="1800"/>
        <w:rPr>
          <w:b/>
        </w:rPr>
      </w:pPr>
      <w:r>
        <w:t xml:space="preserve">Paul writes “Pastoral Epistles” to Timothy (pastor at </w:t>
      </w:r>
      <w:smartTag w:uri="urn:schemas-microsoft-com:office:smarttags" w:element="City">
        <w:r>
          <w:t>Ephesus</w:t>
        </w:r>
      </w:smartTag>
      <w:r>
        <w:t xml:space="preserve">) and Titus (church planter on </w:t>
      </w:r>
      <w:smartTag w:uri="urn:schemas-microsoft-com:office:smarttags" w:element="place">
        <w:r>
          <w:t>Crete</w:t>
        </w:r>
      </w:smartTag>
      <w:r>
        <w:t>) (</w:t>
      </w:r>
      <w:r w:rsidRPr="00A33F7A">
        <w:rPr>
          <w:smallCaps/>
        </w:rPr>
        <w:t>a.d.</w:t>
      </w:r>
      <w:r>
        <w:rPr>
          <w:smallCaps/>
        </w:rPr>
        <w:t xml:space="preserve"> 62–66)</w:t>
      </w:r>
      <w:r>
        <w:rPr>
          <w:b/>
          <w:smallCaps/>
        </w:rPr>
        <w:t xml:space="preserve"> </w:t>
      </w:r>
    </w:p>
    <w:p w14:paraId="76E42738" w14:textId="77777777" w:rsidR="00302392" w:rsidRPr="00CB4B87" w:rsidRDefault="00302392" w:rsidP="00302392">
      <w:pPr>
        <w:tabs>
          <w:tab w:val="left" w:pos="1800"/>
        </w:tabs>
        <w:ind w:left="1440"/>
        <w:rPr>
          <w:b/>
        </w:rPr>
      </w:pPr>
    </w:p>
    <w:p w14:paraId="29C18103" w14:textId="77777777" w:rsidR="00302392" w:rsidRPr="00FD4FA5" w:rsidRDefault="00302392" w:rsidP="00302392">
      <w:pPr>
        <w:numPr>
          <w:ilvl w:val="0"/>
          <w:numId w:val="15"/>
        </w:numPr>
        <w:tabs>
          <w:tab w:val="clear" w:pos="3600"/>
          <w:tab w:val="left" w:pos="1800"/>
          <w:tab w:val="num" w:pos="2160"/>
        </w:tabs>
        <w:ind w:left="1800"/>
        <w:rPr>
          <w:b/>
        </w:rPr>
      </w:pPr>
      <w:r>
        <w:t>Peter writes his epistles to encourage suffering believers and to warn of false teachers in the church; Jude also written around this time (</w:t>
      </w:r>
      <w:r w:rsidRPr="00A33F7A">
        <w:rPr>
          <w:smallCaps/>
        </w:rPr>
        <w:t>a.d.</w:t>
      </w:r>
      <w:r>
        <w:rPr>
          <w:smallCaps/>
        </w:rPr>
        <w:t xml:space="preserve"> 62–66)</w:t>
      </w:r>
    </w:p>
    <w:p w14:paraId="7F7F18B1" w14:textId="77777777" w:rsidR="00302392" w:rsidRPr="00FD4FA5" w:rsidRDefault="00302392" w:rsidP="00302392">
      <w:pPr>
        <w:tabs>
          <w:tab w:val="left" w:pos="1800"/>
          <w:tab w:val="left" w:pos="2160"/>
        </w:tabs>
        <w:rPr>
          <w:b/>
        </w:rPr>
      </w:pPr>
    </w:p>
    <w:p w14:paraId="49E33EE1" w14:textId="77777777" w:rsidR="00302392" w:rsidRDefault="00302392" w:rsidP="00302392">
      <w:pPr>
        <w:numPr>
          <w:ilvl w:val="0"/>
          <w:numId w:val="15"/>
        </w:numPr>
        <w:tabs>
          <w:tab w:val="left" w:pos="1800"/>
          <w:tab w:val="left" w:pos="2160"/>
        </w:tabs>
        <w:ind w:hanging="2160"/>
        <w:rPr>
          <w:b/>
        </w:rPr>
      </w:pPr>
      <w:r>
        <w:t xml:space="preserve">Great Fire in </w:t>
      </w:r>
      <w:smartTag w:uri="urn:schemas-microsoft-com:office:smarttags" w:element="place">
        <w:smartTag w:uri="urn:schemas-microsoft-com:office:smarttags" w:element="City">
          <w:r>
            <w:t>Rome</w:t>
          </w:r>
        </w:smartTag>
      </w:smartTag>
      <w:r>
        <w:t xml:space="preserve"> (</w:t>
      </w:r>
      <w:r w:rsidRPr="00A33F7A">
        <w:rPr>
          <w:smallCaps/>
        </w:rPr>
        <w:t>a.d.</w:t>
      </w:r>
      <w:r>
        <w:rPr>
          <w:smallCaps/>
        </w:rPr>
        <w:t xml:space="preserve"> 64), </w:t>
      </w:r>
      <w:r>
        <w:t>begins intense persecution under Nero</w:t>
      </w:r>
    </w:p>
    <w:p w14:paraId="2DF00BE4" w14:textId="77777777" w:rsidR="00302392" w:rsidRDefault="00302392" w:rsidP="00302392">
      <w:pPr>
        <w:pStyle w:val="NormalWeb"/>
        <w:numPr>
          <w:ilvl w:val="0"/>
          <w:numId w:val="7"/>
        </w:numPr>
        <w:tabs>
          <w:tab w:val="clear" w:pos="1800"/>
          <w:tab w:val="num" w:pos="2160"/>
        </w:tabs>
        <w:spacing w:before="120" w:beforeAutospacing="0"/>
        <w:ind w:left="2160"/>
      </w:pPr>
      <w:r>
        <w:t xml:space="preserve">Fire started on the night of </w:t>
      </w:r>
      <w:r w:rsidRPr="008D329C">
        <w:t>July 18</w:t>
      </w:r>
      <w:r>
        <w:t xml:space="preserve"> to </w:t>
      </w:r>
      <w:r w:rsidRPr="008D329C">
        <w:t>July 19</w:t>
      </w:r>
      <w:r>
        <w:t xml:space="preserve">, </w:t>
      </w:r>
      <w:r w:rsidRPr="008D329C">
        <w:t>64</w:t>
      </w:r>
      <w:r>
        <w:t>, in a section of the city where there were shops selling flammable goods</w:t>
      </w:r>
    </w:p>
    <w:p w14:paraId="6D04EE9C" w14:textId="77777777" w:rsidR="00302392" w:rsidRDefault="00302392" w:rsidP="00302392">
      <w:pPr>
        <w:pStyle w:val="NormalWeb"/>
        <w:numPr>
          <w:ilvl w:val="0"/>
          <w:numId w:val="7"/>
        </w:numPr>
        <w:tabs>
          <w:tab w:val="clear" w:pos="1800"/>
          <w:tab w:val="num" w:pos="2160"/>
        </w:tabs>
        <w:spacing w:before="120" w:beforeAutospacing="0"/>
        <w:ind w:left="2160"/>
      </w:pPr>
      <w:r>
        <w:t xml:space="preserve">According to the historian </w:t>
      </w:r>
      <w:r w:rsidRPr="008D329C">
        <w:t>Tacitus</w:t>
      </w:r>
      <w:r>
        <w:t xml:space="preserve"> (56–117), the fire burned for five days, destroying four of the fourteen Roman districts and causing severe damage to seven</w:t>
      </w:r>
      <w:r>
        <w:rPr>
          <w:vertAlign w:val="superscript"/>
        </w:rPr>
        <w:t xml:space="preserve"> </w:t>
      </w:r>
    </w:p>
    <w:p w14:paraId="7142CD21" w14:textId="77777777" w:rsidR="00302392" w:rsidRDefault="00302392" w:rsidP="00302392">
      <w:pPr>
        <w:pStyle w:val="NormalWeb"/>
        <w:numPr>
          <w:ilvl w:val="0"/>
          <w:numId w:val="7"/>
        </w:numPr>
        <w:tabs>
          <w:tab w:val="clear" w:pos="1800"/>
          <w:tab w:val="num" w:pos="2160"/>
        </w:tabs>
        <w:spacing w:before="120" w:beforeAutospacing="0"/>
        <w:ind w:left="2160"/>
      </w:pPr>
      <w:r>
        <w:t xml:space="preserve">The cause of the fire is unknown, though Suetonius and Cassius Dio suggest that Nero himself was behind it (arson). Tacitus suggests that Christians confessed to starting the fire, but such confessions could have been induced by torture. Also, accidental fires were not uncommon. </w:t>
      </w:r>
      <w:smartTag w:uri="urn:schemas-microsoft-com:office:smarttags" w:element="City">
        <w:smartTag w:uri="urn:schemas-microsoft-com:office:smarttags" w:element="place">
          <w:r>
            <w:t>Rome</w:t>
          </w:r>
        </w:smartTag>
      </w:smartTag>
      <w:r>
        <w:t xml:space="preserve"> would again burn significantly in 69 (under Vitellius) and in 80 (under Titus) </w:t>
      </w:r>
    </w:p>
    <w:p w14:paraId="2AC471F0" w14:textId="77777777" w:rsidR="00302392" w:rsidRDefault="00302392" w:rsidP="00302392">
      <w:pPr>
        <w:pStyle w:val="NormalWeb"/>
        <w:numPr>
          <w:ilvl w:val="0"/>
          <w:numId w:val="7"/>
        </w:numPr>
        <w:tabs>
          <w:tab w:val="clear" w:pos="1800"/>
          <w:tab w:val="num" w:pos="2160"/>
        </w:tabs>
        <w:spacing w:before="120" w:beforeAutospacing="0"/>
        <w:ind w:left="2160"/>
      </w:pPr>
      <w:r>
        <w:t xml:space="preserve">Nero was probably (according to Tacitus) in Antium at the time of the fire (though popular legend claims he was fiddling while watching Rome burn, based on Nero’s love to perform with the lyre) </w:t>
      </w:r>
    </w:p>
    <w:p w14:paraId="4D53BCE8" w14:textId="77777777" w:rsidR="00302392" w:rsidRDefault="00302392" w:rsidP="00302392">
      <w:pPr>
        <w:pStyle w:val="NormalWeb"/>
        <w:numPr>
          <w:ilvl w:val="0"/>
          <w:numId w:val="7"/>
        </w:numPr>
        <w:tabs>
          <w:tab w:val="clear" w:pos="1800"/>
          <w:tab w:val="num" w:pos="2160"/>
        </w:tabs>
        <w:spacing w:before="120" w:beforeAutospacing="0"/>
        <w:ind w:left="2160"/>
      </w:pPr>
      <w:r>
        <w:t xml:space="preserve">Nero rushed back to </w:t>
      </w:r>
      <w:smartTag w:uri="urn:schemas-microsoft-com:office:smarttags" w:element="City">
        <w:smartTag w:uri="urn:schemas-microsoft-com:office:smarttags" w:element="place">
          <w:r>
            <w:t>Rome</w:t>
          </w:r>
        </w:smartTag>
      </w:smartTag>
      <w:r>
        <w:t xml:space="preserve"> after hearing news of the fire and immediately organized relief efforts. After the fire was over, Nero built a beautiful new palace in part of the city that had burned. This was partially what fueled rumors that Nero himself had started the fire.</w:t>
      </w:r>
    </w:p>
    <w:p w14:paraId="2082FD61" w14:textId="77777777" w:rsidR="00302392" w:rsidRDefault="00302392" w:rsidP="00302392">
      <w:pPr>
        <w:pStyle w:val="NormalWeb"/>
        <w:numPr>
          <w:ilvl w:val="0"/>
          <w:numId w:val="7"/>
        </w:numPr>
        <w:tabs>
          <w:tab w:val="clear" w:pos="1800"/>
          <w:tab w:val="num" w:pos="2160"/>
        </w:tabs>
        <w:spacing w:before="120" w:beforeAutospacing="0"/>
        <w:ind w:left="2160"/>
      </w:pPr>
      <w:r>
        <w:t>Thus, to deflect the blame, Nero charged the Christians with the fire, and began persecuting them in horrendous ways.</w:t>
      </w:r>
    </w:p>
    <w:p w14:paraId="5C3F37B2" w14:textId="77777777" w:rsidR="00302392" w:rsidRPr="00D11BD6" w:rsidRDefault="00302392" w:rsidP="00302392">
      <w:pPr>
        <w:pStyle w:val="NormalWeb"/>
        <w:numPr>
          <w:ilvl w:val="0"/>
          <w:numId w:val="7"/>
        </w:numPr>
        <w:tabs>
          <w:tab w:val="clear" w:pos="1800"/>
          <w:tab w:val="num" w:pos="2160"/>
        </w:tabs>
        <w:spacing w:before="120" w:beforeAutospacing="0"/>
        <w:ind w:left="2160"/>
      </w:pPr>
      <w:r>
        <w:t xml:space="preserve">According to </w:t>
      </w:r>
      <w:r w:rsidRPr="008D329C">
        <w:t>Tacitus</w:t>
      </w:r>
      <w:r>
        <w:t>:  “Consequently, to get rid of the report, Nero fastened the guilt and inflicted the most exquisite tortures on a class hated for their abominations, called Christians by the populace. Christus, from whom the name had its origin, suffered the extreme penalty during the reign of Tiberius at the hands of one of our procurators, Pontius Pilatus, and a most mischievous superstition, thus checked for the moment, again broke out not only in Judaea, the first source of the evil, but even in Rome, where all things hideous and shameful from every part of the world find their centre and become popular. Accordingly, an arrest was first made of all who pleaded guilty; then, upon their information, an immense multitude was convicted, not so much of the crime of firing the city, as of hatred against mankind. Mockery of every sort was added to their deaths. Covered with the skins of beasts, they were torn by dogs and perished, or were nailed to crosses, or were doomed to the flames and burnt, to serve as a nightly illumination, when daylight had expired” (</w:t>
      </w:r>
      <w:r w:rsidRPr="00377C67">
        <w:rPr>
          <w:i/>
        </w:rPr>
        <w:t>Annals</w:t>
      </w:r>
      <w:r>
        <w:t xml:space="preserve"> XV.44).</w:t>
      </w:r>
    </w:p>
    <w:p w14:paraId="0048901E" w14:textId="77777777" w:rsidR="00302392" w:rsidRDefault="00302392" w:rsidP="00302392">
      <w:pPr>
        <w:pStyle w:val="NormalWeb"/>
        <w:numPr>
          <w:ilvl w:val="0"/>
          <w:numId w:val="8"/>
        </w:numPr>
        <w:tabs>
          <w:tab w:val="clear" w:pos="2880"/>
          <w:tab w:val="num" w:pos="2160"/>
        </w:tabs>
        <w:spacing w:before="120" w:beforeAutospacing="0"/>
        <w:ind w:left="2160"/>
      </w:pPr>
      <w:r>
        <w:t xml:space="preserve">Early </w:t>
      </w:r>
      <w:r w:rsidRPr="008D329C">
        <w:t>Christian</w:t>
      </w:r>
      <w:r>
        <w:t xml:space="preserve"> tradition views Nero as responsible for the deaths of both </w:t>
      </w:r>
      <w:r w:rsidRPr="008D329C">
        <w:t>Peter</w:t>
      </w:r>
      <w:r>
        <w:t xml:space="preserve"> and </w:t>
      </w:r>
      <w:r w:rsidRPr="008D329C">
        <w:t>Paul</w:t>
      </w:r>
      <w:r>
        <w:t>. Because of his tortuous treatment of them, some early Christians thought Nero was the Antichrist.</w:t>
      </w:r>
    </w:p>
    <w:p w14:paraId="7ACD8A50" w14:textId="77777777" w:rsidR="00302392" w:rsidRDefault="00302392" w:rsidP="00302392">
      <w:pPr>
        <w:rPr>
          <w:vertAlign w:val="superscript"/>
        </w:rPr>
      </w:pPr>
      <w:r>
        <w:rPr>
          <w:noProof/>
          <w:vertAlign w:val="superscript"/>
        </w:rPr>
        <mc:AlternateContent>
          <mc:Choice Requires="wps">
            <w:drawing>
              <wp:anchor distT="0" distB="0" distL="114300" distR="114300" simplePos="0" relativeHeight="251670528" behindDoc="0" locked="0" layoutInCell="1" allowOverlap="1" wp14:anchorId="03DCDA78" wp14:editId="4AB5DC0D">
                <wp:simplePos x="0" y="0"/>
                <wp:positionH relativeFrom="column">
                  <wp:posOffset>114300</wp:posOffset>
                </wp:positionH>
                <wp:positionV relativeFrom="paragraph">
                  <wp:posOffset>14605</wp:posOffset>
                </wp:positionV>
                <wp:extent cx="5829300" cy="2628900"/>
                <wp:effectExtent l="19050" t="1905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28900"/>
                        </a:xfrm>
                        <a:prstGeom prst="rect">
                          <a:avLst/>
                        </a:prstGeom>
                        <a:solidFill>
                          <a:srgbClr val="FFFFFF"/>
                        </a:solidFill>
                        <a:ln w="25400">
                          <a:solidFill>
                            <a:srgbClr val="000000"/>
                          </a:solidFill>
                          <a:miter lim="800000"/>
                          <a:headEnd/>
                          <a:tailEnd/>
                        </a:ln>
                      </wps:spPr>
                      <wps:txbx>
                        <w:txbxContent>
                          <w:p w14:paraId="6E802D47" w14:textId="77777777" w:rsidR="00302392" w:rsidRDefault="00302392" w:rsidP="00302392">
                            <w:pPr>
                              <w:rPr>
                                <w:vertAlign w:val="superscript"/>
                              </w:rPr>
                            </w:pPr>
                            <w:r>
                              <w:rPr>
                                <w:b/>
                                <w:bCs/>
                              </w:rPr>
                              <w:t xml:space="preserve">Henry T. Sell: </w:t>
                            </w:r>
                            <w:r>
                              <w:t xml:space="preserve">The numbers of the Christians in the city [of </w:t>
                            </w:r>
                            <w:smartTag w:uri="urn:schemas-microsoft-com:office:smarttags" w:element="place">
                              <w:smartTag w:uri="urn:schemas-microsoft-com:office:smarttags" w:element="City">
                                <w:r>
                                  <w:t>Rome</w:t>
                                </w:r>
                              </w:smartTag>
                            </w:smartTag>
                            <w:r>
                              <w:t xml:space="preserve">] at this time must have been considerable even to attract the attention of the emperor and the multitude. Tacitus says that those who confessed (that they were Christians) were first seized and then on their evidence “﻿a huge multitude﻿” were convicted. It is the phrase “﻿huge multitude﻿” which arrests attention at once, but Tacitus is a careful historian and in spite of all attempts to minimize its force by those who declare the Christians could have been but few at this time, it undoubtedly has a large basis of fact. Paul had come to </w:t>
                            </w:r>
                            <w:smartTag w:uri="urn:schemas-microsoft-com:office:smarttags" w:element="place">
                              <w:smartTag w:uri="urn:schemas-microsoft-com:office:smarttags" w:element="City">
                                <w:r>
                                  <w:t>Rome</w:t>
                                </w:r>
                              </w:smartTag>
                            </w:smartTag>
                            <w:r>
                              <w:t xml:space="preserve"> three years before and had dwelt there for two years. When it is recalled what he had done in Ephesus—and in many other cities—in converting so many that the whole city was stirred about the gospel which he preached it is not strange that, though a prisoner, he made his influence felt throughout the city in converting great numbers to Christ. Then, too, Paul shows by his letter to the Romans that there were many Christians in the city before he came, so that their “﻿faith is spoken of throughout the whole world﻿” (﻿Romans 1:8) (</w:t>
                            </w:r>
                            <w:r>
                              <w:rPr>
                                <w:i/>
                              </w:rPr>
                              <w:t>Studies in Early Church History</w:t>
                            </w:r>
                            <w:r>
                              <w:t>, electronic edition)</w:t>
                            </w:r>
                            <w:r>
                              <w:rPr>
                                <w:vertAlign w:val="superscript"/>
                              </w:rPr>
                              <w:t xml:space="preserve"> </w:t>
                            </w:r>
                          </w:p>
                          <w:p w14:paraId="4655FA73" w14:textId="77777777" w:rsidR="00302392" w:rsidRDefault="00302392" w:rsidP="00302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DA78" id="Text Box 15" o:spid="_x0000_s1090" type="#_x0000_t202" style="position:absolute;margin-left:9pt;margin-top:1.15pt;width:459pt;height:2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" strokeweight="2pt">
                <v:textbox>
                  <w:txbxContent>
                    <w:p w14:paraId="6E802D47" w14:textId="77777777" w:rsidR="00302392" w:rsidRDefault="00302392" w:rsidP="00302392">
                      <w:pPr>
                        <w:rPr>
                          <w:vertAlign w:val="superscript"/>
                        </w:rPr>
                      </w:pPr>
                      <w:r>
                        <w:rPr>
                          <w:b/>
                          <w:bCs/>
                        </w:rPr>
                        <w:t xml:space="preserve">Henry T. Sell: </w:t>
                      </w:r>
                      <w:r>
                        <w:t xml:space="preserve">The numbers of the Christians in the city [of </w:t>
                      </w:r>
                      <w:smartTag w:uri="urn:schemas-microsoft-com:office:smarttags" w:element="place">
                        <w:smartTag w:uri="urn:schemas-microsoft-com:office:smarttags" w:element="City">
                          <w:r>
                            <w:t>Rome</w:t>
                          </w:r>
                        </w:smartTag>
                      </w:smartTag>
                      <w:r>
                        <w:t xml:space="preserve">] at this time must have been considerable even to attract the attention of the emperor and the multitude. Tacitus says that those who confessed (that they were Christians) were first seized and then on their evidence “﻿a huge multitude﻿” were convicted. It is the phrase “﻿huge multitude﻿” which arrests attention at once, but Tacitus is a careful historian and in spite of all attempts to minimize its force by those who declare the Christians could have been but few at this time, it undoubtedly has a large basis of fact. Paul had come to </w:t>
                      </w:r>
                      <w:smartTag w:uri="urn:schemas-microsoft-com:office:smarttags" w:element="place">
                        <w:smartTag w:uri="urn:schemas-microsoft-com:office:smarttags" w:element="City">
                          <w:r>
                            <w:t>Rome</w:t>
                          </w:r>
                        </w:smartTag>
                      </w:smartTag>
                      <w:r>
                        <w:t xml:space="preserve"> three years before and had dwelt there for two years. When it is recalled what he had done in Ephesus—and in many other cities—in converting so many that the whole city was stirred about the gospel which he preached it is not strange that, though a prisoner, he made his influence felt throughout the city in converting great numbers to Christ. Then, too, Paul shows by his letter to the Romans that there were many Christians in the city before he came, so that their “﻿faith is spoken of throughout the whole world﻿” (﻿Romans 1:8) (</w:t>
                      </w:r>
                      <w:r>
                        <w:rPr>
                          <w:i/>
                        </w:rPr>
                        <w:t>Studies in Early Church History</w:t>
                      </w:r>
                      <w:r>
                        <w:t>, electronic edition)</w:t>
                      </w:r>
                      <w:r>
                        <w:rPr>
                          <w:vertAlign w:val="superscript"/>
                        </w:rPr>
                        <w:t xml:space="preserve"> </w:t>
                      </w:r>
                    </w:p>
                    <w:p w14:paraId="4655FA73" w14:textId="77777777" w:rsidR="00302392" w:rsidRDefault="00302392" w:rsidP="00302392"/>
                  </w:txbxContent>
                </v:textbox>
              </v:shape>
            </w:pict>
          </mc:Fallback>
        </mc:AlternateContent>
      </w:r>
    </w:p>
    <w:p w14:paraId="3A4020D7" w14:textId="77777777" w:rsidR="00302392" w:rsidRDefault="00302392" w:rsidP="00302392">
      <w:pPr>
        <w:rPr>
          <w:vertAlign w:val="superscript"/>
        </w:rPr>
      </w:pPr>
    </w:p>
    <w:p w14:paraId="4938B10C" w14:textId="77777777" w:rsidR="00302392" w:rsidRDefault="00302392" w:rsidP="00302392">
      <w:pPr>
        <w:rPr>
          <w:vertAlign w:val="superscript"/>
        </w:rPr>
      </w:pPr>
    </w:p>
    <w:p w14:paraId="1EECE424" w14:textId="77777777" w:rsidR="00302392" w:rsidRDefault="00302392" w:rsidP="00302392">
      <w:pPr>
        <w:rPr>
          <w:vertAlign w:val="superscript"/>
        </w:rPr>
      </w:pPr>
    </w:p>
    <w:p w14:paraId="00F8F733" w14:textId="77777777" w:rsidR="00302392" w:rsidRDefault="00302392" w:rsidP="00302392">
      <w:pPr>
        <w:rPr>
          <w:vertAlign w:val="superscript"/>
        </w:rPr>
      </w:pPr>
    </w:p>
    <w:p w14:paraId="6A3002E4" w14:textId="77777777" w:rsidR="00302392" w:rsidRDefault="00302392" w:rsidP="00302392">
      <w:pPr>
        <w:rPr>
          <w:vertAlign w:val="superscript"/>
        </w:rPr>
      </w:pPr>
    </w:p>
    <w:p w14:paraId="4EEBDAD7" w14:textId="77777777" w:rsidR="00302392" w:rsidRDefault="00302392" w:rsidP="00302392">
      <w:pPr>
        <w:rPr>
          <w:vertAlign w:val="superscript"/>
        </w:rPr>
      </w:pPr>
    </w:p>
    <w:p w14:paraId="493752A1" w14:textId="77777777" w:rsidR="00302392" w:rsidRDefault="00302392" w:rsidP="00302392">
      <w:pPr>
        <w:rPr>
          <w:vertAlign w:val="superscript"/>
        </w:rPr>
      </w:pPr>
    </w:p>
    <w:p w14:paraId="6A69D33C" w14:textId="77777777" w:rsidR="00302392" w:rsidRDefault="00302392" w:rsidP="00302392"/>
    <w:p w14:paraId="78D9A273" w14:textId="77777777" w:rsidR="00302392" w:rsidRDefault="00302392" w:rsidP="00302392"/>
    <w:p w14:paraId="503A0711" w14:textId="77777777" w:rsidR="00302392" w:rsidRDefault="00302392" w:rsidP="00302392"/>
    <w:p w14:paraId="5D2E0997" w14:textId="77777777" w:rsidR="00302392" w:rsidRDefault="00302392" w:rsidP="00302392"/>
    <w:p w14:paraId="4A32CDB5" w14:textId="77777777" w:rsidR="00302392" w:rsidRDefault="00302392" w:rsidP="00302392"/>
    <w:p w14:paraId="1A0A6928" w14:textId="77777777" w:rsidR="00302392" w:rsidRDefault="00302392" w:rsidP="00302392"/>
    <w:p w14:paraId="1C70D330" w14:textId="77777777" w:rsidR="00302392" w:rsidRDefault="00302392" w:rsidP="00302392"/>
    <w:p w14:paraId="2F629FFF" w14:textId="77777777" w:rsidR="00302392" w:rsidRDefault="00302392" w:rsidP="00302392"/>
    <w:p w14:paraId="75A0BF04" w14:textId="77777777" w:rsidR="00302392" w:rsidRPr="00FD4FA5" w:rsidRDefault="00302392" w:rsidP="00302392">
      <w:pPr>
        <w:numPr>
          <w:ilvl w:val="1"/>
          <w:numId w:val="15"/>
        </w:numPr>
        <w:tabs>
          <w:tab w:val="left" w:pos="1800"/>
          <w:tab w:val="left" w:pos="2160"/>
        </w:tabs>
        <w:ind w:hanging="2880"/>
        <w:rPr>
          <w:b/>
        </w:rPr>
      </w:pPr>
      <w:r>
        <w:t>Paul’s second imprisonment (</w:t>
      </w:r>
      <w:r w:rsidRPr="00A33F7A">
        <w:rPr>
          <w:smallCaps/>
        </w:rPr>
        <w:t>a.d.</w:t>
      </w:r>
      <w:r>
        <w:rPr>
          <w:smallCaps/>
        </w:rPr>
        <w:t xml:space="preserve"> 66/67)</w:t>
      </w:r>
    </w:p>
    <w:p w14:paraId="32CD044D" w14:textId="77777777" w:rsidR="00302392" w:rsidRPr="00A33F7A" w:rsidRDefault="00302392" w:rsidP="00302392">
      <w:pPr>
        <w:tabs>
          <w:tab w:val="left" w:pos="1800"/>
          <w:tab w:val="left" w:pos="2160"/>
        </w:tabs>
        <w:rPr>
          <w:b/>
        </w:rPr>
      </w:pPr>
    </w:p>
    <w:p w14:paraId="7E2ABD95" w14:textId="77777777" w:rsidR="00302392" w:rsidRPr="00FD4FA5" w:rsidRDefault="00302392" w:rsidP="00302392">
      <w:pPr>
        <w:numPr>
          <w:ilvl w:val="0"/>
          <w:numId w:val="15"/>
        </w:numPr>
        <w:tabs>
          <w:tab w:val="left" w:pos="1800"/>
          <w:tab w:val="left" w:pos="2160"/>
        </w:tabs>
        <w:ind w:hanging="2160"/>
        <w:rPr>
          <w:b/>
        </w:rPr>
      </w:pPr>
      <w:r>
        <w:t xml:space="preserve">Paul executed under Nero (cf. 2 Tim. 4:6–18) (before Nero’s death in </w:t>
      </w:r>
      <w:r w:rsidRPr="00A33F7A">
        <w:rPr>
          <w:smallCaps/>
        </w:rPr>
        <w:t>a.d.</w:t>
      </w:r>
      <w:r>
        <w:rPr>
          <w:smallCaps/>
        </w:rPr>
        <w:t xml:space="preserve"> 68) </w:t>
      </w:r>
    </w:p>
    <w:p w14:paraId="48B80580" w14:textId="77777777" w:rsidR="00302392" w:rsidRDefault="00302392" w:rsidP="00302392">
      <w:pPr>
        <w:tabs>
          <w:tab w:val="left" w:pos="1800"/>
          <w:tab w:val="left" w:pos="2160"/>
        </w:tabs>
        <w:rPr>
          <w:b/>
        </w:rPr>
      </w:pPr>
    </w:p>
    <w:p w14:paraId="56B7C974" w14:textId="77777777" w:rsidR="00302392" w:rsidRDefault="00302392" w:rsidP="00302392">
      <w:pPr>
        <w:numPr>
          <w:ilvl w:val="0"/>
          <w:numId w:val="15"/>
        </w:numPr>
        <w:tabs>
          <w:tab w:val="left" w:pos="1800"/>
          <w:tab w:val="left" w:pos="2160"/>
        </w:tabs>
        <w:ind w:left="0" w:firstLine="1440"/>
        <w:rPr>
          <w:b/>
        </w:rPr>
      </w:pPr>
      <w:r>
        <w:rPr>
          <w:smallCaps/>
        </w:rPr>
        <w:t>M</w:t>
      </w:r>
      <w:r>
        <w:t>ark writes down the “memoirs of Peter” (</w:t>
      </w:r>
      <w:r w:rsidRPr="00A33F7A">
        <w:rPr>
          <w:smallCaps/>
        </w:rPr>
        <w:t>a.d.</w:t>
      </w:r>
      <w:r>
        <w:rPr>
          <w:smallCaps/>
        </w:rPr>
        <w:t xml:space="preserve"> 62–68)</w:t>
      </w:r>
    </w:p>
    <w:p w14:paraId="63B84BB1" w14:textId="77777777" w:rsidR="00302392" w:rsidRDefault="00302392" w:rsidP="00302392">
      <w:pPr>
        <w:tabs>
          <w:tab w:val="left" w:pos="1800"/>
          <w:tab w:val="left" w:pos="2160"/>
        </w:tabs>
      </w:pPr>
    </w:p>
    <w:p w14:paraId="303CBC5D" w14:textId="77777777" w:rsidR="00302392" w:rsidRPr="00FD4FA5" w:rsidRDefault="00302392" w:rsidP="00302392">
      <w:pPr>
        <w:numPr>
          <w:ilvl w:val="0"/>
          <w:numId w:val="15"/>
        </w:numPr>
        <w:tabs>
          <w:tab w:val="left" w:pos="1800"/>
          <w:tab w:val="left" w:pos="2160"/>
        </w:tabs>
        <w:ind w:left="0" w:firstLine="1440"/>
        <w:rPr>
          <w:b/>
        </w:rPr>
      </w:pPr>
      <w:r>
        <w:t xml:space="preserve">Peter executed under Nero (before Nero’s death in </w:t>
      </w:r>
      <w:r w:rsidRPr="00A33F7A">
        <w:rPr>
          <w:smallCaps/>
        </w:rPr>
        <w:t>a.d.</w:t>
      </w:r>
      <w:r>
        <w:rPr>
          <w:smallCaps/>
        </w:rPr>
        <w:t xml:space="preserve"> 68)</w:t>
      </w:r>
    </w:p>
    <w:p w14:paraId="25130751" w14:textId="77777777" w:rsidR="00302392" w:rsidRDefault="00302392" w:rsidP="00302392">
      <w:pPr>
        <w:tabs>
          <w:tab w:val="left" w:pos="3600"/>
        </w:tabs>
        <w:rPr>
          <w:b/>
        </w:rPr>
      </w:pPr>
      <w:r>
        <w:rPr>
          <w:b/>
        </w:rPr>
        <w:tab/>
      </w:r>
    </w:p>
    <w:p w14:paraId="660C657F" w14:textId="77777777" w:rsidR="00302392" w:rsidRPr="00FD4FA5" w:rsidRDefault="00302392" w:rsidP="00302392">
      <w:pPr>
        <w:numPr>
          <w:ilvl w:val="1"/>
          <w:numId w:val="15"/>
        </w:numPr>
        <w:tabs>
          <w:tab w:val="clear" w:pos="4320"/>
          <w:tab w:val="left" w:pos="1800"/>
        </w:tabs>
        <w:ind w:left="1800"/>
        <w:rPr>
          <w:b/>
        </w:rPr>
      </w:pPr>
      <w:r>
        <w:t>Book of Hebrews written (</w:t>
      </w:r>
      <w:r w:rsidRPr="00A33F7A">
        <w:rPr>
          <w:smallCaps/>
        </w:rPr>
        <w:t>a.d.</w:t>
      </w:r>
      <w:r>
        <w:rPr>
          <w:smallCaps/>
        </w:rPr>
        <w:t xml:space="preserve"> </w:t>
      </w:r>
      <w:r>
        <w:t>68–69), Timothy released from prison (Hebrews 13:23)</w:t>
      </w:r>
    </w:p>
    <w:p w14:paraId="049EA663" w14:textId="77777777" w:rsidR="00302392" w:rsidRDefault="00302392" w:rsidP="00302392">
      <w:pPr>
        <w:tabs>
          <w:tab w:val="left" w:pos="1800"/>
          <w:tab w:val="left" w:pos="2160"/>
        </w:tabs>
        <w:rPr>
          <w:b/>
        </w:rPr>
      </w:pPr>
    </w:p>
    <w:p w14:paraId="025C8F01" w14:textId="77777777" w:rsidR="00302392" w:rsidRDefault="00302392" w:rsidP="00302392">
      <w:pPr>
        <w:tabs>
          <w:tab w:val="left" w:pos="1800"/>
        </w:tabs>
        <w:rPr>
          <w:b/>
        </w:rPr>
      </w:pPr>
    </w:p>
    <w:p w14:paraId="33E6C75F" w14:textId="77777777" w:rsidR="00302392" w:rsidRDefault="00302392" w:rsidP="00302392">
      <w:pPr>
        <w:numPr>
          <w:ilvl w:val="1"/>
          <w:numId w:val="1"/>
        </w:numPr>
        <w:spacing w:before="120"/>
        <w:rPr>
          <w:b/>
        </w:rPr>
      </w:pPr>
      <w:r>
        <w:rPr>
          <w:b/>
        </w:rPr>
        <w:t>The Last 30 Years (70–100)</w:t>
      </w:r>
    </w:p>
    <w:p w14:paraId="377B4F39" w14:textId="77777777" w:rsidR="00302392" w:rsidRPr="00635D28" w:rsidRDefault="00302392" w:rsidP="00302392">
      <w:pPr>
        <w:numPr>
          <w:ilvl w:val="0"/>
          <w:numId w:val="16"/>
        </w:numPr>
        <w:tabs>
          <w:tab w:val="left" w:pos="1800"/>
        </w:tabs>
        <w:spacing w:before="120"/>
        <w:ind w:hanging="1080"/>
      </w:pPr>
      <w:r>
        <w:t xml:space="preserve">The destruction of </w:t>
      </w:r>
      <w:smartTag w:uri="urn:schemas-microsoft-com:office:smarttags" w:element="place">
        <w:smartTag w:uri="urn:schemas-microsoft-com:office:smarttags" w:element="City">
          <w:r>
            <w:t>Jerusalem</w:t>
          </w:r>
        </w:smartTag>
      </w:smartTag>
      <w:r>
        <w:t xml:space="preserve"> (</w:t>
      </w:r>
      <w:r w:rsidRPr="00A33F7A">
        <w:rPr>
          <w:smallCaps/>
        </w:rPr>
        <w:t>a.d.</w:t>
      </w:r>
      <w:r>
        <w:rPr>
          <w:smallCaps/>
        </w:rPr>
        <w:t xml:space="preserve"> 70)</w:t>
      </w:r>
    </w:p>
    <w:p w14:paraId="109B01AC" w14:textId="77777777" w:rsidR="00302392" w:rsidRPr="00635D28" w:rsidRDefault="00302392" w:rsidP="00302392">
      <w:pPr>
        <w:numPr>
          <w:ilvl w:val="0"/>
          <w:numId w:val="17"/>
        </w:numPr>
        <w:tabs>
          <w:tab w:val="left" w:pos="1800"/>
          <w:tab w:val="left" w:pos="2160"/>
        </w:tabs>
        <w:spacing w:before="120"/>
        <w:ind w:hanging="1080"/>
      </w:pPr>
      <w:r>
        <w:t xml:space="preserve">Anti-Roman Zealots had occupied </w:t>
      </w:r>
      <w:smartTag w:uri="urn:schemas-microsoft-com:office:smarttags" w:element="City">
        <w:smartTag w:uri="urn:schemas-microsoft-com:office:smarttags" w:element="place">
          <w:r>
            <w:t>Jerusalem</w:t>
          </w:r>
        </w:smartTag>
      </w:smartTag>
      <w:r>
        <w:t xml:space="preserve"> since </w:t>
      </w:r>
      <w:r w:rsidRPr="00A33F7A">
        <w:rPr>
          <w:smallCaps/>
        </w:rPr>
        <w:t>a.d.</w:t>
      </w:r>
      <w:r>
        <w:rPr>
          <w:smallCaps/>
        </w:rPr>
        <w:t xml:space="preserve"> 66</w:t>
      </w:r>
    </w:p>
    <w:p w14:paraId="259BCD4C" w14:textId="77777777" w:rsidR="00302392" w:rsidRDefault="00302392" w:rsidP="00302392">
      <w:pPr>
        <w:numPr>
          <w:ilvl w:val="0"/>
          <w:numId w:val="17"/>
        </w:numPr>
        <w:tabs>
          <w:tab w:val="left" w:pos="1800"/>
          <w:tab w:val="left" w:pos="2160"/>
        </w:tabs>
        <w:spacing w:before="120"/>
        <w:ind w:left="2160"/>
      </w:pPr>
      <w:r>
        <w:t>The Roman army, lead by future emperor Titus, besieged the city in 70 and after several skirmishes successfully took the Antonia Fortress, from which the rest of the city was quickly subdued</w:t>
      </w:r>
    </w:p>
    <w:p w14:paraId="651F9DB8" w14:textId="77777777" w:rsidR="00302392" w:rsidRDefault="00302392" w:rsidP="00302392">
      <w:pPr>
        <w:numPr>
          <w:ilvl w:val="0"/>
          <w:numId w:val="17"/>
        </w:numPr>
        <w:tabs>
          <w:tab w:val="left" w:pos="1800"/>
          <w:tab w:val="left" w:pos="2160"/>
        </w:tabs>
        <w:spacing w:before="120"/>
        <w:ind w:left="2160"/>
      </w:pPr>
      <w:r>
        <w:t xml:space="preserve">In the process of the fighting the </w:t>
      </w:r>
      <w:smartTag w:uri="urn:schemas-microsoft-com:office:smarttags" w:element="City">
        <w:smartTag w:uri="urn:schemas-microsoft-com:office:smarttags" w:element="place">
          <w:r>
            <w:t>Temple</w:t>
          </w:r>
        </w:smartTag>
      </w:smartTag>
      <w:r>
        <w:t xml:space="preserve"> was burned to the ground (probably unintentionally)</w:t>
      </w:r>
    </w:p>
    <w:p w14:paraId="08F29621" w14:textId="77777777" w:rsidR="00302392" w:rsidRDefault="00302392" w:rsidP="00302392">
      <w:pPr>
        <w:numPr>
          <w:ilvl w:val="0"/>
          <w:numId w:val="17"/>
        </w:numPr>
        <w:tabs>
          <w:tab w:val="left" w:pos="1800"/>
          <w:tab w:val="left" w:pos="2160"/>
        </w:tabs>
        <w:spacing w:before="120"/>
        <w:ind w:left="2160"/>
      </w:pPr>
      <w:r>
        <w:t>After fully regaining control of the city (on September 7, 70), the Romans continued to pursue those rebels who had fled</w:t>
      </w:r>
    </w:p>
    <w:p w14:paraId="5D76343F" w14:textId="77777777" w:rsidR="00302392" w:rsidRDefault="00302392" w:rsidP="00302392">
      <w:pPr>
        <w:numPr>
          <w:ilvl w:val="0"/>
          <w:numId w:val="17"/>
        </w:numPr>
        <w:tabs>
          <w:tab w:val="left" w:pos="1800"/>
          <w:tab w:val="left" w:pos="2160"/>
        </w:tabs>
        <w:spacing w:before="120"/>
        <w:ind w:left="0" w:firstLine="1800"/>
      </w:pPr>
      <w:smartTag w:uri="urn:schemas-microsoft-com:office:smarttags" w:element="place">
        <w:r>
          <w:t>Masada</w:t>
        </w:r>
      </w:smartTag>
      <w:r>
        <w:t>, the final Zealot stronghold, fell in 73</w:t>
      </w:r>
    </w:p>
    <w:p w14:paraId="1ABF40F0" w14:textId="77777777" w:rsidR="00302392" w:rsidRPr="00635D28" w:rsidRDefault="00302392" w:rsidP="00302392">
      <w:pPr>
        <w:tabs>
          <w:tab w:val="left" w:pos="1800"/>
          <w:tab w:val="left" w:pos="2160"/>
        </w:tabs>
        <w:spacing w:before="120"/>
      </w:pPr>
      <w:r w:rsidRPr="000305ED">
        <w:rPr>
          <w:b/>
          <w:smallCaps/>
          <w:noProof/>
        </w:rPr>
        <mc:AlternateContent>
          <mc:Choice Requires="wps">
            <w:drawing>
              <wp:anchor distT="0" distB="0" distL="114300" distR="114300" simplePos="0" relativeHeight="251672576" behindDoc="0" locked="0" layoutInCell="1" allowOverlap="1" wp14:anchorId="3DC7A9E0" wp14:editId="2FCCD755">
                <wp:simplePos x="0" y="0"/>
                <wp:positionH relativeFrom="column">
                  <wp:posOffset>228600</wp:posOffset>
                </wp:positionH>
                <wp:positionV relativeFrom="paragraph">
                  <wp:posOffset>158750</wp:posOffset>
                </wp:positionV>
                <wp:extent cx="5829300" cy="1942465"/>
                <wp:effectExtent l="19050" t="17145" r="19050" b="2159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942465"/>
                        </a:xfrm>
                        <a:prstGeom prst="rect">
                          <a:avLst/>
                        </a:prstGeom>
                        <a:solidFill>
                          <a:srgbClr val="FFFFFF"/>
                        </a:solidFill>
                        <a:ln w="25400">
                          <a:solidFill>
                            <a:srgbClr val="000000"/>
                          </a:solidFill>
                          <a:miter lim="800000"/>
                          <a:headEnd/>
                          <a:tailEnd/>
                        </a:ln>
                      </wps:spPr>
                      <wps:txbx>
                        <w:txbxContent>
                          <w:p w14:paraId="230A43AE" w14:textId="77777777" w:rsidR="00302392" w:rsidRPr="00635D28" w:rsidRDefault="00302392" w:rsidP="00302392">
                            <w:pPr>
                              <w:rPr>
                                <w:b/>
                                <w:smallCaps/>
                              </w:rPr>
                            </w:pPr>
                            <w:r>
                              <w:rPr>
                                <w:b/>
                              </w:rPr>
                              <w:t xml:space="preserve">Philip Schaff: </w:t>
                            </w:r>
                            <w:r>
                              <w:t xml:space="preserve">The Christians of Jerusalem, remembering the Lord’s admonition, forsook the doomed city in good time and fled to the town of </w:t>
                            </w:r>
                            <w:smartTag w:uri="urn:schemas-microsoft-com:office:smarttags" w:element="City">
                              <w:r>
                                <w:t>Pella</w:t>
                              </w:r>
                            </w:smartTag>
                            <w:r>
                              <w:t xml:space="preserve"> in the Decapolis, beyond the </w:t>
                            </w:r>
                            <w:smartTag w:uri="urn:schemas-microsoft-com:office:smarttags" w:element="place">
                              <w:smartTag w:uri="urn:schemas-microsoft-com:office:smarttags" w:element="country-region">
                                <w:r>
                                  <w:t>Jordan</w:t>
                                </w:r>
                              </w:smartTag>
                            </w:smartTag>
                            <w:r>
                              <w:t xml:space="preserve">, in the north of Peraea, where king Herod Agrippa II., before whom Paul once stood, opened to them a safe asylum. An old tradition says that a divine voice or angel revealed to their leaders the duty of flight. There, in the midst of a population chiefly Gentile, the church of the circumcision was reconstructed. Unfortunately, its history is hidden from us. But it never recovered its former importance. When </w:t>
                            </w:r>
                            <w:smartTag w:uri="urn:schemas-microsoft-com:office:smarttags" w:element="place">
                              <w:smartTag w:uri="urn:schemas-microsoft-com:office:smarttags" w:element="City">
                                <w:r>
                                  <w:t>Jerusalem</w:t>
                                </w:r>
                              </w:smartTag>
                            </w:smartTag>
                            <w:r>
                              <w:t xml:space="preserve"> was rebuilt as a Christian city, its bishop was raised to the dignity of one of the four patriarchs of the East, but it was a patriarchate of honor, not of power, and sank to a mere shadow after the Mohammedan invasion (</w:t>
                            </w:r>
                            <w:r>
                              <w:rPr>
                                <w:i/>
                              </w:rPr>
                              <w:t>History of the Christian Church</w:t>
                            </w:r>
                            <w:r>
                              <w:t>, electronic edition).</w:t>
                            </w:r>
                          </w:p>
                          <w:p w14:paraId="5BD32793" w14:textId="77777777" w:rsidR="00302392" w:rsidRPr="00635D28" w:rsidRDefault="00302392" w:rsidP="00302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7A9E0" id="Text Box 14" o:spid="_x0000_s1091" type="#_x0000_t202" style="position:absolute;margin-left:18pt;margin-top:12.5pt;width:459pt;height:15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" strokeweight="2pt">
                <v:textbox>
                  <w:txbxContent>
                    <w:p w14:paraId="230A43AE" w14:textId="77777777" w:rsidR="00302392" w:rsidRPr="00635D28" w:rsidRDefault="00302392" w:rsidP="00302392">
                      <w:pPr>
                        <w:rPr>
                          <w:b/>
                          <w:smallCaps/>
                        </w:rPr>
                      </w:pPr>
                      <w:r>
                        <w:rPr>
                          <w:b/>
                        </w:rPr>
                        <w:t xml:space="preserve">Philip Schaff: </w:t>
                      </w:r>
                      <w:r>
                        <w:t xml:space="preserve">The Christians of Jerusalem, remembering the Lord’s admonition, forsook the doomed city in good time and fled to the town of </w:t>
                      </w:r>
                      <w:smartTag w:uri="urn:schemas-microsoft-com:office:smarttags" w:element="City">
                        <w:r>
                          <w:t>Pella</w:t>
                        </w:r>
                      </w:smartTag>
                      <w:r>
                        <w:t xml:space="preserve"> in the Decapolis, beyond the </w:t>
                      </w:r>
                      <w:smartTag w:uri="urn:schemas-microsoft-com:office:smarttags" w:element="place">
                        <w:smartTag w:uri="urn:schemas-microsoft-com:office:smarttags" w:element="country-region">
                          <w:r>
                            <w:t>Jordan</w:t>
                          </w:r>
                        </w:smartTag>
                      </w:smartTag>
                      <w:r>
                        <w:t xml:space="preserve">, in the north of Peraea, where king Herod Agrippa II., before whom Paul once stood, opened to them a safe asylum. An old tradition says that a divine voice or angel revealed to their leaders the duty of flight. There, in the midst of a population chiefly Gentile, the church of the circumcision was reconstructed. Unfortunately, its history is hidden from us. But it never recovered its former importance. When </w:t>
                      </w:r>
                      <w:smartTag w:uri="urn:schemas-microsoft-com:office:smarttags" w:element="place">
                        <w:smartTag w:uri="urn:schemas-microsoft-com:office:smarttags" w:element="City">
                          <w:r>
                            <w:t>Jerusalem</w:t>
                          </w:r>
                        </w:smartTag>
                      </w:smartTag>
                      <w:r>
                        <w:t xml:space="preserve"> was rebuilt as a Christian city, its bishop was raised to the dignity of one of the four patriarchs of the East, but it was a patriarchate of honor, not of power, and sank to a mere shadow after the Mohammedan invasion (</w:t>
                      </w:r>
                      <w:r>
                        <w:rPr>
                          <w:i/>
                        </w:rPr>
                        <w:t>History of the Christian Church</w:t>
                      </w:r>
                      <w:r>
                        <w:t>, electronic edition).</w:t>
                      </w:r>
                    </w:p>
                    <w:p w14:paraId="5BD32793" w14:textId="77777777" w:rsidR="00302392" w:rsidRPr="00635D28" w:rsidRDefault="00302392" w:rsidP="00302392"/>
                  </w:txbxContent>
                </v:textbox>
              </v:shape>
            </w:pict>
          </mc:Fallback>
        </mc:AlternateContent>
      </w:r>
    </w:p>
    <w:p w14:paraId="362AE7D1" w14:textId="77777777" w:rsidR="00302392" w:rsidRDefault="00302392" w:rsidP="00302392">
      <w:pPr>
        <w:tabs>
          <w:tab w:val="left" w:pos="1800"/>
        </w:tabs>
        <w:spacing w:before="120"/>
        <w:rPr>
          <w:smallCaps/>
        </w:rPr>
      </w:pPr>
    </w:p>
    <w:p w14:paraId="270C1259" w14:textId="77777777" w:rsidR="00302392" w:rsidRDefault="00302392" w:rsidP="00302392">
      <w:pPr>
        <w:tabs>
          <w:tab w:val="left" w:pos="1800"/>
        </w:tabs>
        <w:spacing w:before="120"/>
        <w:rPr>
          <w:smallCaps/>
        </w:rPr>
      </w:pPr>
    </w:p>
    <w:p w14:paraId="15289682" w14:textId="77777777" w:rsidR="00302392" w:rsidRDefault="00302392" w:rsidP="00302392">
      <w:pPr>
        <w:tabs>
          <w:tab w:val="left" w:pos="1800"/>
        </w:tabs>
        <w:spacing w:before="120"/>
        <w:rPr>
          <w:smallCaps/>
        </w:rPr>
      </w:pPr>
    </w:p>
    <w:p w14:paraId="5122B937" w14:textId="77777777" w:rsidR="00302392" w:rsidRDefault="00302392" w:rsidP="00302392">
      <w:pPr>
        <w:tabs>
          <w:tab w:val="left" w:pos="1800"/>
        </w:tabs>
        <w:spacing w:before="120"/>
        <w:rPr>
          <w:smallCaps/>
        </w:rPr>
      </w:pPr>
    </w:p>
    <w:p w14:paraId="3C285177" w14:textId="77777777" w:rsidR="00302392" w:rsidRDefault="00302392" w:rsidP="00302392">
      <w:pPr>
        <w:tabs>
          <w:tab w:val="left" w:pos="1800"/>
        </w:tabs>
        <w:spacing w:before="120"/>
        <w:rPr>
          <w:smallCaps/>
        </w:rPr>
      </w:pPr>
    </w:p>
    <w:p w14:paraId="71CA1DF1" w14:textId="77777777" w:rsidR="00302392" w:rsidRDefault="00302392" w:rsidP="00302392">
      <w:pPr>
        <w:tabs>
          <w:tab w:val="left" w:pos="1800"/>
        </w:tabs>
        <w:spacing w:before="120"/>
        <w:rPr>
          <w:smallCaps/>
        </w:rPr>
      </w:pPr>
    </w:p>
    <w:p w14:paraId="71EB8CFA" w14:textId="77777777" w:rsidR="00302392" w:rsidRDefault="00302392" w:rsidP="00302392">
      <w:pPr>
        <w:tabs>
          <w:tab w:val="left" w:pos="1800"/>
        </w:tabs>
        <w:spacing w:before="120"/>
        <w:rPr>
          <w:smallCaps/>
        </w:rPr>
      </w:pPr>
    </w:p>
    <w:p w14:paraId="748C3858" w14:textId="77777777" w:rsidR="00302392" w:rsidRPr="00D11BD6" w:rsidRDefault="00302392" w:rsidP="00302392">
      <w:pPr>
        <w:tabs>
          <w:tab w:val="left" w:pos="1800"/>
        </w:tabs>
        <w:spacing w:before="120"/>
      </w:pPr>
    </w:p>
    <w:p w14:paraId="425A8CF7" w14:textId="77777777" w:rsidR="00302392" w:rsidRDefault="00302392" w:rsidP="00302392">
      <w:pPr>
        <w:tabs>
          <w:tab w:val="left" w:pos="1800"/>
        </w:tabs>
        <w:spacing w:before="120"/>
        <w:rPr>
          <w:smallCaps/>
        </w:rPr>
      </w:pPr>
      <w:r>
        <w:rPr>
          <w:smallCaps/>
          <w:noProof/>
        </w:rPr>
        <mc:AlternateContent>
          <mc:Choice Requires="wps">
            <w:drawing>
              <wp:anchor distT="0" distB="0" distL="114300" distR="114300" simplePos="0" relativeHeight="251671552" behindDoc="0" locked="0" layoutInCell="1" allowOverlap="1" wp14:anchorId="606DB35D" wp14:editId="6B86EEAB">
                <wp:simplePos x="0" y="0"/>
                <wp:positionH relativeFrom="column">
                  <wp:posOffset>228600</wp:posOffset>
                </wp:positionH>
                <wp:positionV relativeFrom="paragraph">
                  <wp:posOffset>67310</wp:posOffset>
                </wp:positionV>
                <wp:extent cx="5829300" cy="2217420"/>
                <wp:effectExtent l="19050" t="17145" r="1905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17420"/>
                        </a:xfrm>
                        <a:prstGeom prst="rect">
                          <a:avLst/>
                        </a:prstGeom>
                        <a:solidFill>
                          <a:srgbClr val="FFFFFF"/>
                        </a:solidFill>
                        <a:ln w="25400">
                          <a:solidFill>
                            <a:srgbClr val="000000"/>
                          </a:solidFill>
                          <a:miter lim="800000"/>
                          <a:headEnd/>
                          <a:tailEnd/>
                        </a:ln>
                      </wps:spPr>
                      <wps:txbx>
                        <w:txbxContent>
                          <w:p w14:paraId="3E2065A1" w14:textId="77777777" w:rsidR="00302392" w:rsidRDefault="00302392" w:rsidP="00302392">
                            <w:r>
                              <w:rPr>
                                <w:b/>
                                <w:bCs/>
                              </w:rPr>
                              <w:t xml:space="preserve">Henry T. Sell:  </w:t>
                            </w:r>
                            <w:r>
                              <w:t xml:space="preserve">The year 70 </w:t>
                            </w:r>
                            <w:r>
                              <w:rPr>
                                <w:smallCaps/>
                              </w:rPr>
                              <w:t>a.d.</w:t>
                            </w:r>
                            <w:r>
                              <w:t xml:space="preserve"> marked the close of an old and the beginning of a new and sad era for the Jews. In that year </w:t>
                            </w:r>
                            <w:smartTag w:uri="urn:schemas-microsoft-com:office:smarttags" w:element="City">
                              <w:r>
                                <w:t>Jerusalem</w:t>
                              </w:r>
                            </w:smartTag>
                            <w:r>
                              <w:t xml:space="preserve"> and its </w:t>
                            </w:r>
                            <w:smartTag w:uri="urn:schemas-microsoft-com:office:smarttags" w:element="place">
                              <w:smartTag w:uri="urn:schemas-microsoft-com:office:smarttags" w:element="City">
                                <w:r>
                                  <w:t>Temple</w:t>
                                </w:r>
                              </w:smartTag>
                            </w:smartTag>
                            <w:r>
                              <w:t xml:space="preserve"> were destroyed. In the fearful scenes which took place some may have remembered that the Jewish multitude had cried out, when Jesus was before Pilate and he wished to release Him, “﻿His blood be on us, and on our children﻿” (﻿Matthew 27:25). Jesus had foretold the ruin of the city (﻿Matthew 23:37–39; ﻿24) and had wept over it (﻿Luke 19:41–44; ﻿23:28–31). With the fall of the </w:t>
                            </w:r>
                            <w:smartTag w:uri="urn:schemas-microsoft-com:office:smarttags" w:element="PlaceName">
                              <w:r>
                                <w:t>Holy</w:t>
                              </w:r>
                            </w:smartTag>
                            <w:r>
                              <w:t xml:space="preserve"> </w:t>
                            </w:r>
                            <w:smartTag w:uri="urn:schemas-microsoft-com:office:smarttags" w:element="PlaceType">
                              <w:r>
                                <w:t>City</w:t>
                              </w:r>
                            </w:smartTag>
                            <w:r>
                              <w:t xml:space="preserve"> and </w:t>
                            </w:r>
                            <w:smartTag w:uri="urn:schemas-microsoft-com:office:smarttags" w:element="place">
                              <w:smartTag w:uri="urn:schemas-microsoft-com:office:smarttags" w:element="City">
                                <w:r>
                                  <w:t>Temple</w:t>
                                </w:r>
                              </w:smartTag>
                            </w:smartTag>
                            <w:r>
                              <w:t xml:space="preserve"> it was now no longer possible to keep the Jewish law. This was a powerful argument for the Christians which the Jews were unable to answer. But in many respects, while the conflict was practically coming to an end, the hatred of the Jews for the Christians was intensified, henceforth the Christian in the eyes of the Jew was not merely a rival but a traitor, and the Gentile Christian was one who enjoyed the gains of treason at the Jew’s expense. (</w:t>
                            </w:r>
                            <w:r>
                              <w:rPr>
                                <w:i/>
                              </w:rPr>
                              <w:t>Studies in Early Church History</w:t>
                            </w:r>
                            <w:r>
                              <w:t>, electronic 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DB35D" id="Text Box 13" o:spid="_x0000_s1092" type="#_x0000_t202" style="position:absolute;margin-left:18pt;margin-top:5.3pt;width:459pt;height:17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" strokeweight="2pt">
                <v:textbox>
                  <w:txbxContent>
                    <w:p w14:paraId="3E2065A1" w14:textId="77777777" w:rsidR="00302392" w:rsidRDefault="00302392" w:rsidP="00302392">
                      <w:r>
                        <w:rPr>
                          <w:b/>
                          <w:bCs/>
                        </w:rPr>
                        <w:t xml:space="preserve">Henry T. Sell:  </w:t>
                      </w:r>
                      <w:r>
                        <w:t xml:space="preserve">The year 70 </w:t>
                      </w:r>
                      <w:r>
                        <w:rPr>
                          <w:smallCaps/>
                        </w:rPr>
                        <w:t>a.d.</w:t>
                      </w:r>
                      <w:r>
                        <w:t xml:space="preserve"> marked the close of an old and the beginning of a new and sad era for the Jews. In that year </w:t>
                      </w:r>
                      <w:smartTag w:uri="urn:schemas-microsoft-com:office:smarttags" w:element="City">
                        <w:r>
                          <w:t>Jerusalem</w:t>
                        </w:r>
                      </w:smartTag>
                      <w:r>
                        <w:t xml:space="preserve"> and its </w:t>
                      </w:r>
                      <w:smartTag w:uri="urn:schemas-microsoft-com:office:smarttags" w:element="place">
                        <w:smartTag w:uri="urn:schemas-microsoft-com:office:smarttags" w:element="City">
                          <w:r>
                            <w:t>Temple</w:t>
                          </w:r>
                        </w:smartTag>
                      </w:smartTag>
                      <w:r>
                        <w:t xml:space="preserve"> were destroyed. In the fearful scenes which took place some may have remembered that the Jewish multitude had cried out, when Jesus was before Pilate and he wished to release Him, “﻿His blood be on us, and on our children﻿” (﻿Matthew 27:25). Jesus had foretold the ruin of the city (﻿Matthew 23:37–39; ﻿24) and had wept over it (﻿Luke 19:41–44; ﻿23:28–31). With the fall of the </w:t>
                      </w:r>
                      <w:smartTag w:uri="urn:schemas-microsoft-com:office:smarttags" w:element="PlaceName">
                        <w:r>
                          <w:t>Holy</w:t>
                        </w:r>
                      </w:smartTag>
                      <w:r>
                        <w:t xml:space="preserve"> </w:t>
                      </w:r>
                      <w:smartTag w:uri="urn:schemas-microsoft-com:office:smarttags" w:element="PlaceType">
                        <w:r>
                          <w:t>City</w:t>
                        </w:r>
                      </w:smartTag>
                      <w:r>
                        <w:t xml:space="preserve"> and </w:t>
                      </w:r>
                      <w:smartTag w:uri="urn:schemas-microsoft-com:office:smarttags" w:element="place">
                        <w:smartTag w:uri="urn:schemas-microsoft-com:office:smarttags" w:element="City">
                          <w:r>
                            <w:t>Temple</w:t>
                          </w:r>
                        </w:smartTag>
                      </w:smartTag>
                      <w:r>
                        <w:t xml:space="preserve"> it was now no longer possible to keep the Jewish law. This was a powerful argument for the Christians which the Jews were unable to answer. But in many respects, while the conflict was practically coming to an end, the hatred of the Jews for the Christians was intensified, henceforth the Christian in the eyes of the Jew was not merely a rival but a traitor, and the Gentile Christian was one who enjoyed the gains of treason at the Jew’s expense. (</w:t>
                      </w:r>
                      <w:r>
                        <w:rPr>
                          <w:i/>
                        </w:rPr>
                        <w:t>Studies in Early Church History</w:t>
                      </w:r>
                      <w:r>
                        <w:t>, electronic edition).</w:t>
                      </w:r>
                    </w:p>
                  </w:txbxContent>
                </v:textbox>
              </v:shape>
            </w:pict>
          </mc:Fallback>
        </mc:AlternateContent>
      </w:r>
    </w:p>
    <w:p w14:paraId="26DEC975" w14:textId="77777777" w:rsidR="00302392" w:rsidRDefault="00302392" w:rsidP="00302392">
      <w:pPr>
        <w:tabs>
          <w:tab w:val="left" w:pos="1800"/>
        </w:tabs>
        <w:spacing w:before="120"/>
        <w:rPr>
          <w:smallCaps/>
        </w:rPr>
      </w:pPr>
    </w:p>
    <w:p w14:paraId="4BE34C4B" w14:textId="77777777" w:rsidR="00302392" w:rsidRDefault="00302392" w:rsidP="00302392">
      <w:pPr>
        <w:tabs>
          <w:tab w:val="left" w:pos="1800"/>
        </w:tabs>
        <w:spacing w:before="120"/>
        <w:rPr>
          <w:smallCaps/>
        </w:rPr>
      </w:pPr>
    </w:p>
    <w:p w14:paraId="69F2BB53" w14:textId="77777777" w:rsidR="00302392" w:rsidRDefault="00302392" w:rsidP="00302392">
      <w:pPr>
        <w:tabs>
          <w:tab w:val="left" w:pos="1800"/>
        </w:tabs>
        <w:spacing w:before="120"/>
        <w:rPr>
          <w:smallCaps/>
        </w:rPr>
      </w:pPr>
    </w:p>
    <w:p w14:paraId="20095671" w14:textId="77777777" w:rsidR="00302392" w:rsidRDefault="00302392" w:rsidP="00302392">
      <w:pPr>
        <w:tabs>
          <w:tab w:val="left" w:pos="1800"/>
        </w:tabs>
        <w:spacing w:before="120"/>
        <w:rPr>
          <w:smallCaps/>
        </w:rPr>
      </w:pPr>
    </w:p>
    <w:p w14:paraId="2145E71F" w14:textId="77777777" w:rsidR="00302392" w:rsidRDefault="00302392" w:rsidP="00302392">
      <w:pPr>
        <w:tabs>
          <w:tab w:val="left" w:pos="1800"/>
        </w:tabs>
        <w:spacing w:before="120"/>
        <w:rPr>
          <w:smallCaps/>
        </w:rPr>
      </w:pPr>
    </w:p>
    <w:p w14:paraId="11C06156" w14:textId="77777777" w:rsidR="00302392" w:rsidRDefault="00302392" w:rsidP="00302392">
      <w:pPr>
        <w:tabs>
          <w:tab w:val="left" w:pos="1800"/>
        </w:tabs>
        <w:spacing w:before="120"/>
        <w:rPr>
          <w:smallCaps/>
        </w:rPr>
      </w:pPr>
    </w:p>
    <w:p w14:paraId="1C62E840" w14:textId="77777777" w:rsidR="00302392" w:rsidRDefault="00302392" w:rsidP="00302392">
      <w:pPr>
        <w:tabs>
          <w:tab w:val="left" w:pos="1800"/>
        </w:tabs>
        <w:spacing w:before="120"/>
        <w:rPr>
          <w:smallCaps/>
        </w:rPr>
      </w:pPr>
    </w:p>
    <w:p w14:paraId="1974A815" w14:textId="77777777" w:rsidR="00302392" w:rsidRDefault="00302392" w:rsidP="00302392">
      <w:pPr>
        <w:tabs>
          <w:tab w:val="left" w:pos="1800"/>
        </w:tabs>
        <w:spacing w:before="120"/>
        <w:rPr>
          <w:smallCaps/>
        </w:rPr>
      </w:pPr>
    </w:p>
    <w:p w14:paraId="2B60F663" w14:textId="77777777" w:rsidR="00302392" w:rsidRPr="00206638" w:rsidRDefault="00302392" w:rsidP="00302392">
      <w:pPr>
        <w:numPr>
          <w:ilvl w:val="0"/>
          <w:numId w:val="18"/>
        </w:numPr>
        <w:tabs>
          <w:tab w:val="left" w:pos="1800"/>
        </w:tabs>
        <w:spacing w:before="120"/>
        <w:ind w:hanging="1080"/>
        <w:rPr>
          <w:smallCaps/>
        </w:rPr>
      </w:pPr>
      <w:r>
        <w:rPr>
          <w:smallCaps/>
        </w:rPr>
        <w:t>T</w:t>
      </w:r>
      <w:r>
        <w:t>he Writings of John (</w:t>
      </w:r>
      <w:r w:rsidRPr="00206638">
        <w:rPr>
          <w:smallCaps/>
        </w:rPr>
        <w:t>a.d.</w:t>
      </w:r>
      <w:r>
        <w:t xml:space="preserve"> 80–95)</w:t>
      </w:r>
    </w:p>
    <w:p w14:paraId="41D8F5C1" w14:textId="77777777" w:rsidR="00302392" w:rsidRPr="00206638" w:rsidRDefault="00302392" w:rsidP="00302392">
      <w:pPr>
        <w:numPr>
          <w:ilvl w:val="0"/>
          <w:numId w:val="19"/>
        </w:numPr>
        <w:tabs>
          <w:tab w:val="clear" w:pos="2880"/>
          <w:tab w:val="left" w:pos="2160"/>
        </w:tabs>
        <w:spacing w:before="120"/>
        <w:ind w:left="2160"/>
        <w:rPr>
          <w:smallCaps/>
        </w:rPr>
      </w:pPr>
      <w:r>
        <w:t xml:space="preserve">At some point (probably after </w:t>
      </w:r>
      <w:r w:rsidRPr="00206638">
        <w:rPr>
          <w:smallCaps/>
        </w:rPr>
        <w:t>a.d.</w:t>
      </w:r>
      <w:r>
        <w:t xml:space="preserve"> 63), John moved from </w:t>
      </w:r>
      <w:smartTag w:uri="urn:schemas-microsoft-com:office:smarttags" w:element="City">
        <w:r>
          <w:t>Jerusalem</w:t>
        </w:r>
      </w:smartTag>
      <w:r>
        <w:t xml:space="preserve"> to </w:t>
      </w:r>
      <w:smartTag w:uri="urn:schemas-microsoft-com:office:smarttags" w:element="City">
        <w:r>
          <w:t>Ephesus</w:t>
        </w:r>
      </w:smartTag>
      <w:r>
        <w:t xml:space="preserve"> (it would have been after Paul had ministered in </w:t>
      </w:r>
      <w:smartTag w:uri="urn:schemas-microsoft-com:office:smarttags" w:element="City">
        <w:r>
          <w:t>Ephesus</w:t>
        </w:r>
      </w:smartTag>
      <w:r>
        <w:t xml:space="preserve"> and written to Timothy about his ministry in </w:t>
      </w:r>
      <w:smartTag w:uri="urn:schemas-microsoft-com:office:smarttags" w:element="City">
        <w:smartTag w:uri="urn:schemas-microsoft-com:office:smarttags" w:element="place">
          <w:r>
            <w:t>Ephesus</w:t>
          </w:r>
        </w:smartTag>
      </w:smartTag>
      <w:r>
        <w:t>, since John is not mentioned)</w:t>
      </w:r>
    </w:p>
    <w:p w14:paraId="3B58B306" w14:textId="77777777" w:rsidR="00302392" w:rsidRPr="00D06C10" w:rsidRDefault="00302392" w:rsidP="00302392">
      <w:pPr>
        <w:numPr>
          <w:ilvl w:val="0"/>
          <w:numId w:val="19"/>
        </w:numPr>
        <w:tabs>
          <w:tab w:val="clear" w:pos="2880"/>
          <w:tab w:val="num" w:pos="2160"/>
        </w:tabs>
        <w:spacing w:before="120"/>
        <w:ind w:left="2160"/>
        <w:rPr>
          <w:smallCaps/>
        </w:rPr>
      </w:pPr>
      <w:r>
        <w:t xml:space="preserve">It may have been the deaths of Peter and Paul that motivated John to come to </w:t>
      </w:r>
      <w:smartTag w:uri="urn:schemas-microsoft-com:office:smarttags" w:element="place">
        <w:r>
          <w:t>Asia Minor</w:t>
        </w:r>
      </w:smartTag>
      <w:r>
        <w:t xml:space="preserve"> and help give oversight to those churches</w:t>
      </w:r>
    </w:p>
    <w:p w14:paraId="54D8B2B6" w14:textId="77777777" w:rsidR="00302392" w:rsidRPr="00D06C10" w:rsidRDefault="00302392" w:rsidP="00302392">
      <w:pPr>
        <w:numPr>
          <w:ilvl w:val="0"/>
          <w:numId w:val="19"/>
        </w:numPr>
        <w:tabs>
          <w:tab w:val="clear" w:pos="2880"/>
          <w:tab w:val="num" w:pos="2160"/>
        </w:tabs>
        <w:spacing w:before="120"/>
        <w:ind w:left="2160"/>
        <w:rPr>
          <w:smallCaps/>
        </w:rPr>
      </w:pPr>
      <w:r>
        <w:t xml:space="preserve">The destruction of </w:t>
      </w:r>
      <w:smartTag w:uri="urn:schemas-microsoft-com:office:smarttags" w:element="place">
        <w:smartTag w:uri="urn:schemas-microsoft-com:office:smarttags" w:element="City">
          <w:r>
            <w:t>Jerusalem</w:t>
          </w:r>
        </w:smartTag>
      </w:smartTag>
      <w:r>
        <w:t xml:space="preserve"> in 70 made it impossible for any Christian leaders to stay there, though John may have left before those events</w:t>
      </w:r>
    </w:p>
    <w:p w14:paraId="184CDF8A" w14:textId="77777777" w:rsidR="00302392" w:rsidRDefault="00302392" w:rsidP="00302392">
      <w:pPr>
        <w:spacing w:before="120"/>
      </w:pPr>
      <w:r w:rsidRPr="000305ED">
        <w:rPr>
          <w:smallCaps/>
          <w:noProof/>
        </w:rPr>
        <mc:AlternateContent>
          <mc:Choice Requires="wps">
            <w:drawing>
              <wp:anchor distT="0" distB="0" distL="114300" distR="114300" simplePos="0" relativeHeight="251673600" behindDoc="0" locked="0" layoutInCell="1" allowOverlap="1" wp14:anchorId="327F07F0" wp14:editId="4E6058BB">
                <wp:simplePos x="0" y="0"/>
                <wp:positionH relativeFrom="column">
                  <wp:posOffset>228600</wp:posOffset>
                </wp:positionH>
                <wp:positionV relativeFrom="paragraph">
                  <wp:posOffset>219075</wp:posOffset>
                </wp:positionV>
                <wp:extent cx="5829300" cy="1371600"/>
                <wp:effectExtent l="19050" t="17780" r="19050" b="2032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FFFF"/>
                        </a:solidFill>
                        <a:ln w="25400">
                          <a:solidFill>
                            <a:srgbClr val="000000"/>
                          </a:solidFill>
                          <a:miter lim="800000"/>
                          <a:headEnd/>
                          <a:tailEnd/>
                        </a:ln>
                      </wps:spPr>
                      <wps:txbx>
                        <w:txbxContent>
                          <w:p w14:paraId="01906819" w14:textId="77777777" w:rsidR="00302392" w:rsidRPr="00635D28" w:rsidRDefault="00302392" w:rsidP="00302392">
                            <w:pPr>
                              <w:rPr>
                                <w:b/>
                                <w:smallCaps/>
                              </w:rPr>
                            </w:pPr>
                            <w:r>
                              <w:rPr>
                                <w:b/>
                              </w:rPr>
                              <w:t xml:space="preserve">Philip Schaff: </w:t>
                            </w:r>
                            <w:r>
                              <w:t>If it were not for the writings of John the last thirty years of the first century would be almost an entire blank. They resemble that mysterious period of forty days between the resurrection and the ascension, when the Lord hovered, as it were, between heaven and earth, barely touching the earth beneath, and appearing to the disciples like a spirit from the other world. But the theology of the second and third centuries evidently presupposes the writings of John, and starts from his Christology  (</w:t>
                            </w:r>
                            <w:r>
                              <w:rPr>
                                <w:i/>
                              </w:rPr>
                              <w:t>History of the Christian Church</w:t>
                            </w:r>
                            <w:r>
                              <w:t>, electronic edition).</w:t>
                            </w:r>
                          </w:p>
                          <w:p w14:paraId="1BF630AB" w14:textId="77777777" w:rsidR="00302392" w:rsidRPr="00635D28" w:rsidRDefault="00302392" w:rsidP="00302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F07F0" id="Text Box 12" o:spid="_x0000_s1093" type="#_x0000_t202" style="position:absolute;margin-left:18pt;margin-top:17.25pt;width:459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" strokeweight="2pt">
                <v:textbox>
                  <w:txbxContent>
                    <w:p w14:paraId="01906819" w14:textId="77777777" w:rsidR="00302392" w:rsidRPr="00635D28" w:rsidRDefault="00302392" w:rsidP="00302392">
                      <w:pPr>
                        <w:rPr>
                          <w:b/>
                          <w:smallCaps/>
                        </w:rPr>
                      </w:pPr>
                      <w:r>
                        <w:rPr>
                          <w:b/>
                        </w:rPr>
                        <w:t xml:space="preserve">Philip Schaff: </w:t>
                      </w:r>
                      <w:r>
                        <w:t>If it were not for the writings of John the last thirty years of the first century would be almost an entire blank. They resemble that mysterious period of forty days between the resurrection and the ascension, when the Lord hovered, as it were, between heaven and earth, barely touching the earth beneath, and appearing to the disciples like a spirit from the other world. But the theology of the second and third centuries evidently presupposes the writings of John, and starts from his Christology  (</w:t>
                      </w:r>
                      <w:r>
                        <w:rPr>
                          <w:i/>
                        </w:rPr>
                        <w:t>History of the Christian Church</w:t>
                      </w:r>
                      <w:r>
                        <w:t>, electronic edition).</w:t>
                      </w:r>
                    </w:p>
                    <w:p w14:paraId="1BF630AB" w14:textId="77777777" w:rsidR="00302392" w:rsidRPr="00635D28" w:rsidRDefault="00302392" w:rsidP="00302392"/>
                  </w:txbxContent>
                </v:textbox>
              </v:shape>
            </w:pict>
          </mc:Fallback>
        </mc:AlternateContent>
      </w:r>
    </w:p>
    <w:p w14:paraId="5828686E" w14:textId="77777777" w:rsidR="00302392" w:rsidRPr="00D06C10" w:rsidRDefault="00302392" w:rsidP="00302392">
      <w:pPr>
        <w:spacing w:before="120"/>
        <w:rPr>
          <w:smallCaps/>
        </w:rPr>
      </w:pPr>
    </w:p>
    <w:p w14:paraId="213B1FC0" w14:textId="77777777" w:rsidR="00302392" w:rsidRDefault="00302392" w:rsidP="00302392">
      <w:pPr>
        <w:spacing w:before="120"/>
      </w:pPr>
    </w:p>
    <w:p w14:paraId="743DCFC7" w14:textId="77777777" w:rsidR="00302392" w:rsidRDefault="00302392" w:rsidP="00302392">
      <w:pPr>
        <w:spacing w:before="120"/>
      </w:pPr>
    </w:p>
    <w:p w14:paraId="02590CFE" w14:textId="77777777" w:rsidR="00302392" w:rsidRDefault="00302392" w:rsidP="00302392">
      <w:pPr>
        <w:spacing w:before="120"/>
      </w:pPr>
    </w:p>
    <w:p w14:paraId="2D541DF4" w14:textId="77777777" w:rsidR="00302392" w:rsidRDefault="00302392" w:rsidP="00302392">
      <w:pPr>
        <w:spacing w:before="120"/>
      </w:pPr>
    </w:p>
    <w:p w14:paraId="0F0DDD88" w14:textId="77777777" w:rsidR="00302392" w:rsidRPr="00D06C10" w:rsidRDefault="00302392" w:rsidP="00302392">
      <w:pPr>
        <w:spacing w:before="120"/>
        <w:rPr>
          <w:smallCaps/>
        </w:rPr>
      </w:pPr>
    </w:p>
    <w:p w14:paraId="21F86441" w14:textId="77777777" w:rsidR="00302392" w:rsidRPr="00D06C10" w:rsidRDefault="00302392" w:rsidP="00302392">
      <w:pPr>
        <w:numPr>
          <w:ilvl w:val="0"/>
          <w:numId w:val="19"/>
        </w:numPr>
        <w:tabs>
          <w:tab w:val="clear" w:pos="2880"/>
          <w:tab w:val="num" w:pos="2160"/>
        </w:tabs>
        <w:spacing w:before="120"/>
        <w:ind w:left="2160"/>
        <w:rPr>
          <w:smallCaps/>
        </w:rPr>
      </w:pPr>
      <w:r>
        <w:t>John’s letters indicate that sound doctrine (as opposed to false doctrine) continued to be a major concern during this time in the church’s development (as insipient forms of Gnosticism were starting to gain influence — cf. 1 John 4:1–3; 2 John 1:7–11)</w:t>
      </w:r>
    </w:p>
    <w:p w14:paraId="512ACDC8" w14:textId="77777777" w:rsidR="00302392" w:rsidRPr="00D06C10" w:rsidRDefault="00302392" w:rsidP="00302392">
      <w:pPr>
        <w:numPr>
          <w:ilvl w:val="0"/>
          <w:numId w:val="19"/>
        </w:numPr>
        <w:tabs>
          <w:tab w:val="clear" w:pos="2880"/>
          <w:tab w:val="num" w:pos="2160"/>
        </w:tabs>
        <w:spacing w:before="120"/>
        <w:ind w:left="2160"/>
        <w:rPr>
          <w:smallCaps/>
        </w:rPr>
      </w:pPr>
      <w:r>
        <w:t>John’s Gospel provided additional information about Jesus to supplement the Synoptic Gospels</w:t>
      </w:r>
    </w:p>
    <w:p w14:paraId="72254606" w14:textId="77777777" w:rsidR="00302392" w:rsidRPr="00CF3628" w:rsidRDefault="00302392" w:rsidP="00302392">
      <w:pPr>
        <w:numPr>
          <w:ilvl w:val="0"/>
          <w:numId w:val="19"/>
        </w:numPr>
        <w:tabs>
          <w:tab w:val="clear" w:pos="2880"/>
          <w:tab w:val="num" w:pos="2160"/>
        </w:tabs>
        <w:spacing w:before="120"/>
        <w:ind w:left="2160"/>
        <w:rPr>
          <w:smallCaps/>
        </w:rPr>
      </w:pPr>
      <w:r>
        <w:t xml:space="preserve">The first three chapters of Revelation give valuable insights into the state of the church (at least in </w:t>
      </w:r>
      <w:smartTag w:uri="urn:schemas-microsoft-com:office:smarttags" w:element="place">
        <w:r>
          <w:t>Asia Minor</w:t>
        </w:r>
      </w:smartTag>
      <w:r>
        <w:t>) in the last decade of the first century</w:t>
      </w:r>
    </w:p>
    <w:p w14:paraId="1AFC4240" w14:textId="77777777" w:rsidR="00302392" w:rsidRPr="00CF3628" w:rsidRDefault="00302392" w:rsidP="00302392">
      <w:pPr>
        <w:numPr>
          <w:ilvl w:val="0"/>
          <w:numId w:val="19"/>
        </w:numPr>
        <w:tabs>
          <w:tab w:val="clear" w:pos="2880"/>
          <w:tab w:val="num" w:pos="2160"/>
        </w:tabs>
        <w:spacing w:before="120"/>
        <w:ind w:left="2160"/>
        <w:rPr>
          <w:smallCaps/>
        </w:rPr>
      </w:pPr>
      <w:r>
        <w:t>Persecution under Domitian (</w:t>
      </w:r>
      <w:r w:rsidRPr="00CF3628">
        <w:rPr>
          <w:smallCaps/>
        </w:rPr>
        <w:t>a.d.</w:t>
      </w:r>
      <w:r>
        <w:t xml:space="preserve"> 81–96) had resulted in John’s exile to the Isle of Patmos (in the mid-90s) from </w:t>
      </w:r>
      <w:smartTag w:uri="urn:schemas-microsoft-com:office:smarttags" w:element="place">
        <w:smartTag w:uri="urn:schemas-microsoft-com:office:smarttags" w:element="City">
          <w:r>
            <w:t>Ephesus</w:t>
          </w:r>
        </w:smartTag>
      </w:smartTag>
    </w:p>
    <w:p w14:paraId="5A8664A5" w14:textId="77777777" w:rsidR="00302392" w:rsidRPr="00CF3628" w:rsidRDefault="00302392" w:rsidP="00302392">
      <w:pPr>
        <w:numPr>
          <w:ilvl w:val="0"/>
          <w:numId w:val="19"/>
        </w:numPr>
        <w:tabs>
          <w:tab w:val="clear" w:pos="2880"/>
          <w:tab w:val="num" w:pos="2160"/>
        </w:tabs>
        <w:spacing w:before="120"/>
        <w:ind w:left="2160"/>
        <w:rPr>
          <w:smallCaps/>
        </w:rPr>
      </w:pPr>
      <w:r>
        <w:t xml:space="preserve">According to church tradition, John died a natural death (back in </w:t>
      </w:r>
      <w:smartTag w:uri="urn:schemas-microsoft-com:office:smarttags" w:element="City">
        <w:smartTag w:uri="urn:schemas-microsoft-com:office:smarttags" w:element="place">
          <w:r>
            <w:t>Ephesus</w:t>
          </w:r>
        </w:smartTag>
      </w:smartTag>
      <w:r>
        <w:t xml:space="preserve">) during the reign of Trajan, sometime after </w:t>
      </w:r>
      <w:r w:rsidRPr="00CF3628">
        <w:rPr>
          <w:smallCaps/>
        </w:rPr>
        <w:t>a.d.</w:t>
      </w:r>
      <w:r>
        <w:t xml:space="preserve"> 98</w:t>
      </w:r>
    </w:p>
    <w:p w14:paraId="70CFEE26" w14:textId="77777777" w:rsidR="00302392" w:rsidRDefault="00302392" w:rsidP="00302392">
      <w:pPr>
        <w:spacing w:before="120"/>
        <w:rPr>
          <w:smallCaps/>
        </w:rPr>
      </w:pPr>
    </w:p>
    <w:p w14:paraId="73F00A55" w14:textId="77777777" w:rsidR="00302392" w:rsidRDefault="00302392" w:rsidP="00302392">
      <w:pPr>
        <w:numPr>
          <w:ilvl w:val="1"/>
          <w:numId w:val="1"/>
        </w:numPr>
        <w:spacing w:before="120"/>
        <w:rPr>
          <w:b/>
        </w:rPr>
      </w:pPr>
      <w:r>
        <w:rPr>
          <w:b/>
        </w:rPr>
        <w:t>Throughout these decades, faithful men had been raised up to follow in the apostles’ footsteps</w:t>
      </w:r>
    </w:p>
    <w:p w14:paraId="5AC959AF" w14:textId="77777777" w:rsidR="00302392" w:rsidRDefault="00302392" w:rsidP="00302392">
      <w:pPr>
        <w:numPr>
          <w:ilvl w:val="0"/>
          <w:numId w:val="5"/>
        </w:numPr>
        <w:tabs>
          <w:tab w:val="clear" w:pos="2520"/>
          <w:tab w:val="num" w:pos="2160"/>
        </w:tabs>
        <w:spacing w:before="120"/>
        <w:ind w:left="2160"/>
      </w:pPr>
      <w:r>
        <w:t>Paul had charged Timothy to entrust the truth to faithful men, who could entrust it to others also (2 Tim. 2:2)</w:t>
      </w:r>
    </w:p>
    <w:p w14:paraId="798283AF" w14:textId="77777777" w:rsidR="00302392" w:rsidRDefault="00302392" w:rsidP="00302392">
      <w:pPr>
        <w:numPr>
          <w:ilvl w:val="0"/>
          <w:numId w:val="5"/>
        </w:numPr>
        <w:tabs>
          <w:tab w:val="clear" w:pos="2520"/>
          <w:tab w:val="num" w:pos="2160"/>
        </w:tabs>
        <w:spacing w:before="120"/>
        <w:ind w:left="2160"/>
      </w:pPr>
      <w:r>
        <w:t xml:space="preserve">Church tradition suggests that Linus followed Peter as the pastor in </w:t>
      </w:r>
      <w:smartTag w:uri="urn:schemas-microsoft-com:office:smarttags" w:element="City">
        <w:r>
          <w:t>Rome</w:t>
        </w:r>
      </w:smartTag>
      <w:r>
        <w:t xml:space="preserve"> (cf. 2 Tim. 4:21); also Clement, the fourth pastor in </w:t>
      </w:r>
      <w:smartTag w:uri="urn:schemas-microsoft-com:office:smarttags" w:element="place">
        <w:smartTag w:uri="urn:schemas-microsoft-com:office:smarttags" w:element="City">
          <w:r>
            <w:t>Rome</w:t>
          </w:r>
        </w:smartTag>
      </w:smartTag>
      <w:r>
        <w:t>, may possibly be mentioned in Philippians 4:3</w:t>
      </w:r>
    </w:p>
    <w:p w14:paraId="1F02CD1B" w14:textId="77777777" w:rsidR="00302392" w:rsidRDefault="00302392" w:rsidP="00302392">
      <w:pPr>
        <w:numPr>
          <w:ilvl w:val="0"/>
          <w:numId w:val="5"/>
        </w:numPr>
        <w:tabs>
          <w:tab w:val="clear" w:pos="2520"/>
          <w:tab w:val="num" w:pos="2160"/>
        </w:tabs>
        <w:spacing w:before="120"/>
        <w:ind w:left="2160"/>
      </w:pPr>
      <w:r>
        <w:t>Elders and church leaders had been established in all of the churches Paul (and the other apostles) had planted (cf. Titus 1:5); so now those leaders worked to faithfully fulfill the ministry they had inherited from the apostles</w:t>
      </w:r>
    </w:p>
    <w:p w14:paraId="49835A74" w14:textId="77777777" w:rsidR="00302392" w:rsidRDefault="00302392" w:rsidP="00302392">
      <w:pPr>
        <w:numPr>
          <w:ilvl w:val="3"/>
          <w:numId w:val="5"/>
        </w:numPr>
        <w:tabs>
          <w:tab w:val="clear" w:pos="4680"/>
          <w:tab w:val="num" w:pos="2160"/>
        </w:tabs>
        <w:spacing w:before="120"/>
        <w:ind w:left="2160"/>
      </w:pPr>
      <w:r>
        <w:t>The apostolic era was the foundation age of the church (Eph. 2:20) during which the New Testament was completed, being the teachings of Christ through His Spirit to His authorized representatives (cf. John 14–16; 2 Pet. 3:15).</w:t>
      </w:r>
    </w:p>
    <w:p w14:paraId="4F31DF38" w14:textId="77777777" w:rsidR="00302392" w:rsidRDefault="00302392" w:rsidP="00302392">
      <w:pPr>
        <w:numPr>
          <w:ilvl w:val="3"/>
          <w:numId w:val="5"/>
        </w:numPr>
        <w:tabs>
          <w:tab w:val="clear" w:pos="4680"/>
          <w:tab w:val="num" w:pos="2160"/>
        </w:tabs>
        <w:spacing w:before="120"/>
        <w:ind w:left="2160"/>
      </w:pPr>
      <w:r>
        <w:t>Polycarp and others (such as Papias) are referenced as disciples of the apostle John</w:t>
      </w:r>
    </w:p>
    <w:p w14:paraId="474D4155" w14:textId="77777777" w:rsidR="00302392" w:rsidRDefault="00302392" w:rsidP="00302392">
      <w:pPr>
        <w:numPr>
          <w:ilvl w:val="0"/>
          <w:numId w:val="5"/>
        </w:numPr>
        <w:tabs>
          <w:tab w:val="clear" w:pos="2520"/>
          <w:tab w:val="num" w:pos="2160"/>
        </w:tabs>
        <w:spacing w:before="120"/>
        <w:ind w:left="2160"/>
      </w:pPr>
      <w:r>
        <w:t xml:space="preserve">Clement of </w:t>
      </w:r>
      <w:smartTag w:uri="urn:schemas-microsoft-com:office:smarttags" w:element="City">
        <w:r>
          <w:t>Rome</w:t>
        </w:r>
      </w:smartTag>
      <w:r>
        <w:t xml:space="preserve"> (the fourth pastor of the church at </w:t>
      </w:r>
      <w:smartTag w:uri="urn:schemas-microsoft-com:office:smarttags" w:element="City">
        <w:smartTag w:uri="urn:schemas-microsoft-com:office:smarttags" w:element="place">
          <w:r>
            <w:t>Rome</w:t>
          </w:r>
        </w:smartTag>
      </w:smartTag>
      <w:r>
        <w:t xml:space="preserve"> and author of </w:t>
      </w:r>
      <w:r>
        <w:rPr>
          <w:i/>
        </w:rPr>
        <w:t>The First Epistle of Clement to the Corinthians</w:t>
      </w:r>
      <w:r>
        <w:t>) was an contemporary of the apostle John</w:t>
      </w:r>
    </w:p>
    <w:p w14:paraId="79D0397C" w14:textId="77777777" w:rsidR="00302392" w:rsidRDefault="00302392" w:rsidP="00302392">
      <w:pPr>
        <w:tabs>
          <w:tab w:val="num" w:pos="2160"/>
        </w:tabs>
        <w:spacing w:before="120"/>
        <w:ind w:left="2160" w:hanging="360"/>
      </w:pPr>
    </w:p>
    <w:p w14:paraId="443A418F" w14:textId="77777777" w:rsidR="00302392" w:rsidRDefault="00302392" w:rsidP="00302392">
      <w:pPr>
        <w:numPr>
          <w:ilvl w:val="1"/>
          <w:numId w:val="1"/>
        </w:numPr>
        <w:spacing w:before="120"/>
        <w:rPr>
          <w:b/>
        </w:rPr>
      </w:pPr>
      <w:r>
        <w:rPr>
          <w:b/>
        </w:rPr>
        <w:t>Not everything that was happening is recorded for us in Scripture</w:t>
      </w:r>
    </w:p>
    <w:p w14:paraId="09F1DA01" w14:textId="77777777" w:rsidR="00302392" w:rsidRPr="00796733" w:rsidRDefault="00302392" w:rsidP="00302392">
      <w:pPr>
        <w:numPr>
          <w:ilvl w:val="0"/>
          <w:numId w:val="6"/>
        </w:numPr>
        <w:tabs>
          <w:tab w:val="clear" w:pos="1800"/>
          <w:tab w:val="num" w:pos="2160"/>
        </w:tabs>
        <w:spacing w:before="120"/>
        <w:ind w:left="2160"/>
        <w:rPr>
          <w:b/>
        </w:rPr>
      </w:pPr>
      <w:r>
        <w:t>Church tradition suggests that some of the other apostles were busy preaching the Gospel in other parts of the world</w:t>
      </w:r>
    </w:p>
    <w:p w14:paraId="1E44FDAE" w14:textId="77777777" w:rsidR="00302392" w:rsidRDefault="00302392" w:rsidP="00302392">
      <w:pPr>
        <w:numPr>
          <w:ilvl w:val="0"/>
          <w:numId w:val="6"/>
        </w:numPr>
        <w:tabs>
          <w:tab w:val="clear" w:pos="1800"/>
          <w:tab w:val="num" w:pos="2160"/>
        </w:tabs>
        <w:spacing w:before="120"/>
        <w:ind w:left="2160"/>
      </w:pPr>
      <w:r>
        <w:t>Andrew and Philip supposedly preached in Greece and Asia Minor; Matthew in Ethiopia, Persia, or Macedonia; Thomas in India; Bartholomew in Armenia; James the son of Alphaeus in Syria; Thaddaeus in Edessa; and Simon the Zealot in Persia, North Africa, or Britain.</w:t>
      </w:r>
    </w:p>
    <w:p w14:paraId="32356659" w14:textId="77777777" w:rsidR="00302392" w:rsidRDefault="00302392" w:rsidP="00302392">
      <w:pPr>
        <w:spacing w:before="120"/>
      </w:pPr>
      <w:r>
        <w:rPr>
          <w:noProof/>
        </w:rPr>
        <mc:AlternateContent>
          <mc:Choice Requires="wpg">
            <w:drawing>
              <wp:anchor distT="0" distB="0" distL="114300" distR="114300" simplePos="0" relativeHeight="251674624" behindDoc="0" locked="0" layoutInCell="1" allowOverlap="1" wp14:anchorId="6138CFE7" wp14:editId="5B8CC62E">
                <wp:simplePos x="0" y="0"/>
                <wp:positionH relativeFrom="column">
                  <wp:posOffset>914400</wp:posOffset>
                </wp:positionH>
                <wp:positionV relativeFrom="paragraph">
                  <wp:posOffset>18415</wp:posOffset>
                </wp:positionV>
                <wp:extent cx="4343400" cy="3657600"/>
                <wp:effectExtent l="19050" t="0" r="19050" b="63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657600"/>
                          <a:chOff x="3060" y="7920"/>
                          <a:chExt cx="6840" cy="5760"/>
                        </a:xfrm>
                      </wpg:grpSpPr>
                      <wpg:grpSp>
                        <wpg:cNvPr id="7" name="Group 69"/>
                        <wpg:cNvGrpSpPr>
                          <a:grpSpLocks/>
                        </wpg:cNvGrpSpPr>
                        <wpg:grpSpPr bwMode="auto">
                          <a:xfrm>
                            <a:off x="3060" y="8460"/>
                            <a:ext cx="6840" cy="5220"/>
                            <a:chOff x="2880" y="9000"/>
                            <a:chExt cx="6840" cy="5220"/>
                          </a:xfrm>
                        </wpg:grpSpPr>
                        <wps:wsp>
                          <wps:cNvPr id="8" name="Text Box 70"/>
                          <wps:cNvSpPr txBox="1">
                            <a:spLocks noChangeArrowheads="1"/>
                          </wps:cNvSpPr>
                          <wps:spPr bwMode="auto">
                            <a:xfrm>
                              <a:off x="2880" y="13680"/>
                              <a:ext cx="68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68C16" w14:textId="77777777" w:rsidR="00302392" w:rsidRPr="00A700DA" w:rsidRDefault="00302392" w:rsidP="00302392">
                                <w:pPr>
                                  <w:jc w:val="center"/>
                                  <w:rPr>
                                    <w:sz w:val="20"/>
                                    <w:szCs w:val="20"/>
                                  </w:rPr>
                                </w:pPr>
                                <w:r w:rsidRPr="00A700DA">
                                  <w:rPr>
                                    <w:sz w:val="20"/>
                                    <w:szCs w:val="20"/>
                                  </w:rPr>
                                  <w:t xml:space="preserve">(Map from </w:t>
                                </w:r>
                                <w:r w:rsidRPr="00A700DA">
                                  <w:rPr>
                                    <w:i/>
                                    <w:sz w:val="20"/>
                                    <w:szCs w:val="20"/>
                                  </w:rPr>
                                  <w:t>The MacArthur Study Bible</w:t>
                                </w:r>
                                <w:r w:rsidRPr="00A700DA">
                                  <w:rPr>
                                    <w:sz w:val="20"/>
                                    <w:szCs w:val="20"/>
                                  </w:rPr>
                                  <w:t xml:space="preserve">, </w:t>
                                </w:r>
                                <w:r>
                                  <w:rPr>
                                    <w:sz w:val="20"/>
                                    <w:szCs w:val="20"/>
                                  </w:rPr>
                                  <w:t xml:space="preserve">note on </w:t>
                                </w:r>
                                <w:r w:rsidRPr="00A700DA">
                                  <w:rPr>
                                    <w:sz w:val="20"/>
                                    <w:szCs w:val="20"/>
                                  </w:rPr>
                                  <w:t>1 Thess. 2)</w:t>
                                </w:r>
                              </w:p>
                            </w:txbxContent>
                          </wps:txbx>
                          <wps:bodyPr rot="0" vert="horz" wrap="square" lIns="91440" tIns="45720" rIns="91440" bIns="45720" anchor="t" anchorCtr="0" upright="1">
                            <a:noAutofit/>
                          </wps:bodyPr>
                        </wps:wsp>
                        <pic:pic xmlns:pic="http://schemas.openxmlformats.org/drawingml/2006/picture">
                          <pic:nvPicPr>
                            <pic:cNvPr id="9"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80" y="9000"/>
                              <a:ext cx="6816" cy="4699"/>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72"/>
                          <wps:cNvSpPr>
                            <a:spLocks noChangeArrowheads="1"/>
                          </wps:cNvSpPr>
                          <wps:spPr bwMode="auto">
                            <a:xfrm>
                              <a:off x="2880" y="9000"/>
                              <a:ext cx="6840" cy="468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 name="Text Box 73"/>
                        <wps:cNvSpPr txBox="1">
                          <a:spLocks noChangeArrowheads="1"/>
                        </wps:cNvSpPr>
                        <wps:spPr bwMode="auto">
                          <a:xfrm>
                            <a:off x="3060" y="7920"/>
                            <a:ext cx="6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87E4" w14:textId="77777777" w:rsidR="00302392" w:rsidRDefault="00302392" w:rsidP="00302392">
                              <w:pPr>
                                <w:jc w:val="center"/>
                                <w:rPr>
                                  <w:b/>
                                  <w:sz w:val="4"/>
                                  <w:szCs w:val="4"/>
                                </w:rPr>
                              </w:pPr>
                            </w:p>
                            <w:p w14:paraId="4C2DFBD0" w14:textId="77777777" w:rsidR="00302392" w:rsidRDefault="00302392" w:rsidP="00302392">
                              <w:pPr>
                                <w:jc w:val="center"/>
                                <w:rPr>
                                  <w:b/>
                                  <w:sz w:val="4"/>
                                  <w:szCs w:val="4"/>
                                </w:rPr>
                              </w:pPr>
                            </w:p>
                            <w:p w14:paraId="1B222711" w14:textId="77777777" w:rsidR="00302392" w:rsidRPr="00CF3628" w:rsidRDefault="00302392" w:rsidP="00302392">
                              <w:pPr>
                                <w:jc w:val="center"/>
                                <w:rPr>
                                  <w:b/>
                                </w:rPr>
                              </w:pPr>
                              <w:r>
                                <w:rPr>
                                  <w:b/>
                                </w:rPr>
                                <w:t xml:space="preserve">Cities with Churches by </w:t>
                              </w:r>
                              <w:r w:rsidRPr="00CF3628">
                                <w:rPr>
                                  <w:b/>
                                  <w:smallCaps/>
                                </w:rPr>
                                <w:t>a.d.</w:t>
                              </w:r>
                              <w:r>
                                <w:rPr>
                                  <w:b/>
                                </w:rPr>
                                <w:t xml:space="preserve"> 100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8CFE7" id="Group 6" o:spid="_x0000_s1094" style="position:absolute;margin-left:1in;margin-top:1.45pt;width:342pt;height:4in;z-index:251674624" coordorigin="3060,7920" coordsize="6840,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">
                <v:group id="Group 69" o:spid="_x0000_s1095" style="position:absolute;left:3060;top:8460;width:6840;height:5220" coordorigin="2880,9000" coordsize="6840,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70" o:spid="_x0000_s1096" type="#_x0000_t202" style="position:absolute;left:2880;top:13680;width:6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2C68C16" w14:textId="77777777" w:rsidR="00302392" w:rsidRPr="00A700DA" w:rsidRDefault="00302392" w:rsidP="00302392">
                          <w:pPr>
                            <w:jc w:val="center"/>
                            <w:rPr>
                              <w:sz w:val="20"/>
                              <w:szCs w:val="20"/>
                            </w:rPr>
                          </w:pPr>
                          <w:r w:rsidRPr="00A700DA">
                            <w:rPr>
                              <w:sz w:val="20"/>
                              <w:szCs w:val="20"/>
                            </w:rPr>
                            <w:t xml:space="preserve">(Map from </w:t>
                          </w:r>
                          <w:r w:rsidRPr="00A700DA">
                            <w:rPr>
                              <w:i/>
                              <w:sz w:val="20"/>
                              <w:szCs w:val="20"/>
                            </w:rPr>
                            <w:t>The MacArthur Study Bible</w:t>
                          </w:r>
                          <w:r w:rsidRPr="00A700DA">
                            <w:rPr>
                              <w:sz w:val="20"/>
                              <w:szCs w:val="20"/>
                            </w:rPr>
                            <w:t xml:space="preserve">, </w:t>
                          </w:r>
                          <w:r>
                            <w:rPr>
                              <w:sz w:val="20"/>
                              <w:szCs w:val="20"/>
                            </w:rPr>
                            <w:t xml:space="preserve">note on </w:t>
                          </w:r>
                          <w:r w:rsidRPr="00A700DA">
                            <w:rPr>
                              <w:sz w:val="20"/>
                              <w:szCs w:val="20"/>
                            </w:rPr>
                            <w:t>1 Thess. 2)</w:t>
                          </w:r>
                        </w:p>
                      </w:txbxContent>
                    </v:textbox>
                  </v:shape>
                  <v:shape id="Picture 71" o:spid="_x0000_s1097" type="#_x0000_t75" style="position:absolute;left:2880;top:9000;width:6816;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">
                    <v:imagedata r:id="rId15" o:title=""/>
                  </v:shape>
                  <v:rect id="Rectangle 72" o:spid="_x0000_s1098" style="position:absolute;left:2880;top:9000;width:684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" filled="f" strokeweight="1.75pt"/>
                </v:group>
                <v:shape id="Text Box 73" o:spid="_x0000_s1099" type="#_x0000_t202" style="position:absolute;left:3060;top:7920;width:6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B9487E4" w14:textId="77777777" w:rsidR="00302392" w:rsidRDefault="00302392" w:rsidP="00302392">
                        <w:pPr>
                          <w:jc w:val="center"/>
                          <w:rPr>
                            <w:b/>
                            <w:sz w:val="4"/>
                            <w:szCs w:val="4"/>
                          </w:rPr>
                        </w:pPr>
                      </w:p>
                      <w:p w14:paraId="4C2DFBD0" w14:textId="77777777" w:rsidR="00302392" w:rsidRDefault="00302392" w:rsidP="00302392">
                        <w:pPr>
                          <w:jc w:val="center"/>
                          <w:rPr>
                            <w:b/>
                            <w:sz w:val="4"/>
                            <w:szCs w:val="4"/>
                          </w:rPr>
                        </w:pPr>
                      </w:p>
                      <w:p w14:paraId="1B222711" w14:textId="77777777" w:rsidR="00302392" w:rsidRPr="00CF3628" w:rsidRDefault="00302392" w:rsidP="00302392">
                        <w:pPr>
                          <w:jc w:val="center"/>
                          <w:rPr>
                            <w:b/>
                          </w:rPr>
                        </w:pPr>
                        <w:r>
                          <w:rPr>
                            <w:b/>
                          </w:rPr>
                          <w:t xml:space="preserve">Cities with Churches by </w:t>
                        </w:r>
                        <w:r w:rsidRPr="00CF3628">
                          <w:rPr>
                            <w:b/>
                            <w:smallCaps/>
                          </w:rPr>
                          <w:t>a.d.</w:t>
                        </w:r>
                        <w:r>
                          <w:rPr>
                            <w:b/>
                          </w:rPr>
                          <w:t xml:space="preserve"> 100</w:t>
                        </w:r>
                      </w:p>
                    </w:txbxContent>
                  </v:textbox>
                </v:shape>
              </v:group>
            </w:pict>
          </mc:Fallback>
        </mc:AlternateContent>
      </w:r>
    </w:p>
    <w:p w14:paraId="45A4387A" w14:textId="77777777" w:rsidR="00302392" w:rsidRDefault="00302392" w:rsidP="00302392">
      <w:pPr>
        <w:spacing w:before="120"/>
      </w:pPr>
    </w:p>
    <w:p w14:paraId="4817797C" w14:textId="77777777" w:rsidR="00302392" w:rsidRDefault="00302392" w:rsidP="00302392">
      <w:pPr>
        <w:spacing w:before="120"/>
      </w:pPr>
    </w:p>
    <w:p w14:paraId="479C69BB" w14:textId="77777777" w:rsidR="00302392" w:rsidRDefault="00302392" w:rsidP="00302392">
      <w:pPr>
        <w:spacing w:before="120"/>
      </w:pPr>
    </w:p>
    <w:p w14:paraId="5691030C" w14:textId="77777777" w:rsidR="00302392" w:rsidRDefault="00302392" w:rsidP="00302392">
      <w:pPr>
        <w:spacing w:before="120"/>
      </w:pPr>
    </w:p>
    <w:p w14:paraId="142ED494" w14:textId="77777777" w:rsidR="00302392" w:rsidRDefault="00302392" w:rsidP="00302392">
      <w:pPr>
        <w:spacing w:before="120"/>
      </w:pPr>
    </w:p>
    <w:p w14:paraId="639DF6D9" w14:textId="77777777" w:rsidR="00302392" w:rsidRDefault="00302392" w:rsidP="00302392">
      <w:pPr>
        <w:spacing w:before="120"/>
      </w:pPr>
    </w:p>
    <w:p w14:paraId="3E13CECE" w14:textId="77777777" w:rsidR="00302392" w:rsidRDefault="00302392" w:rsidP="00302392">
      <w:pPr>
        <w:spacing w:before="120"/>
      </w:pPr>
    </w:p>
    <w:p w14:paraId="18F184DD" w14:textId="77777777" w:rsidR="00302392" w:rsidRDefault="00302392" w:rsidP="00302392">
      <w:pPr>
        <w:spacing w:before="120"/>
      </w:pPr>
    </w:p>
    <w:p w14:paraId="0482C577" w14:textId="77777777" w:rsidR="00302392" w:rsidRDefault="00302392" w:rsidP="00302392">
      <w:pPr>
        <w:spacing w:before="120"/>
      </w:pPr>
    </w:p>
    <w:p w14:paraId="27DE1C08" w14:textId="77777777" w:rsidR="00302392" w:rsidRDefault="00302392" w:rsidP="00302392">
      <w:pPr>
        <w:spacing w:before="120"/>
      </w:pPr>
    </w:p>
    <w:p w14:paraId="0EE6226C" w14:textId="77777777" w:rsidR="00302392" w:rsidRDefault="00302392" w:rsidP="00302392">
      <w:pPr>
        <w:spacing w:before="120"/>
      </w:pPr>
    </w:p>
    <w:p w14:paraId="2DC32F99" w14:textId="77777777" w:rsidR="00302392" w:rsidRDefault="00302392" w:rsidP="00302392">
      <w:pPr>
        <w:spacing w:before="120"/>
      </w:pPr>
    </w:p>
    <w:p w14:paraId="3405DA6C" w14:textId="77777777" w:rsidR="00302392" w:rsidRDefault="00302392" w:rsidP="00302392">
      <w:pPr>
        <w:spacing w:before="120"/>
      </w:pPr>
    </w:p>
    <w:p w14:paraId="5F9932E8" w14:textId="77777777" w:rsidR="00302392" w:rsidRDefault="00302392" w:rsidP="00302392">
      <w:pPr>
        <w:spacing w:before="120"/>
      </w:pPr>
    </w:p>
    <w:p w14:paraId="1342C7AC" w14:textId="77777777" w:rsidR="00302392" w:rsidRDefault="00302392" w:rsidP="00302392">
      <w:pPr>
        <w:spacing w:before="120"/>
      </w:pPr>
    </w:p>
    <w:p w14:paraId="03F2DFB7" w14:textId="77777777" w:rsidR="00302392" w:rsidRDefault="00302392" w:rsidP="00302392">
      <w:pPr>
        <w:spacing w:before="120"/>
      </w:pPr>
    </w:p>
    <w:p w14:paraId="177D14DF" w14:textId="5AED3961" w:rsidR="00302392" w:rsidRDefault="00302392" w:rsidP="00302392">
      <w:pPr>
        <w:spacing w:before="120"/>
      </w:pPr>
    </w:p>
    <w:p w14:paraId="59BF3526" w14:textId="1766D6C3" w:rsidR="00152DF7" w:rsidRDefault="00152DF7" w:rsidP="00302392">
      <w:pPr>
        <w:spacing w:before="120"/>
      </w:pPr>
    </w:p>
    <w:p w14:paraId="5F49B627" w14:textId="77777777" w:rsidR="00152DF7" w:rsidRDefault="00152DF7" w:rsidP="00302392">
      <w:pPr>
        <w:spacing w:before="120"/>
      </w:pPr>
    </w:p>
    <w:p w14:paraId="34967AFD" w14:textId="77777777" w:rsidR="00302392" w:rsidRDefault="00302392" w:rsidP="00302392">
      <w:pPr>
        <w:spacing w:before="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3676"/>
        <w:gridCol w:w="3611"/>
      </w:tblGrid>
      <w:tr w:rsidR="00302392" w14:paraId="3A7D06B8" w14:textId="77777777" w:rsidTr="004572FF">
        <w:trPr>
          <w:trHeight w:val="530"/>
        </w:trPr>
        <w:tc>
          <w:tcPr>
            <w:tcW w:w="9576" w:type="dxa"/>
            <w:gridSpan w:val="3"/>
          </w:tcPr>
          <w:p w14:paraId="6ED26C43" w14:textId="77777777" w:rsidR="00302392" w:rsidRPr="00764018" w:rsidRDefault="00302392" w:rsidP="004572FF">
            <w:pPr>
              <w:jc w:val="center"/>
              <w:rPr>
                <w:b/>
              </w:rPr>
            </w:pPr>
          </w:p>
          <w:p w14:paraId="19904259" w14:textId="77777777" w:rsidR="00302392" w:rsidRPr="00764018" w:rsidRDefault="00302392" w:rsidP="004572FF">
            <w:pPr>
              <w:jc w:val="center"/>
              <w:rPr>
                <w:b/>
              </w:rPr>
            </w:pPr>
            <w:r w:rsidRPr="00764018">
              <w:rPr>
                <w:b/>
              </w:rPr>
              <w:t>What Happened to the Twelve Disciples in Church History?</w:t>
            </w:r>
          </w:p>
          <w:p w14:paraId="6B4112D9" w14:textId="29DDE2AA" w:rsidR="00302392" w:rsidRPr="00764018" w:rsidRDefault="00302392" w:rsidP="00152DF7">
            <w:pPr>
              <w:jc w:val="center"/>
            </w:pPr>
            <w:r w:rsidRPr="00764018">
              <w:t xml:space="preserve">(Parts of this chart adapted from Robert C. Walton, </w:t>
            </w:r>
            <w:r w:rsidRPr="00764018">
              <w:rPr>
                <w:i/>
              </w:rPr>
              <w:t>Chronological and Background Charts of Church History</w:t>
            </w:r>
            <w:r w:rsidRPr="00764018">
              <w:t>)</w:t>
            </w:r>
          </w:p>
        </w:tc>
      </w:tr>
      <w:tr w:rsidR="00302392" w14:paraId="0F5CD217" w14:textId="77777777" w:rsidTr="004572FF">
        <w:tc>
          <w:tcPr>
            <w:tcW w:w="2088" w:type="dxa"/>
          </w:tcPr>
          <w:p w14:paraId="69778C4B" w14:textId="77777777" w:rsidR="00302392" w:rsidRPr="006C5B5F" w:rsidRDefault="00302392" w:rsidP="004572FF">
            <w:pPr>
              <w:spacing w:before="120"/>
              <w:jc w:val="center"/>
              <w:rPr>
                <w:b/>
              </w:rPr>
            </w:pPr>
            <w:r w:rsidRPr="006C5B5F">
              <w:rPr>
                <w:b/>
              </w:rPr>
              <w:t>Name</w:t>
            </w:r>
          </w:p>
        </w:tc>
        <w:tc>
          <w:tcPr>
            <w:tcW w:w="3780" w:type="dxa"/>
          </w:tcPr>
          <w:p w14:paraId="2A4E1614" w14:textId="77777777" w:rsidR="00302392" w:rsidRPr="00764018" w:rsidRDefault="00302392" w:rsidP="004572FF">
            <w:pPr>
              <w:spacing w:before="120"/>
              <w:jc w:val="center"/>
              <w:rPr>
                <w:b/>
              </w:rPr>
            </w:pPr>
            <w:r w:rsidRPr="00764018">
              <w:rPr>
                <w:b/>
              </w:rPr>
              <w:t>Biblical Information</w:t>
            </w:r>
          </w:p>
        </w:tc>
        <w:tc>
          <w:tcPr>
            <w:tcW w:w="3708" w:type="dxa"/>
          </w:tcPr>
          <w:p w14:paraId="10B1C846" w14:textId="77777777" w:rsidR="00302392" w:rsidRPr="00764018" w:rsidRDefault="00302392" w:rsidP="004572FF">
            <w:pPr>
              <w:spacing w:before="120"/>
              <w:jc w:val="center"/>
              <w:rPr>
                <w:b/>
              </w:rPr>
            </w:pPr>
            <w:r w:rsidRPr="00764018">
              <w:rPr>
                <w:b/>
              </w:rPr>
              <w:t>Church Tradition</w:t>
            </w:r>
          </w:p>
        </w:tc>
      </w:tr>
      <w:tr w:rsidR="00302392" w14:paraId="7C3FED43" w14:textId="77777777" w:rsidTr="004572FF">
        <w:tc>
          <w:tcPr>
            <w:tcW w:w="2088" w:type="dxa"/>
          </w:tcPr>
          <w:p w14:paraId="76F479B8" w14:textId="77777777" w:rsidR="00302392" w:rsidRPr="00C01536" w:rsidRDefault="00302392" w:rsidP="004572FF">
            <w:pPr>
              <w:spacing w:before="120"/>
              <w:jc w:val="center"/>
            </w:pPr>
            <w:r>
              <w:t>Peter</w:t>
            </w:r>
          </w:p>
        </w:tc>
        <w:tc>
          <w:tcPr>
            <w:tcW w:w="3780" w:type="dxa"/>
          </w:tcPr>
          <w:p w14:paraId="1BEE7EFB" w14:textId="77777777" w:rsidR="00302392" w:rsidRPr="00C01536" w:rsidRDefault="00302392" w:rsidP="004572FF">
            <w:pPr>
              <w:spacing w:before="120"/>
            </w:pPr>
            <w:r>
              <w:t>Apostolic spokesman for the early church; he is the focus of the first section of the book of Acts; wrote two NT epistles</w:t>
            </w:r>
          </w:p>
        </w:tc>
        <w:tc>
          <w:tcPr>
            <w:tcW w:w="3708" w:type="dxa"/>
          </w:tcPr>
          <w:p w14:paraId="278A35D5" w14:textId="77777777" w:rsidR="00302392" w:rsidRPr="00C01536" w:rsidRDefault="00302392" w:rsidP="004572FF">
            <w:pPr>
              <w:spacing w:before="120"/>
            </w:pPr>
            <w:r>
              <w:t xml:space="preserve">Was crucified upside down in </w:t>
            </w:r>
            <w:smartTag w:uri="urn:schemas-microsoft-com:office:smarttags" w:element="City">
              <w:r>
                <w:t>Rome</w:t>
              </w:r>
            </w:smartTag>
            <w:r>
              <w:t xml:space="preserve"> under the reign of Nero; late tradition suggest he visited </w:t>
            </w:r>
            <w:smartTag w:uri="urn:schemas-microsoft-com:office:smarttags" w:element="country-region">
              <w:r>
                <w:t>Britain</w:t>
              </w:r>
            </w:smartTag>
            <w:r>
              <w:t xml:space="preserve"> and </w:t>
            </w:r>
            <w:smartTag w:uri="urn:schemas-microsoft-com:office:smarttags" w:element="place">
              <w:r>
                <w:t>Gaul</w:t>
              </w:r>
            </w:smartTag>
          </w:p>
        </w:tc>
      </w:tr>
      <w:tr w:rsidR="00302392" w14:paraId="45282E6F" w14:textId="77777777" w:rsidTr="004572FF">
        <w:tc>
          <w:tcPr>
            <w:tcW w:w="2088" w:type="dxa"/>
          </w:tcPr>
          <w:p w14:paraId="3B7E2F15" w14:textId="77777777" w:rsidR="00302392" w:rsidRDefault="00302392" w:rsidP="004572FF">
            <w:pPr>
              <w:spacing w:before="120"/>
              <w:jc w:val="center"/>
            </w:pPr>
            <w:r>
              <w:t>Andrew</w:t>
            </w:r>
          </w:p>
        </w:tc>
        <w:tc>
          <w:tcPr>
            <w:tcW w:w="3780" w:type="dxa"/>
          </w:tcPr>
          <w:p w14:paraId="72E10953" w14:textId="77777777" w:rsidR="00302392" w:rsidRPr="00C01536" w:rsidRDefault="00302392" w:rsidP="004572FF">
            <w:pPr>
              <w:spacing w:before="120"/>
            </w:pPr>
            <w:r>
              <w:t xml:space="preserve">In </w:t>
            </w:r>
            <w:smartTag w:uri="urn:schemas-microsoft-com:office:smarttags" w:element="place">
              <w:smartTag w:uri="urn:schemas-microsoft-com:office:smarttags" w:element="City">
                <w:r>
                  <w:t>Jerusalem</w:t>
                </w:r>
              </w:smartTag>
            </w:smartTag>
            <w:r>
              <w:t xml:space="preserve"> at Pentecost</w:t>
            </w:r>
          </w:p>
        </w:tc>
        <w:tc>
          <w:tcPr>
            <w:tcW w:w="3708" w:type="dxa"/>
          </w:tcPr>
          <w:p w14:paraId="3E2FA70B" w14:textId="77777777" w:rsidR="00302392" w:rsidRPr="00C01536" w:rsidRDefault="00302392" w:rsidP="004572FF">
            <w:pPr>
              <w:spacing w:before="120"/>
            </w:pPr>
            <w:r>
              <w:t xml:space="preserve">Supposedly preached in Scythia, Asia Minor, and </w:t>
            </w:r>
            <w:smartTag w:uri="urn:schemas-microsoft-com:office:smarttags" w:element="country-region">
              <w:smartTag w:uri="urn:schemas-microsoft-com:office:smarttags" w:element="place">
                <w:r>
                  <w:t>Greece</w:t>
                </w:r>
              </w:smartTag>
            </w:smartTag>
            <w:r>
              <w:t>; eventually crucified at Patras in Achaia</w:t>
            </w:r>
          </w:p>
        </w:tc>
      </w:tr>
      <w:tr w:rsidR="00302392" w14:paraId="5343C31F" w14:textId="77777777" w:rsidTr="004572FF">
        <w:tc>
          <w:tcPr>
            <w:tcW w:w="2088" w:type="dxa"/>
          </w:tcPr>
          <w:p w14:paraId="318A1F35" w14:textId="77777777" w:rsidR="00302392" w:rsidRDefault="00302392" w:rsidP="004572FF">
            <w:pPr>
              <w:spacing w:before="120"/>
              <w:jc w:val="center"/>
            </w:pPr>
            <w:r>
              <w:t>James, Son of Zebedee</w:t>
            </w:r>
          </w:p>
        </w:tc>
        <w:tc>
          <w:tcPr>
            <w:tcW w:w="3780" w:type="dxa"/>
          </w:tcPr>
          <w:p w14:paraId="1ADC07A7" w14:textId="77777777" w:rsidR="00302392" w:rsidRPr="00C01536" w:rsidRDefault="00302392" w:rsidP="004572FF">
            <w:pPr>
              <w:spacing w:before="120"/>
            </w:pPr>
            <w:r>
              <w:t xml:space="preserve">In </w:t>
            </w:r>
            <w:smartTag w:uri="urn:schemas-microsoft-com:office:smarttags" w:element="City">
              <w:smartTag w:uri="urn:schemas-microsoft-com:office:smarttags" w:element="place">
                <w:r>
                  <w:t>Jerusalem</w:t>
                </w:r>
              </w:smartTag>
            </w:smartTag>
            <w:r>
              <w:t xml:space="preserve"> at Pentecost, and presumably until his execution by Herod Agrippa I (Acts 12)</w:t>
            </w:r>
          </w:p>
        </w:tc>
        <w:tc>
          <w:tcPr>
            <w:tcW w:w="3708" w:type="dxa"/>
          </w:tcPr>
          <w:p w14:paraId="061E4B84" w14:textId="77777777" w:rsidR="00302392" w:rsidRPr="006C5B5F" w:rsidRDefault="00302392" w:rsidP="004572FF">
            <w:pPr>
              <w:spacing w:before="120"/>
              <w:jc w:val="center"/>
              <w:rPr>
                <w:b/>
              </w:rPr>
            </w:pPr>
          </w:p>
        </w:tc>
      </w:tr>
      <w:tr w:rsidR="00302392" w14:paraId="30435B4F" w14:textId="77777777" w:rsidTr="004572FF">
        <w:tc>
          <w:tcPr>
            <w:tcW w:w="2088" w:type="dxa"/>
          </w:tcPr>
          <w:p w14:paraId="69A150A1" w14:textId="77777777" w:rsidR="00302392" w:rsidRDefault="00302392" w:rsidP="004572FF">
            <w:pPr>
              <w:spacing w:before="120"/>
              <w:jc w:val="center"/>
            </w:pPr>
            <w:r>
              <w:t>John</w:t>
            </w:r>
          </w:p>
        </w:tc>
        <w:tc>
          <w:tcPr>
            <w:tcW w:w="3780" w:type="dxa"/>
          </w:tcPr>
          <w:p w14:paraId="6C9F1E8E" w14:textId="77777777" w:rsidR="00302392" w:rsidRPr="00C01536" w:rsidRDefault="00302392" w:rsidP="004572FF">
            <w:pPr>
              <w:spacing w:before="120"/>
            </w:pPr>
            <w:r>
              <w:t xml:space="preserve">Associated with Peter early in Acts (at </w:t>
            </w:r>
            <w:smartTag w:uri="urn:schemas-microsoft-com:office:smarttags" w:element="City">
              <w:r>
                <w:t>Temple</w:t>
              </w:r>
            </w:smartTag>
            <w:r>
              <w:t xml:space="preserve"> and in </w:t>
            </w:r>
            <w:smartTag w:uri="urn:schemas-microsoft-com:office:smarttags" w:element="City">
              <w:r>
                <w:t>Samaria</w:t>
              </w:r>
            </w:smartTag>
            <w:r>
              <w:t xml:space="preserve">); exiled to </w:t>
            </w:r>
            <w:smartTag w:uri="urn:schemas-microsoft-com:office:smarttags" w:element="place">
              <w:r>
                <w:t>Patmos</w:t>
              </w:r>
            </w:smartTag>
            <w:r>
              <w:t xml:space="preserve"> at the end of his life; wrote a Gospel, three epistles, and the book of Revelation</w:t>
            </w:r>
          </w:p>
        </w:tc>
        <w:tc>
          <w:tcPr>
            <w:tcW w:w="3708" w:type="dxa"/>
          </w:tcPr>
          <w:p w14:paraId="2F642745" w14:textId="77777777" w:rsidR="00302392" w:rsidRPr="00D9547D" w:rsidRDefault="00302392" w:rsidP="004572FF">
            <w:pPr>
              <w:spacing w:before="120"/>
            </w:pPr>
            <w:r>
              <w:t xml:space="preserve">Relocated from </w:t>
            </w:r>
            <w:smartTag w:uri="urn:schemas-microsoft-com:office:smarttags" w:element="City">
              <w:r>
                <w:t>Jerusalem</w:t>
              </w:r>
            </w:smartTag>
            <w:r>
              <w:t xml:space="preserve"> to </w:t>
            </w:r>
            <w:smartTag w:uri="urn:schemas-microsoft-com:office:smarttags" w:element="City">
              <w:r>
                <w:t>Ephesus</w:t>
              </w:r>
            </w:smartTag>
            <w:r>
              <w:t xml:space="preserve"> probably in the mid to late 60s; early opponent of Gnosticism; died a natural death in </w:t>
            </w:r>
            <w:smartTag w:uri="urn:schemas-microsoft-com:office:smarttags" w:element="City">
              <w:smartTag w:uri="urn:schemas-microsoft-com:office:smarttags" w:element="place">
                <w:r>
                  <w:t>Ephesus</w:t>
                </w:r>
              </w:smartTag>
            </w:smartTag>
            <w:r>
              <w:t xml:space="preserve"> around 100</w:t>
            </w:r>
          </w:p>
        </w:tc>
      </w:tr>
      <w:tr w:rsidR="00302392" w14:paraId="1D45F428" w14:textId="77777777" w:rsidTr="004572FF">
        <w:tc>
          <w:tcPr>
            <w:tcW w:w="2088" w:type="dxa"/>
          </w:tcPr>
          <w:p w14:paraId="2312A5FD" w14:textId="77777777" w:rsidR="00302392" w:rsidRDefault="00302392" w:rsidP="004572FF">
            <w:pPr>
              <w:spacing w:before="120"/>
              <w:jc w:val="center"/>
            </w:pPr>
            <w:r>
              <w:t>Philip</w:t>
            </w:r>
          </w:p>
        </w:tc>
        <w:tc>
          <w:tcPr>
            <w:tcW w:w="3780" w:type="dxa"/>
          </w:tcPr>
          <w:p w14:paraId="1D76AEE8" w14:textId="77777777" w:rsidR="00302392" w:rsidRPr="00D9547D" w:rsidRDefault="00302392" w:rsidP="004572FF">
            <w:pPr>
              <w:spacing w:before="120"/>
            </w:pPr>
            <w:r>
              <w:t xml:space="preserve">In </w:t>
            </w:r>
            <w:smartTag w:uri="urn:schemas-microsoft-com:office:smarttags" w:element="City">
              <w:smartTag w:uri="urn:schemas-microsoft-com:office:smarttags" w:element="place">
                <w:r>
                  <w:t>Jerusalem</w:t>
                </w:r>
              </w:smartTag>
            </w:smartTag>
            <w:r>
              <w:t xml:space="preserve"> at Pentecost; not the same Philip as in Acts 8</w:t>
            </w:r>
          </w:p>
        </w:tc>
        <w:tc>
          <w:tcPr>
            <w:tcW w:w="3708" w:type="dxa"/>
          </w:tcPr>
          <w:p w14:paraId="6D20C582" w14:textId="77777777" w:rsidR="00302392" w:rsidRPr="00D9547D" w:rsidRDefault="00302392" w:rsidP="004572FF">
            <w:pPr>
              <w:spacing w:before="120"/>
            </w:pPr>
            <w:r>
              <w:t xml:space="preserve">Supposedly crucified in </w:t>
            </w:r>
            <w:smartTag w:uri="urn:schemas-microsoft-com:office:smarttags" w:element="City">
              <w:r>
                <w:t>Hierapolis</w:t>
              </w:r>
            </w:smartTag>
            <w:r>
              <w:t xml:space="preserve"> in </w:t>
            </w:r>
            <w:smartTag w:uri="urn:schemas-microsoft-com:office:smarttags" w:element="place">
              <w:r>
                <w:t>Asia Minor</w:t>
              </w:r>
            </w:smartTag>
          </w:p>
        </w:tc>
      </w:tr>
      <w:tr w:rsidR="00302392" w14:paraId="6A007326" w14:textId="77777777" w:rsidTr="004572FF">
        <w:tc>
          <w:tcPr>
            <w:tcW w:w="2088" w:type="dxa"/>
          </w:tcPr>
          <w:p w14:paraId="1FB4539D" w14:textId="77777777" w:rsidR="00302392" w:rsidRDefault="00302392" w:rsidP="004572FF">
            <w:pPr>
              <w:spacing w:before="120"/>
              <w:jc w:val="center"/>
            </w:pPr>
            <w:r>
              <w:t>Matthew</w:t>
            </w:r>
          </w:p>
        </w:tc>
        <w:tc>
          <w:tcPr>
            <w:tcW w:w="3780" w:type="dxa"/>
          </w:tcPr>
          <w:p w14:paraId="63F86089" w14:textId="77777777" w:rsidR="00302392" w:rsidRPr="00D9547D" w:rsidRDefault="00302392" w:rsidP="004572FF">
            <w:pPr>
              <w:spacing w:before="120"/>
            </w:pPr>
            <w:r>
              <w:t xml:space="preserve">In </w:t>
            </w:r>
            <w:smartTag w:uri="urn:schemas-microsoft-com:office:smarttags" w:element="City">
              <w:smartTag w:uri="urn:schemas-microsoft-com:office:smarttags" w:element="place">
                <w:r>
                  <w:t>Jerusalem</w:t>
                </w:r>
              </w:smartTag>
            </w:smartTag>
            <w:r>
              <w:t xml:space="preserve"> at Pentecost; wrote a Gospel </w:t>
            </w:r>
          </w:p>
        </w:tc>
        <w:tc>
          <w:tcPr>
            <w:tcW w:w="3708" w:type="dxa"/>
          </w:tcPr>
          <w:p w14:paraId="4A9C51F1" w14:textId="77777777" w:rsidR="00302392" w:rsidRPr="006C5B5F" w:rsidRDefault="00302392" w:rsidP="004572FF">
            <w:pPr>
              <w:spacing w:before="120"/>
              <w:rPr>
                <w:b/>
              </w:rPr>
            </w:pPr>
            <w:r>
              <w:t xml:space="preserve">Conflicting traditions place him in </w:t>
            </w:r>
            <w:smartTag w:uri="urn:schemas-microsoft-com:office:smarttags" w:element="country-region">
              <w:r>
                <w:t>Macedonia</w:t>
              </w:r>
            </w:smartTag>
            <w:r>
              <w:t xml:space="preserve">, </w:t>
            </w:r>
            <w:smartTag w:uri="urn:schemas-microsoft-com:office:smarttags" w:element="country-region">
              <w:r>
                <w:t>Persia</w:t>
              </w:r>
            </w:smartTag>
            <w:r>
              <w:t xml:space="preserve">, </w:t>
            </w:r>
            <w:smartTag w:uri="urn:schemas-microsoft-com:office:smarttags" w:element="country-region">
              <w:r>
                <w:t>Parthia</w:t>
              </w:r>
            </w:smartTag>
            <w:r>
              <w:t xml:space="preserve">, and </w:t>
            </w:r>
            <w:smartTag w:uri="urn:schemas-microsoft-com:office:smarttags" w:element="place">
              <w:smartTag w:uri="urn:schemas-microsoft-com:office:smarttags" w:element="country-region">
                <w:r>
                  <w:t>Ethiopia</w:t>
                </w:r>
              </w:smartTag>
            </w:smartTag>
          </w:p>
        </w:tc>
      </w:tr>
      <w:tr w:rsidR="00302392" w14:paraId="0B503C09" w14:textId="77777777" w:rsidTr="004572FF">
        <w:tc>
          <w:tcPr>
            <w:tcW w:w="2088" w:type="dxa"/>
          </w:tcPr>
          <w:p w14:paraId="2E4E6886" w14:textId="77777777" w:rsidR="00302392" w:rsidRDefault="00302392" w:rsidP="004572FF">
            <w:pPr>
              <w:spacing w:before="120"/>
              <w:jc w:val="center"/>
            </w:pPr>
            <w:r>
              <w:t>Thomas</w:t>
            </w:r>
          </w:p>
        </w:tc>
        <w:tc>
          <w:tcPr>
            <w:tcW w:w="3780" w:type="dxa"/>
          </w:tcPr>
          <w:p w14:paraId="110CAFDA" w14:textId="77777777" w:rsidR="00302392" w:rsidRPr="006C5B5F" w:rsidRDefault="00302392" w:rsidP="004572FF">
            <w:pPr>
              <w:spacing w:before="120"/>
              <w:rPr>
                <w:b/>
              </w:rPr>
            </w:pPr>
            <w:r>
              <w:t xml:space="preserve">In </w:t>
            </w:r>
            <w:smartTag w:uri="urn:schemas-microsoft-com:office:smarttags" w:element="place">
              <w:smartTag w:uri="urn:schemas-microsoft-com:office:smarttags" w:element="City">
                <w:r>
                  <w:t>Jerusalem</w:t>
                </w:r>
              </w:smartTag>
            </w:smartTag>
            <w:r>
              <w:t xml:space="preserve"> at Pentecost</w:t>
            </w:r>
          </w:p>
        </w:tc>
        <w:tc>
          <w:tcPr>
            <w:tcW w:w="3708" w:type="dxa"/>
          </w:tcPr>
          <w:p w14:paraId="2EC30980" w14:textId="77777777" w:rsidR="00302392" w:rsidRPr="00D9547D" w:rsidRDefault="00302392" w:rsidP="004572FF">
            <w:pPr>
              <w:spacing w:before="120"/>
            </w:pPr>
            <w:r>
              <w:t xml:space="preserve">Is supposed to have preached in </w:t>
            </w:r>
            <w:smartTag w:uri="urn:schemas-microsoft-com:office:smarttags" w:element="City">
              <w:r>
                <w:t>Babylon</w:t>
              </w:r>
            </w:smartTag>
            <w:r>
              <w:t xml:space="preserve">; strong tradition speaks of ministry (and ultimately martyrdom) in </w:t>
            </w:r>
            <w:smartTag w:uri="urn:schemas-microsoft-com:office:smarttags" w:element="country-region">
              <w:smartTag w:uri="urn:schemas-microsoft-com:office:smarttags" w:element="place">
                <w:r>
                  <w:t>India</w:t>
                </w:r>
              </w:smartTag>
            </w:smartTag>
          </w:p>
        </w:tc>
      </w:tr>
      <w:tr w:rsidR="00302392" w14:paraId="2F3F1D7D" w14:textId="77777777" w:rsidTr="004572FF">
        <w:tc>
          <w:tcPr>
            <w:tcW w:w="2088" w:type="dxa"/>
          </w:tcPr>
          <w:p w14:paraId="201BD227" w14:textId="77777777" w:rsidR="00302392" w:rsidRDefault="00302392" w:rsidP="004572FF">
            <w:pPr>
              <w:spacing w:before="120"/>
              <w:jc w:val="center"/>
            </w:pPr>
            <w:r>
              <w:t>Bartholomew</w:t>
            </w:r>
          </w:p>
        </w:tc>
        <w:tc>
          <w:tcPr>
            <w:tcW w:w="3780" w:type="dxa"/>
          </w:tcPr>
          <w:p w14:paraId="6659F470" w14:textId="77777777" w:rsidR="00302392" w:rsidRPr="006C5B5F" w:rsidRDefault="00302392" w:rsidP="004572FF">
            <w:pPr>
              <w:spacing w:before="120"/>
              <w:rPr>
                <w:b/>
              </w:rPr>
            </w:pPr>
            <w:r>
              <w:t xml:space="preserve">In </w:t>
            </w:r>
            <w:smartTag w:uri="urn:schemas-microsoft-com:office:smarttags" w:element="place">
              <w:smartTag w:uri="urn:schemas-microsoft-com:office:smarttags" w:element="City">
                <w:r>
                  <w:t>Jerusalem</w:t>
                </w:r>
              </w:smartTag>
            </w:smartTag>
            <w:r>
              <w:t xml:space="preserve"> at Pentecost</w:t>
            </w:r>
          </w:p>
        </w:tc>
        <w:tc>
          <w:tcPr>
            <w:tcW w:w="3708" w:type="dxa"/>
          </w:tcPr>
          <w:p w14:paraId="24035776" w14:textId="77777777" w:rsidR="00302392" w:rsidRPr="00D9547D" w:rsidRDefault="00302392" w:rsidP="004572FF">
            <w:pPr>
              <w:spacing w:before="120"/>
            </w:pPr>
            <w:r>
              <w:t xml:space="preserve">Accompanied Philip to </w:t>
            </w:r>
            <w:smartTag w:uri="urn:schemas-microsoft-com:office:smarttags" w:element="City">
              <w:r>
                <w:t>Hierapolis</w:t>
              </w:r>
            </w:smartTag>
            <w:r>
              <w:t xml:space="preserve">; martyred after ministry in </w:t>
            </w:r>
            <w:smartTag w:uri="urn:schemas-microsoft-com:office:smarttags" w:element="country-region">
              <w:smartTag w:uri="urn:schemas-microsoft-com:office:smarttags" w:element="place">
                <w:r>
                  <w:t>Armenia</w:t>
                </w:r>
              </w:smartTag>
            </w:smartTag>
          </w:p>
        </w:tc>
      </w:tr>
      <w:tr w:rsidR="00302392" w14:paraId="3D3874EB" w14:textId="77777777" w:rsidTr="004572FF">
        <w:tc>
          <w:tcPr>
            <w:tcW w:w="2088" w:type="dxa"/>
          </w:tcPr>
          <w:p w14:paraId="235B1329" w14:textId="77777777" w:rsidR="00302392" w:rsidRDefault="00302392" w:rsidP="004572FF">
            <w:pPr>
              <w:spacing w:before="120"/>
              <w:jc w:val="center"/>
            </w:pPr>
            <w:r>
              <w:t>James, Son of Alphaeus</w:t>
            </w:r>
          </w:p>
        </w:tc>
        <w:tc>
          <w:tcPr>
            <w:tcW w:w="3780" w:type="dxa"/>
          </w:tcPr>
          <w:p w14:paraId="77FAE20F" w14:textId="77777777" w:rsidR="00302392" w:rsidRPr="006C5B5F" w:rsidRDefault="00302392" w:rsidP="004572FF">
            <w:pPr>
              <w:spacing w:before="120"/>
              <w:rPr>
                <w:b/>
              </w:rPr>
            </w:pPr>
            <w:r>
              <w:t xml:space="preserve">In </w:t>
            </w:r>
            <w:smartTag w:uri="urn:schemas-microsoft-com:office:smarttags" w:element="place">
              <w:smartTag w:uri="urn:schemas-microsoft-com:office:smarttags" w:element="City">
                <w:r>
                  <w:t>Jerusalem</w:t>
                </w:r>
              </w:smartTag>
            </w:smartTag>
            <w:r>
              <w:t xml:space="preserve"> at Pentecost</w:t>
            </w:r>
          </w:p>
        </w:tc>
        <w:tc>
          <w:tcPr>
            <w:tcW w:w="3708" w:type="dxa"/>
          </w:tcPr>
          <w:p w14:paraId="6EBF554E" w14:textId="77777777" w:rsidR="00302392" w:rsidRPr="00D9547D" w:rsidRDefault="00302392" w:rsidP="004572FF">
            <w:pPr>
              <w:spacing w:before="120"/>
            </w:pPr>
            <w:r>
              <w:t xml:space="preserve">Often confused with James the brother of Jesus; possibly ministered in </w:t>
            </w:r>
            <w:smartTag w:uri="urn:schemas-microsoft-com:office:smarttags" w:element="country-region">
              <w:smartTag w:uri="urn:schemas-microsoft-com:office:smarttags" w:element="place">
                <w:r>
                  <w:t>Syria</w:t>
                </w:r>
              </w:smartTag>
            </w:smartTag>
            <w:r>
              <w:t>; crucified</w:t>
            </w:r>
          </w:p>
        </w:tc>
      </w:tr>
      <w:tr w:rsidR="00302392" w14:paraId="639C979B" w14:textId="77777777" w:rsidTr="004572FF">
        <w:tc>
          <w:tcPr>
            <w:tcW w:w="2088" w:type="dxa"/>
          </w:tcPr>
          <w:p w14:paraId="39EA1E48" w14:textId="77777777" w:rsidR="00302392" w:rsidRDefault="00302392" w:rsidP="004572FF">
            <w:pPr>
              <w:spacing w:before="120"/>
              <w:jc w:val="center"/>
            </w:pPr>
            <w:r>
              <w:t>Thaddaeus</w:t>
            </w:r>
          </w:p>
        </w:tc>
        <w:tc>
          <w:tcPr>
            <w:tcW w:w="3780" w:type="dxa"/>
          </w:tcPr>
          <w:p w14:paraId="659891DC" w14:textId="77777777" w:rsidR="00302392" w:rsidRPr="006C5B5F" w:rsidRDefault="00302392" w:rsidP="004572FF">
            <w:pPr>
              <w:spacing w:before="120"/>
              <w:rPr>
                <w:b/>
              </w:rPr>
            </w:pPr>
            <w:r>
              <w:t xml:space="preserve">In </w:t>
            </w:r>
            <w:smartTag w:uri="urn:schemas-microsoft-com:office:smarttags" w:element="place">
              <w:smartTag w:uri="urn:schemas-microsoft-com:office:smarttags" w:element="City">
                <w:r>
                  <w:t>Jerusalem</w:t>
                </w:r>
              </w:smartTag>
            </w:smartTag>
            <w:r>
              <w:t xml:space="preserve"> at Pentecost</w:t>
            </w:r>
          </w:p>
        </w:tc>
        <w:tc>
          <w:tcPr>
            <w:tcW w:w="3708" w:type="dxa"/>
          </w:tcPr>
          <w:p w14:paraId="29209FBB" w14:textId="77777777" w:rsidR="00302392" w:rsidRPr="00D9547D" w:rsidRDefault="00302392" w:rsidP="004572FF">
            <w:pPr>
              <w:spacing w:before="120"/>
            </w:pPr>
            <w:r>
              <w:t xml:space="preserve">Often confused with Jude, the brother of Jesus; ministered in </w:t>
            </w:r>
            <w:smartTag w:uri="urn:schemas-microsoft-com:office:smarttags" w:element="City">
              <w:smartTag w:uri="urn:schemas-microsoft-com:office:smarttags" w:element="place">
                <w:r>
                  <w:t>Edessa</w:t>
                </w:r>
              </w:smartTag>
            </w:smartTag>
          </w:p>
        </w:tc>
      </w:tr>
      <w:tr w:rsidR="00302392" w14:paraId="68D5825D" w14:textId="77777777" w:rsidTr="004572FF">
        <w:tc>
          <w:tcPr>
            <w:tcW w:w="2088" w:type="dxa"/>
          </w:tcPr>
          <w:p w14:paraId="09710AE0" w14:textId="77777777" w:rsidR="00302392" w:rsidRDefault="00302392" w:rsidP="004572FF">
            <w:pPr>
              <w:spacing w:before="120"/>
              <w:jc w:val="center"/>
            </w:pPr>
            <w:r>
              <w:t>Simon the Zealot</w:t>
            </w:r>
          </w:p>
        </w:tc>
        <w:tc>
          <w:tcPr>
            <w:tcW w:w="3780" w:type="dxa"/>
          </w:tcPr>
          <w:p w14:paraId="50BAE6A0" w14:textId="77777777" w:rsidR="00302392" w:rsidRPr="006C5B5F" w:rsidRDefault="00302392" w:rsidP="004572FF">
            <w:pPr>
              <w:spacing w:before="120"/>
              <w:rPr>
                <w:b/>
              </w:rPr>
            </w:pPr>
            <w:r>
              <w:t xml:space="preserve">In </w:t>
            </w:r>
            <w:smartTag w:uri="urn:schemas-microsoft-com:office:smarttags" w:element="place">
              <w:smartTag w:uri="urn:schemas-microsoft-com:office:smarttags" w:element="City">
                <w:r>
                  <w:t>Jerusalem</w:t>
                </w:r>
              </w:smartTag>
            </w:smartTag>
            <w:r>
              <w:t xml:space="preserve"> at Pentecost</w:t>
            </w:r>
          </w:p>
        </w:tc>
        <w:tc>
          <w:tcPr>
            <w:tcW w:w="3708" w:type="dxa"/>
          </w:tcPr>
          <w:p w14:paraId="2D2E6B42" w14:textId="77777777" w:rsidR="00302392" w:rsidRPr="00D9547D" w:rsidRDefault="00302392" w:rsidP="004572FF">
            <w:pPr>
              <w:spacing w:before="120"/>
            </w:pPr>
            <w:r>
              <w:t xml:space="preserve">Variously connected with </w:t>
            </w:r>
            <w:smartTag w:uri="urn:schemas-microsoft-com:office:smarttags" w:element="country-region">
              <w:r>
                <w:t>Persia</w:t>
              </w:r>
            </w:smartTag>
            <w:r>
              <w:t xml:space="preserve">, </w:t>
            </w:r>
            <w:smartTag w:uri="urn:schemas-microsoft-com:office:smarttags" w:element="country-region">
              <w:r>
                <w:t>Egypt</w:t>
              </w:r>
            </w:smartTag>
            <w:r>
              <w:t xml:space="preserve">, </w:t>
            </w:r>
            <w:smartTag w:uri="urn:schemas-microsoft-com:office:smarttags" w:element="City">
              <w:r>
                <w:t>Carthage</w:t>
              </w:r>
            </w:smartTag>
            <w:r>
              <w:t xml:space="preserve">, and </w:t>
            </w:r>
            <w:smartTag w:uri="urn:schemas-microsoft-com:office:smarttags" w:element="country-region">
              <w:smartTag w:uri="urn:schemas-microsoft-com:office:smarttags" w:element="place">
                <w:r>
                  <w:t>Britain</w:t>
                </w:r>
              </w:smartTag>
            </w:smartTag>
          </w:p>
        </w:tc>
      </w:tr>
      <w:tr w:rsidR="00302392" w14:paraId="1FA87313" w14:textId="77777777" w:rsidTr="004572FF">
        <w:tc>
          <w:tcPr>
            <w:tcW w:w="2088" w:type="dxa"/>
          </w:tcPr>
          <w:p w14:paraId="61F71D3F" w14:textId="77777777" w:rsidR="00302392" w:rsidRDefault="00302392" w:rsidP="004572FF">
            <w:pPr>
              <w:spacing w:before="120"/>
              <w:jc w:val="center"/>
            </w:pPr>
            <w:r>
              <w:t>Judas Iscariot</w:t>
            </w:r>
          </w:p>
        </w:tc>
        <w:tc>
          <w:tcPr>
            <w:tcW w:w="3780" w:type="dxa"/>
          </w:tcPr>
          <w:p w14:paraId="6029F691" w14:textId="77777777" w:rsidR="00302392" w:rsidRPr="006C5B5F" w:rsidRDefault="00302392" w:rsidP="004572FF">
            <w:pPr>
              <w:spacing w:before="120"/>
              <w:rPr>
                <w:b/>
              </w:rPr>
            </w:pPr>
            <w:r>
              <w:t>Committed suicide after his betrayal of Jesus</w:t>
            </w:r>
          </w:p>
        </w:tc>
        <w:tc>
          <w:tcPr>
            <w:tcW w:w="3708" w:type="dxa"/>
          </w:tcPr>
          <w:p w14:paraId="44E4FC1B" w14:textId="77777777" w:rsidR="00302392" w:rsidRPr="006C5B5F" w:rsidRDefault="00302392" w:rsidP="004572FF">
            <w:pPr>
              <w:spacing w:before="120"/>
              <w:jc w:val="center"/>
              <w:rPr>
                <w:b/>
              </w:rPr>
            </w:pPr>
          </w:p>
        </w:tc>
      </w:tr>
    </w:tbl>
    <w:p w14:paraId="45113222" w14:textId="77777777" w:rsidR="00302392" w:rsidRDefault="00302392" w:rsidP="00302392"/>
    <w:p w14:paraId="3FBD17B2" w14:textId="77777777" w:rsidR="00302392" w:rsidRDefault="00302392" w:rsidP="00302392">
      <w:r>
        <w:t>How much stock should we put in some of these traditions?</w:t>
      </w:r>
    </w:p>
    <w:p w14:paraId="242E0AE9" w14:textId="77777777" w:rsidR="00302392" w:rsidRDefault="00302392" w:rsidP="00302392">
      <w:r>
        <w:rPr>
          <w:noProof/>
        </w:rPr>
        <mc:AlternateContent>
          <mc:Choice Requires="wps">
            <w:drawing>
              <wp:anchor distT="0" distB="0" distL="114300" distR="114300" simplePos="0" relativeHeight="251680768" behindDoc="0" locked="0" layoutInCell="1" allowOverlap="1" wp14:anchorId="429BB6D1" wp14:editId="6AC13D2D">
                <wp:simplePos x="0" y="0"/>
                <wp:positionH relativeFrom="column">
                  <wp:posOffset>381000</wp:posOffset>
                </wp:positionH>
                <wp:positionV relativeFrom="paragraph">
                  <wp:posOffset>30480</wp:posOffset>
                </wp:positionV>
                <wp:extent cx="5829300" cy="1744980"/>
                <wp:effectExtent l="19050" t="19050" r="19050" b="171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44980"/>
                        </a:xfrm>
                        <a:prstGeom prst="rect">
                          <a:avLst/>
                        </a:prstGeom>
                        <a:solidFill>
                          <a:srgbClr val="FFFFFF"/>
                        </a:solidFill>
                        <a:ln w="25400">
                          <a:solidFill>
                            <a:srgbClr val="000000"/>
                          </a:solidFill>
                          <a:miter lim="800000"/>
                          <a:headEnd/>
                          <a:tailEnd/>
                        </a:ln>
                      </wps:spPr>
                      <wps:txbx>
                        <w:txbxContent>
                          <w:p w14:paraId="53431C35" w14:textId="77777777" w:rsidR="00302392" w:rsidRPr="00A842E8" w:rsidRDefault="00302392" w:rsidP="00302392">
                            <w:r>
                              <w:rPr>
                                <w:b/>
                              </w:rPr>
                              <w:t>Justo Gonzalez:</w:t>
                            </w:r>
                            <w:r>
                              <w:t xml:space="preserve"> It is certain that some of the apostles—particularly Peter, John, and Paul—did travel proclaiming the Gospel and supervising the churches that had been founded, either by them or by others. Perhaps other apostles, such as Thomas, did likewise. But most of the traditions regarding apostolic travels date from a later period, when it was believed that the apostles divided the world among themselves, and when the church in each country or city sought to claim apostolic origins. In truth, most of the missionary work was not carried out by the apostles, but rather by the countless and nameless Christians who for different reasons—persecution, business, or missionary calling—traveled from place to place taking the news of the Gospel with them. (</w:t>
                            </w:r>
                            <w:r>
                              <w:rPr>
                                <w:i/>
                              </w:rPr>
                              <w:t>The Story of Christianity</w:t>
                            </w:r>
                            <w:r>
                              <w:t>,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BB6D1" id="Text Box 5" o:spid="_x0000_s1100" type="#_x0000_t202" style="position:absolute;margin-left:30pt;margin-top:2.4pt;width:459pt;height:13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" strokeweight="2pt">
                <v:textbox>
                  <w:txbxContent>
                    <w:p w14:paraId="53431C35" w14:textId="77777777" w:rsidR="00302392" w:rsidRPr="00A842E8" w:rsidRDefault="00302392" w:rsidP="00302392">
                      <w:r>
                        <w:rPr>
                          <w:b/>
                        </w:rPr>
                        <w:t>Justo Gonzalez:</w:t>
                      </w:r>
                      <w:r>
                        <w:t xml:space="preserve"> It is certain that some of the apostles—particularly Peter, John, and Paul—did travel proclaiming the Gospel and supervising the churches that had been founded, either by them or by others. Perhaps other apostles, such as Thomas, did likewise. But most of the traditions regarding apostolic travels date from a later period, when it was believed that the apostles divided the world among themselves, and when the church in each country or city sought to claim apostolic origins. In truth, most of the missionary work was not carried out by the apostles, but rather by the countless and nameless Christians who for different reasons—persecution, business, or missionary calling—traveled from place to place taking the news of the Gospel with them. (</w:t>
                      </w:r>
                      <w:r>
                        <w:rPr>
                          <w:i/>
                        </w:rPr>
                        <w:t>The Story of Christianity</w:t>
                      </w:r>
                      <w:r>
                        <w:t>, 30)</w:t>
                      </w:r>
                    </w:p>
                  </w:txbxContent>
                </v:textbox>
              </v:shape>
            </w:pict>
          </mc:Fallback>
        </mc:AlternateContent>
      </w:r>
    </w:p>
    <w:p w14:paraId="15654465" w14:textId="77777777" w:rsidR="00302392" w:rsidRDefault="00302392" w:rsidP="00302392"/>
    <w:p w14:paraId="68FD8F8F" w14:textId="77777777" w:rsidR="00302392" w:rsidRDefault="00302392" w:rsidP="00302392"/>
    <w:p w14:paraId="62795BFB" w14:textId="77777777" w:rsidR="00302392" w:rsidRDefault="00302392" w:rsidP="00302392"/>
    <w:p w14:paraId="64CA8FC3" w14:textId="77777777" w:rsidR="00302392" w:rsidRDefault="00302392" w:rsidP="00302392"/>
    <w:p w14:paraId="49FA150A" w14:textId="77777777" w:rsidR="00302392" w:rsidRDefault="00302392" w:rsidP="00302392"/>
    <w:p w14:paraId="1A05FB60" w14:textId="77777777" w:rsidR="00302392" w:rsidRDefault="00302392" w:rsidP="00302392"/>
    <w:p w14:paraId="72894413" w14:textId="77777777" w:rsidR="00302392" w:rsidRDefault="00302392" w:rsidP="00302392"/>
    <w:p w14:paraId="17058192" w14:textId="77777777" w:rsidR="00302392" w:rsidRDefault="00302392" w:rsidP="00302392"/>
    <w:p w14:paraId="49486A79" w14:textId="77777777" w:rsidR="00302392" w:rsidRDefault="00302392" w:rsidP="00302392"/>
    <w:p w14:paraId="23253FCB" w14:textId="77777777" w:rsidR="00302392" w:rsidRPr="00DA7AA1" w:rsidRDefault="00302392" w:rsidP="00302392">
      <w:pPr>
        <w:spacing w:before="120"/>
      </w:pPr>
      <w:r>
        <w:t>Eusebius’s account of the martyrdom of Peter and Paul under Nero (</w:t>
      </w:r>
      <w:r>
        <w:rPr>
          <w:i/>
        </w:rPr>
        <w:t>Church History</w:t>
      </w:r>
      <w:r>
        <w:t>, 2.25):</w:t>
      </w:r>
    </w:p>
    <w:p w14:paraId="670D2031" w14:textId="77777777" w:rsidR="00302392" w:rsidRDefault="00302392" w:rsidP="00302392">
      <w:pPr>
        <w:spacing w:before="120"/>
        <w:ind w:left="720"/>
      </w:pPr>
      <w:r w:rsidRPr="000305ED">
        <w:rPr>
          <w:i/>
          <w:noProof/>
        </w:rPr>
        <mc:AlternateContent>
          <mc:Choice Requires="wps">
            <w:drawing>
              <wp:anchor distT="0" distB="0" distL="114300" distR="114300" simplePos="0" relativeHeight="251679744" behindDoc="0" locked="0" layoutInCell="1" allowOverlap="1" wp14:anchorId="1254CB9B" wp14:editId="484EEC2C">
                <wp:simplePos x="0" y="0"/>
                <wp:positionH relativeFrom="column">
                  <wp:posOffset>432206</wp:posOffset>
                </wp:positionH>
                <wp:positionV relativeFrom="paragraph">
                  <wp:posOffset>130886</wp:posOffset>
                </wp:positionV>
                <wp:extent cx="5486400" cy="4836338"/>
                <wp:effectExtent l="0" t="0" r="19050" b="215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36338"/>
                        </a:xfrm>
                        <a:prstGeom prst="rect">
                          <a:avLst/>
                        </a:prstGeom>
                        <a:solidFill>
                          <a:srgbClr val="FFFFFF"/>
                        </a:solidFill>
                        <a:ln w="25400">
                          <a:solidFill>
                            <a:srgbClr val="000000"/>
                          </a:solidFill>
                          <a:miter lim="800000"/>
                          <a:headEnd/>
                          <a:tailEnd/>
                        </a:ln>
                      </wps:spPr>
                      <wps:txbx>
                        <w:txbxContent>
                          <w:p w14:paraId="56E0C81B" w14:textId="77777777" w:rsidR="00302392" w:rsidRPr="00FC4F2A" w:rsidRDefault="00302392" w:rsidP="00302392">
                            <w:pPr>
                              <w:rPr>
                                <w:sz w:val="22"/>
                                <w:szCs w:val="22"/>
                              </w:rPr>
                            </w:pPr>
                            <w:r w:rsidRPr="00FC4F2A">
                              <w:rPr>
                                <w:sz w:val="22"/>
                                <w:szCs w:val="22"/>
                              </w:rPr>
                              <w:t xml:space="preserve">When the government of Nero was now firmly established, he began to plunge into unholy pursuits, and armed himself even against the religion of the God of the universe.  To describe the greatness of his depravity does not lie within the plan of the present work. As there are many indeed that have recorded his history in most accurate narratives, every one may at his pleasure learn from them the coarseness of the man’s extraordinary madness, under the influence of which, after he had accomplished the destruction of so many myriads without any reason, he ran into such blood-guiltiness that he did not spare even his nearest relatives and dearest friends, but destroyed his mother and his brothers and his wife, with very many others of his own family as he would private and public enemies, with various kinds of deaths. But with all these things this particular in the catalogue of his crimes was still wanting, that he was the first of the emperors who showed himself an enemy of the divine religion. </w:t>
                            </w:r>
                          </w:p>
                          <w:p w14:paraId="08699704" w14:textId="77777777" w:rsidR="00302392" w:rsidRPr="00FC4F2A" w:rsidRDefault="00302392" w:rsidP="00302392">
                            <w:pPr>
                              <w:ind w:firstLine="720"/>
                              <w:rPr>
                                <w:sz w:val="22"/>
                                <w:szCs w:val="22"/>
                              </w:rPr>
                            </w:pPr>
                            <w:r w:rsidRPr="00FC4F2A">
                              <w:rPr>
                                <w:sz w:val="22"/>
                                <w:szCs w:val="22"/>
                              </w:rPr>
                              <w:t xml:space="preserve">The Roman Tertullian is likewise a witness of this. He writes as follows: “Examine your records. There you will find that Nero was the first that persecuted this doctrine, particularly then when after subduing all the east, he exercised his cruelty against all at Rome. We glory in having such a man the leader in our punishment. For whoever knows him can understand that nothing was condemned by Nero unless it was something of great excellence.” </w:t>
                            </w:r>
                          </w:p>
                          <w:p w14:paraId="55D33ACF" w14:textId="77777777" w:rsidR="00302392" w:rsidRPr="00FC4F2A" w:rsidRDefault="00302392" w:rsidP="00302392">
                            <w:pPr>
                              <w:ind w:firstLine="720"/>
                              <w:rPr>
                                <w:sz w:val="22"/>
                                <w:szCs w:val="22"/>
                              </w:rPr>
                            </w:pPr>
                            <w:r w:rsidRPr="00FC4F2A">
                              <w:rPr>
                                <w:sz w:val="22"/>
                                <w:szCs w:val="22"/>
                              </w:rPr>
                              <w:t xml:space="preserve">Thus publicly announcing himself as the first among God’s chief enemies, he was led on to the slaughter of the apostles. It is, therefore, recorded that Paul was beheaded in Rome itself, and that Peter likewise was crucified under Nero. This account of Peter and Paul is substantiated by the fact that their names are preserved in the cemeteries of that place even to the present day. . . . </w:t>
                            </w:r>
                          </w:p>
                          <w:p w14:paraId="2384068B" w14:textId="77777777" w:rsidR="00302392" w:rsidRPr="00FC4F2A" w:rsidRDefault="00302392" w:rsidP="00302392">
                            <w:pPr>
                              <w:ind w:firstLine="720"/>
                              <w:rPr>
                                <w:sz w:val="22"/>
                                <w:szCs w:val="22"/>
                              </w:rPr>
                            </w:pPr>
                            <w:r w:rsidRPr="00FC4F2A">
                              <w:rPr>
                                <w:sz w:val="22"/>
                                <w:szCs w:val="22"/>
                              </w:rPr>
                              <w:t>And that they both suffered martyrdom at the same time is stated by Dionysius, bishop of Corinth, in his epistle to the Romans, in the following words: “You have thus by such an admonition bound together the planting of Peter and of Paul at Rome and Corinth. For both of them planted and likewise taught us in our Corinth. And they taught together in like manner in Italy, and suffered martyrdom at the same time.”  I have quoted these things in order that the truth of the history might be still more confirmed.</w:t>
                            </w:r>
                          </w:p>
                          <w:p w14:paraId="1AFBD931" w14:textId="77777777" w:rsidR="00302392" w:rsidRDefault="00302392" w:rsidP="00302392">
                            <w:pPr>
                              <w:spacing w:before="120"/>
                            </w:pPr>
                          </w:p>
                          <w:p w14:paraId="4AC7E658" w14:textId="77777777" w:rsidR="00302392" w:rsidRPr="00DA7AA1" w:rsidRDefault="00302392" w:rsidP="003023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4CB9B" id="Text Box 4" o:spid="_x0000_s1101" type="#_x0000_t202" style="position:absolute;left:0;text-align:left;margin-left:34.05pt;margin-top:10.3pt;width:6in;height:38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" strokeweight="2pt">
                <v:textbox>
                  <w:txbxContent>
                    <w:p w14:paraId="56E0C81B" w14:textId="77777777" w:rsidR="00302392" w:rsidRPr="00FC4F2A" w:rsidRDefault="00302392" w:rsidP="00302392">
                      <w:pPr>
                        <w:rPr>
                          <w:sz w:val="22"/>
                          <w:szCs w:val="22"/>
                        </w:rPr>
                      </w:pPr>
                      <w:r w:rsidRPr="00FC4F2A">
                        <w:rPr>
                          <w:sz w:val="22"/>
                          <w:szCs w:val="22"/>
                        </w:rPr>
                        <w:t xml:space="preserve">When the government of Nero was now firmly established, he began to plunge into unholy pursuits, and armed himself even against the religion of the God of the universe.  To describe the greatness of his depravity does not lie within the plan of the present work. As there are many indeed that have recorded his history in most accurate narratives, every one may at his pleasure learn from them the coarseness of the man’s extraordinary madness, under the influence of which, after he had accomplished the destruction of so many myriads without any reason, he ran into such blood-guiltiness that he did not spare even his nearest relatives and dearest friends, but destroyed his mother and his brothers and his wife, with very many others of his own family as he would private and public enemies, with various kinds of deaths. But with all these things this particular in the catalogue of his crimes was still wanting, that he was the first of the emperors who showed himself an enemy of the divine religion. </w:t>
                      </w:r>
                    </w:p>
                    <w:p w14:paraId="08699704" w14:textId="77777777" w:rsidR="00302392" w:rsidRPr="00FC4F2A" w:rsidRDefault="00302392" w:rsidP="00302392">
                      <w:pPr>
                        <w:ind w:firstLine="720"/>
                        <w:rPr>
                          <w:sz w:val="22"/>
                          <w:szCs w:val="22"/>
                        </w:rPr>
                      </w:pPr>
                      <w:r w:rsidRPr="00FC4F2A">
                        <w:rPr>
                          <w:sz w:val="22"/>
                          <w:szCs w:val="22"/>
                        </w:rPr>
                        <w:t xml:space="preserve">The Roman Tertullian is likewise a witness of this. He writes as follows: “Examine your records. There you will find that Nero was the first that persecuted this doctrine, particularly then when after subduing all the east, he exercised his cruelty against all at Rome. We glory in having such a man the leader in our punishment. For whoever knows him can understand that nothing was condemned by Nero unless it was something of great excellence.” </w:t>
                      </w:r>
                    </w:p>
                    <w:p w14:paraId="55D33ACF" w14:textId="77777777" w:rsidR="00302392" w:rsidRPr="00FC4F2A" w:rsidRDefault="00302392" w:rsidP="00302392">
                      <w:pPr>
                        <w:ind w:firstLine="720"/>
                        <w:rPr>
                          <w:sz w:val="22"/>
                          <w:szCs w:val="22"/>
                        </w:rPr>
                      </w:pPr>
                      <w:r w:rsidRPr="00FC4F2A">
                        <w:rPr>
                          <w:sz w:val="22"/>
                          <w:szCs w:val="22"/>
                        </w:rPr>
                        <w:t xml:space="preserve">Thus publicly announcing himself as the first among God’s chief enemies, he was led on to the slaughter of the apostles. It is, therefore, recorded that Paul was beheaded in Rome itself, and that Peter likewise was crucified under Nero. This account of Peter and Paul is substantiated by the fact that their names are preserved in the cemeteries of that place even to the present day. . . . </w:t>
                      </w:r>
                    </w:p>
                    <w:p w14:paraId="2384068B" w14:textId="77777777" w:rsidR="00302392" w:rsidRPr="00FC4F2A" w:rsidRDefault="00302392" w:rsidP="00302392">
                      <w:pPr>
                        <w:ind w:firstLine="720"/>
                        <w:rPr>
                          <w:sz w:val="22"/>
                          <w:szCs w:val="22"/>
                        </w:rPr>
                      </w:pPr>
                      <w:r w:rsidRPr="00FC4F2A">
                        <w:rPr>
                          <w:sz w:val="22"/>
                          <w:szCs w:val="22"/>
                        </w:rPr>
                        <w:t>And that they both suffered martyrdom at the same time is stated by Dionysius, bishop of Corinth, in his epistle to the Romans, in the following words: “You have thus by such an admonition bound together the planting of Peter and of Paul at Rome and Corinth. For both of them planted and likewise taught us in our Corinth. And they taught together in like manner in Italy, and suffered martyrdom at the same time.”  I have quoted these things in order that the truth of the history might be still more confirmed.</w:t>
                      </w:r>
                    </w:p>
                    <w:p w14:paraId="1AFBD931" w14:textId="77777777" w:rsidR="00302392" w:rsidRDefault="00302392" w:rsidP="00302392">
                      <w:pPr>
                        <w:spacing w:before="120"/>
                      </w:pPr>
                    </w:p>
                    <w:p w14:paraId="4AC7E658" w14:textId="77777777" w:rsidR="00302392" w:rsidRPr="00DA7AA1" w:rsidRDefault="00302392" w:rsidP="00302392"/>
                  </w:txbxContent>
                </v:textbox>
              </v:shape>
            </w:pict>
          </mc:Fallback>
        </mc:AlternateContent>
      </w:r>
    </w:p>
    <w:p w14:paraId="7D98E2A5" w14:textId="77777777" w:rsidR="00302392" w:rsidRDefault="00302392" w:rsidP="00302392">
      <w:pPr>
        <w:spacing w:before="120"/>
        <w:ind w:left="720"/>
      </w:pPr>
    </w:p>
    <w:p w14:paraId="6D3BD4E4" w14:textId="77777777" w:rsidR="00302392" w:rsidRPr="00DA7AA1" w:rsidRDefault="00302392" w:rsidP="00302392">
      <w:pPr>
        <w:spacing w:before="120"/>
        <w:ind w:left="720"/>
      </w:pPr>
    </w:p>
    <w:p w14:paraId="2B631FE6" w14:textId="77777777" w:rsidR="00302392" w:rsidRDefault="00302392" w:rsidP="00302392">
      <w:pPr>
        <w:spacing w:before="120"/>
        <w:ind w:left="720"/>
        <w:rPr>
          <w:i/>
        </w:rPr>
      </w:pPr>
    </w:p>
    <w:p w14:paraId="14CB71C8" w14:textId="77777777" w:rsidR="00302392" w:rsidRDefault="00302392" w:rsidP="00302392">
      <w:pPr>
        <w:spacing w:before="120"/>
        <w:ind w:left="720"/>
        <w:rPr>
          <w:i/>
        </w:rPr>
      </w:pPr>
    </w:p>
    <w:p w14:paraId="5BD8B41C" w14:textId="77777777" w:rsidR="00302392" w:rsidRDefault="00302392" w:rsidP="00302392">
      <w:pPr>
        <w:spacing w:before="120"/>
        <w:ind w:left="720"/>
        <w:rPr>
          <w:i/>
        </w:rPr>
      </w:pPr>
    </w:p>
    <w:p w14:paraId="238287B1" w14:textId="77777777" w:rsidR="00302392" w:rsidRDefault="00302392" w:rsidP="00302392">
      <w:pPr>
        <w:spacing w:before="120"/>
        <w:ind w:left="720"/>
        <w:rPr>
          <w:i/>
        </w:rPr>
      </w:pPr>
    </w:p>
    <w:p w14:paraId="619C4BE5" w14:textId="77777777" w:rsidR="00302392" w:rsidRDefault="00302392" w:rsidP="00302392">
      <w:pPr>
        <w:spacing w:before="120"/>
        <w:ind w:left="720"/>
        <w:rPr>
          <w:i/>
        </w:rPr>
      </w:pPr>
    </w:p>
    <w:p w14:paraId="44186BAE" w14:textId="77777777" w:rsidR="00302392" w:rsidRDefault="00302392" w:rsidP="00302392">
      <w:pPr>
        <w:spacing w:before="120"/>
        <w:ind w:left="720"/>
        <w:rPr>
          <w:i/>
        </w:rPr>
      </w:pPr>
    </w:p>
    <w:p w14:paraId="77E7C3BB" w14:textId="77777777" w:rsidR="00302392" w:rsidRDefault="00302392" w:rsidP="00302392">
      <w:pPr>
        <w:spacing w:before="120"/>
      </w:pPr>
    </w:p>
    <w:p w14:paraId="114CCEC1" w14:textId="77777777" w:rsidR="00302392" w:rsidRDefault="00302392" w:rsidP="00302392">
      <w:pPr>
        <w:spacing w:before="120"/>
      </w:pPr>
    </w:p>
    <w:p w14:paraId="4AA4724B" w14:textId="77777777" w:rsidR="00302392" w:rsidRDefault="00302392" w:rsidP="00302392">
      <w:pPr>
        <w:spacing w:before="120"/>
      </w:pPr>
    </w:p>
    <w:p w14:paraId="21C17938" w14:textId="77777777" w:rsidR="00302392" w:rsidRDefault="00302392" w:rsidP="00302392">
      <w:pPr>
        <w:spacing w:before="120"/>
      </w:pPr>
    </w:p>
    <w:p w14:paraId="1654283F" w14:textId="77777777" w:rsidR="00302392" w:rsidRDefault="00302392" w:rsidP="00302392">
      <w:pPr>
        <w:spacing w:before="120"/>
      </w:pPr>
    </w:p>
    <w:p w14:paraId="3598B6A1" w14:textId="77777777" w:rsidR="00302392" w:rsidRDefault="00302392" w:rsidP="00302392">
      <w:pPr>
        <w:spacing w:before="120"/>
      </w:pPr>
    </w:p>
    <w:p w14:paraId="3EA30BBD" w14:textId="77777777" w:rsidR="00302392" w:rsidRDefault="00302392" w:rsidP="00302392">
      <w:pPr>
        <w:spacing w:before="120"/>
      </w:pPr>
    </w:p>
    <w:p w14:paraId="100635EB" w14:textId="77777777" w:rsidR="00302392" w:rsidRDefault="00302392" w:rsidP="00302392">
      <w:pPr>
        <w:spacing w:before="120"/>
      </w:pPr>
    </w:p>
    <w:p w14:paraId="594F2D32" w14:textId="77777777" w:rsidR="00302392" w:rsidRDefault="00302392" w:rsidP="00302392">
      <w:pPr>
        <w:spacing w:before="120"/>
      </w:pPr>
    </w:p>
    <w:p w14:paraId="4D85B32D" w14:textId="77777777" w:rsidR="00302392" w:rsidRDefault="00302392" w:rsidP="00302392">
      <w:pPr>
        <w:spacing w:before="120"/>
      </w:pPr>
    </w:p>
    <w:p w14:paraId="1D37A14A" w14:textId="77777777" w:rsidR="00302392" w:rsidRDefault="00302392" w:rsidP="00302392">
      <w:pPr>
        <w:spacing w:before="120"/>
      </w:pPr>
    </w:p>
    <w:p w14:paraId="13640317" w14:textId="77777777" w:rsidR="00302392" w:rsidRDefault="00302392" w:rsidP="00302392">
      <w:pPr>
        <w:spacing w:before="120"/>
      </w:pPr>
      <w:r>
        <w:t>Other Early Christian Leaders in Church Tradition:</w:t>
      </w:r>
    </w:p>
    <w:p w14:paraId="7ED74FB6" w14:textId="0D9A67BB" w:rsidR="00302392" w:rsidRDefault="00302392" w:rsidP="00302392">
      <w:pPr>
        <w:spacing w:before="120"/>
      </w:pPr>
    </w:p>
    <w:p w14:paraId="2519E876" w14:textId="778A1EC9" w:rsidR="00302392" w:rsidRPr="00F84840" w:rsidRDefault="00152DF7" w:rsidP="00302392">
      <w:pPr>
        <w:spacing w:before="120"/>
        <w:ind w:left="720"/>
      </w:pPr>
      <w:r>
        <w:rPr>
          <w:noProof/>
        </w:rPr>
        <mc:AlternateContent>
          <mc:Choice Requires="wps">
            <w:drawing>
              <wp:anchor distT="0" distB="0" distL="114300" distR="114300" simplePos="0" relativeHeight="251676672" behindDoc="0" locked="0" layoutInCell="1" allowOverlap="1" wp14:anchorId="400C2A5D" wp14:editId="4999FC75">
                <wp:simplePos x="0" y="0"/>
                <wp:positionH relativeFrom="column">
                  <wp:posOffset>140817</wp:posOffset>
                </wp:positionH>
                <wp:positionV relativeFrom="paragraph">
                  <wp:posOffset>-148870</wp:posOffset>
                </wp:positionV>
                <wp:extent cx="5829300" cy="1371600"/>
                <wp:effectExtent l="19050" t="1905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FFFF"/>
                        </a:solidFill>
                        <a:ln w="25400">
                          <a:solidFill>
                            <a:srgbClr val="000000"/>
                          </a:solidFill>
                          <a:miter lim="800000"/>
                          <a:headEnd/>
                          <a:tailEnd/>
                        </a:ln>
                      </wps:spPr>
                      <wps:txbx>
                        <w:txbxContent>
                          <w:p w14:paraId="399890C4" w14:textId="77777777" w:rsidR="00302392" w:rsidRPr="00A842E8" w:rsidRDefault="00302392" w:rsidP="00302392">
                            <w:smartTag w:uri="urn:schemas-microsoft-com:office:smarttags" w:element="PersonName">
                              <w:r>
                                <w:rPr>
                                  <w:b/>
                                </w:rPr>
                                <w:t>John MacArthur</w:t>
                              </w:r>
                            </w:smartTag>
                            <w:r>
                              <w:rPr>
                                <w:b/>
                              </w:rPr>
                              <w:t>:</w:t>
                            </w:r>
                            <w:r>
                              <w:t xml:space="preserve"> A brief survey of ancient Christian tradition reveals that Peter, Andrew, Philip, and James the son of Alphaeus were all crucified; Bartholomew was whipped to death and then crucified; James the son of Zebedee was beheaded, as was Paul; Thomas was stabbed with spears; Mark was dragged to death through the streets of Alexandria; and James the half-brother of Jesus was stoned by order of the Sanhedrin. Others, including Matthew, Simon the Zealot, Thaddeus, Timothy, and Stephen, were also killed for their unwavering commitment to the Lord. (</w:t>
                            </w:r>
                            <w:r>
                              <w:rPr>
                                <w:i/>
                              </w:rPr>
                              <w:t>John 12–21</w:t>
                            </w:r>
                            <w:r>
                              <w:t>, MNTC, 188)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C2A5D" id="Text Box 3" o:spid="_x0000_s1102" type="#_x0000_t202" style="position:absolute;left:0;text-align:left;margin-left:11.1pt;margin-top:-11.7pt;width:459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" strokeweight="2pt">
                <v:textbox>
                  <w:txbxContent>
                    <w:p w14:paraId="399890C4" w14:textId="77777777" w:rsidR="00302392" w:rsidRPr="00A842E8" w:rsidRDefault="00302392" w:rsidP="00302392">
                      <w:smartTag w:uri="urn:schemas-microsoft-com:office:smarttags" w:element="PersonName">
                        <w:r>
                          <w:rPr>
                            <w:b/>
                          </w:rPr>
                          <w:t>John MacArthur</w:t>
                        </w:r>
                      </w:smartTag>
                      <w:r>
                        <w:rPr>
                          <w:b/>
                        </w:rPr>
                        <w:t>:</w:t>
                      </w:r>
                      <w:r>
                        <w:t xml:space="preserve"> A brief survey of ancient Christian tradition reveals that Peter, Andrew, Philip, and James the son of Alphaeus were all crucified; Bartholomew was whipped to death and then crucified; James the son of Zebedee was beheaded, as was Paul; Thomas was stabbed with spears; Mark was dragged to death through the streets of Alexandria; and James the half-brother of Jesus was stoned by order of the Sanhedrin. Others, including Matthew, Simon the Zealot, Thaddeus, Timothy, and Stephen, were also killed for their unwavering commitment to the Lord. (</w:t>
                      </w:r>
                      <w:r>
                        <w:rPr>
                          <w:i/>
                        </w:rPr>
                        <w:t>John 12–21</w:t>
                      </w:r>
                      <w:r>
                        <w:t>, MNTC, 188)</w:t>
                      </w:r>
                    </w:p>
                  </w:txbxContent>
                </v:textbox>
              </v:shape>
            </w:pict>
          </mc:Fallback>
        </mc:AlternateContent>
      </w:r>
    </w:p>
    <w:p w14:paraId="6DF7CDB5" w14:textId="77777777" w:rsidR="00302392" w:rsidRDefault="00302392" w:rsidP="00302392">
      <w:pPr>
        <w:spacing w:before="120"/>
      </w:pPr>
    </w:p>
    <w:p w14:paraId="569B8699" w14:textId="77777777" w:rsidR="00302392" w:rsidRDefault="00302392" w:rsidP="00302392">
      <w:pPr>
        <w:spacing w:before="120"/>
      </w:pPr>
    </w:p>
    <w:p w14:paraId="27878083" w14:textId="77777777" w:rsidR="00302392" w:rsidRDefault="00302392" w:rsidP="00302392">
      <w:pPr>
        <w:spacing w:before="120"/>
      </w:pPr>
    </w:p>
    <w:p w14:paraId="1459EEC5" w14:textId="77777777" w:rsidR="00302392" w:rsidRDefault="00302392" w:rsidP="00302392">
      <w:pPr>
        <w:spacing w:before="120"/>
      </w:pPr>
    </w:p>
    <w:p w14:paraId="5929B27D" w14:textId="77777777" w:rsidR="00302392" w:rsidRDefault="00302392" w:rsidP="00302392">
      <w:pPr>
        <w:numPr>
          <w:ilvl w:val="0"/>
          <w:numId w:val="20"/>
        </w:numPr>
        <w:spacing w:before="120"/>
      </w:pPr>
      <w:r>
        <w:t>John Mark (author of the Gospel of Mark)</w:t>
      </w:r>
    </w:p>
    <w:p w14:paraId="2FB144B8" w14:textId="77777777" w:rsidR="00302392" w:rsidRDefault="00302392" w:rsidP="00302392">
      <w:pPr>
        <w:numPr>
          <w:ilvl w:val="1"/>
          <w:numId w:val="20"/>
        </w:numPr>
        <w:spacing w:before="120"/>
      </w:pPr>
      <w:r>
        <w:t>His mother’s home was a meeting place for Christians (Acts 12:12 – 17)</w:t>
      </w:r>
    </w:p>
    <w:p w14:paraId="3EA6227B" w14:textId="77777777" w:rsidR="00302392" w:rsidRDefault="00302392" w:rsidP="00302392">
      <w:pPr>
        <w:numPr>
          <w:ilvl w:val="1"/>
          <w:numId w:val="20"/>
        </w:numPr>
        <w:spacing w:before="120"/>
      </w:pPr>
      <w:r>
        <w:t>He accompanied Paul on his first missionary journey, and later was the center of the controversy between Paul and Barnabas (Acts 15:37–40); he was a cousin of Barnabas (Col. 4:10)</w:t>
      </w:r>
    </w:p>
    <w:p w14:paraId="0685A825" w14:textId="77777777" w:rsidR="00302392" w:rsidRDefault="00302392" w:rsidP="00302392">
      <w:pPr>
        <w:numPr>
          <w:ilvl w:val="1"/>
          <w:numId w:val="20"/>
        </w:numPr>
        <w:spacing w:before="120"/>
      </w:pPr>
      <w:r>
        <w:t xml:space="preserve">Later with Peter in </w:t>
      </w:r>
      <w:smartTag w:uri="urn:schemas-microsoft-com:office:smarttags" w:element="place">
        <w:smartTag w:uri="urn:schemas-microsoft-com:office:smarttags" w:element="City">
          <w:r>
            <w:t>Rome</w:t>
          </w:r>
        </w:smartTag>
      </w:smartTag>
      <w:r>
        <w:t xml:space="preserve"> (1 Pet. 5:13); wrote down Peter’s memoirs (according to Papias and numerous other church fathers)</w:t>
      </w:r>
    </w:p>
    <w:p w14:paraId="509056A7" w14:textId="77777777" w:rsidR="00302392" w:rsidRDefault="00302392" w:rsidP="00302392">
      <w:pPr>
        <w:numPr>
          <w:ilvl w:val="1"/>
          <w:numId w:val="20"/>
        </w:numPr>
        <w:spacing w:before="120"/>
      </w:pPr>
      <w:r>
        <w:t xml:space="preserve">Reconciled to Paul at some point before Paul’s death; sent by Paul to Colosse (Col. 2:4) and later ministered to Paul in </w:t>
      </w:r>
      <w:smartTag w:uri="urn:schemas-microsoft-com:office:smarttags" w:element="place">
        <w:smartTag w:uri="urn:schemas-microsoft-com:office:smarttags" w:element="City">
          <w:r>
            <w:t>Rome</w:t>
          </w:r>
        </w:smartTag>
      </w:smartTag>
      <w:r>
        <w:t xml:space="preserve"> (Phm 24; 2 Tim. 4:11)</w:t>
      </w:r>
    </w:p>
    <w:p w14:paraId="4C591BE2" w14:textId="77777777" w:rsidR="00302392" w:rsidRDefault="00302392" w:rsidP="00302392">
      <w:pPr>
        <w:numPr>
          <w:ilvl w:val="1"/>
          <w:numId w:val="20"/>
        </w:numPr>
        <w:spacing w:before="120"/>
      </w:pPr>
      <w:r>
        <w:t xml:space="preserve">After Paul’s death, ministered in the Pentapolis in North Africa and then in </w:t>
      </w:r>
      <w:smartTag w:uri="urn:schemas-microsoft-com:office:smarttags" w:element="place">
        <w:smartTag w:uri="urn:schemas-microsoft-com:office:smarttags" w:element="City">
          <w:r>
            <w:t>Alexandria</w:t>
          </w:r>
        </w:smartTag>
        <w:r>
          <w:t xml:space="preserve">, </w:t>
        </w:r>
        <w:smartTag w:uri="urn:schemas-microsoft-com:office:smarttags" w:element="country-region">
          <w:r>
            <w:t>Egypt</w:t>
          </w:r>
        </w:smartTag>
      </w:smartTag>
      <w:r>
        <w:t xml:space="preserve"> – where Coptic tradition teaches that he founded a church</w:t>
      </w:r>
    </w:p>
    <w:p w14:paraId="118F976E" w14:textId="77777777" w:rsidR="00302392" w:rsidRDefault="00302392" w:rsidP="00302392">
      <w:pPr>
        <w:numPr>
          <w:ilvl w:val="1"/>
          <w:numId w:val="20"/>
        </w:numPr>
        <w:spacing w:before="120"/>
      </w:pPr>
      <w:r>
        <w:t xml:space="preserve">Inhabitants of </w:t>
      </w:r>
      <w:smartTag w:uri="urn:schemas-microsoft-com:office:smarttags" w:element="City">
        <w:r>
          <w:t>Alexandria</w:t>
        </w:r>
      </w:smartTag>
      <w:r>
        <w:t xml:space="preserve"> were offended that Mark tried to convert them from following their traditional Egyptian idols; around </w:t>
      </w:r>
      <w:r w:rsidRPr="00673961">
        <w:rPr>
          <w:smallCaps/>
        </w:rPr>
        <w:t>a.d.</w:t>
      </w:r>
      <w:r>
        <w:t xml:space="preserve"> 68, he was tied to horses and drug to death throughout the streets of </w:t>
      </w:r>
      <w:smartTag w:uri="urn:schemas-microsoft-com:office:smarttags" w:element="place">
        <w:smartTag w:uri="urn:schemas-microsoft-com:office:smarttags" w:element="City">
          <w:r>
            <w:t>Alexandria</w:t>
          </w:r>
        </w:smartTag>
      </w:smartTag>
    </w:p>
    <w:p w14:paraId="4CB100C5" w14:textId="77777777" w:rsidR="00302392" w:rsidRDefault="00302392" w:rsidP="00302392">
      <w:pPr>
        <w:numPr>
          <w:ilvl w:val="0"/>
          <w:numId w:val="20"/>
        </w:numPr>
        <w:spacing w:before="120"/>
      </w:pPr>
      <w:r>
        <w:t>Luke (author of the Gospel of Luke)</w:t>
      </w:r>
    </w:p>
    <w:p w14:paraId="3D776D0B" w14:textId="77777777" w:rsidR="00302392" w:rsidRDefault="00302392" w:rsidP="00302392">
      <w:pPr>
        <w:numPr>
          <w:ilvl w:val="1"/>
          <w:numId w:val="20"/>
        </w:numPr>
        <w:spacing w:before="120"/>
      </w:pPr>
      <w:r>
        <w:t xml:space="preserve">A Greek physician from </w:t>
      </w:r>
      <w:smartTag w:uri="urn:schemas-microsoft-com:office:smarttags" w:element="place">
        <w:smartTag w:uri="urn:schemas-microsoft-com:office:smarttags" w:element="City">
          <w:r>
            <w:t>Antioch</w:t>
          </w:r>
        </w:smartTag>
      </w:smartTag>
      <w:r>
        <w:t xml:space="preserve"> (cf. Col. 4:14)</w:t>
      </w:r>
    </w:p>
    <w:p w14:paraId="299F12EB" w14:textId="77777777" w:rsidR="00302392" w:rsidRDefault="00302392" w:rsidP="00302392">
      <w:pPr>
        <w:numPr>
          <w:ilvl w:val="1"/>
          <w:numId w:val="20"/>
        </w:numPr>
        <w:spacing w:before="120"/>
      </w:pPr>
      <w:r>
        <w:t>Traveled with Paul during parts of Paul’s missionary journeys (Acts; Phm. 24)</w:t>
      </w:r>
    </w:p>
    <w:p w14:paraId="56A585A1" w14:textId="77777777" w:rsidR="00302392" w:rsidRDefault="00302392" w:rsidP="00302392">
      <w:pPr>
        <w:numPr>
          <w:ilvl w:val="1"/>
          <w:numId w:val="20"/>
        </w:numPr>
        <w:spacing w:before="120"/>
      </w:pPr>
      <w:r>
        <w:t xml:space="preserve">Was with Paul in </w:t>
      </w:r>
      <w:smartTag w:uri="urn:schemas-microsoft-com:office:smarttags" w:element="place">
        <w:smartTag w:uri="urn:schemas-microsoft-com:office:smarttags" w:element="City">
          <w:r>
            <w:t>Rome</w:t>
          </w:r>
        </w:smartTag>
      </w:smartTag>
      <w:r>
        <w:t xml:space="preserve"> to the end of Paul’s life (2 Tim. 4:11)</w:t>
      </w:r>
    </w:p>
    <w:p w14:paraId="27045D89" w14:textId="77777777" w:rsidR="00302392" w:rsidRPr="00673961" w:rsidRDefault="00302392" w:rsidP="00302392">
      <w:pPr>
        <w:numPr>
          <w:ilvl w:val="1"/>
          <w:numId w:val="20"/>
        </w:numPr>
        <w:spacing w:before="120"/>
      </w:pPr>
      <w:r>
        <w:t xml:space="preserve">According to the </w:t>
      </w:r>
      <w:r>
        <w:rPr>
          <w:i/>
          <w:iCs/>
        </w:rPr>
        <w:t xml:space="preserve">Anti-Marcionite Prologue to the Gospel of Luke </w:t>
      </w:r>
      <w:r>
        <w:rPr>
          <w:iCs/>
        </w:rPr>
        <w:t>(written somewhere between the 2</w:t>
      </w:r>
      <w:r>
        <w:rPr>
          <w:iCs/>
          <w:vertAlign w:val="superscript"/>
        </w:rPr>
        <w:t xml:space="preserve">nd </w:t>
      </w:r>
      <w:r>
        <w:rPr>
          <w:iCs/>
        </w:rPr>
        <w:t>and 4</w:t>
      </w:r>
      <w:r w:rsidRPr="005B56F1">
        <w:rPr>
          <w:iCs/>
          <w:vertAlign w:val="superscript"/>
        </w:rPr>
        <w:t>th</w:t>
      </w:r>
      <w:r>
        <w:rPr>
          <w:iCs/>
        </w:rPr>
        <w:t xml:space="preserve"> centuries):</w:t>
      </w:r>
    </w:p>
    <w:p w14:paraId="6D8527C2" w14:textId="77777777" w:rsidR="00302392" w:rsidRDefault="00302392" w:rsidP="00302392">
      <w:pPr>
        <w:spacing w:before="120"/>
        <w:ind w:left="2160"/>
      </w:pPr>
      <w:r>
        <w:t xml:space="preserve">Luke, a native of </w:t>
      </w:r>
      <w:smartTag w:uri="urn:schemas-microsoft-com:office:smarttags" w:element="City">
        <w:smartTag w:uri="urn:schemas-microsoft-com:office:smarttags" w:element="place">
          <w:r w:rsidRPr="00673961">
            <w:t>Antioch</w:t>
          </w:r>
        </w:smartTag>
      </w:smartTag>
      <w:r>
        <w:t xml:space="preserve">, by profession a physician. He had become a disciple of the apostles and later followed Paul until his [Paul's] martyrdom. Having served the Lord continuously, unmarried and without children, filled with the Holy Spirit he died at the age of 84 years [in </w:t>
      </w:r>
      <w:smartTag w:uri="urn:schemas-microsoft-com:office:smarttags" w:element="City">
        <w:r>
          <w:t>Thebes</w:t>
        </w:r>
      </w:smartTag>
      <w:r>
        <w:t xml:space="preserve">, the capital of </w:t>
      </w:r>
      <w:smartTag w:uri="urn:schemas-microsoft-com:office:smarttags" w:element="place">
        <w:r>
          <w:t>Boeotia</w:t>
        </w:r>
      </w:smartTag>
      <w:r>
        <w:t>].</w:t>
      </w:r>
    </w:p>
    <w:p w14:paraId="28533943" w14:textId="77777777" w:rsidR="00302392" w:rsidRDefault="00302392" w:rsidP="00302392">
      <w:pPr>
        <w:numPr>
          <w:ilvl w:val="0"/>
          <w:numId w:val="21"/>
        </w:numPr>
        <w:tabs>
          <w:tab w:val="left" w:pos="1080"/>
        </w:tabs>
        <w:spacing w:before="120"/>
        <w:ind w:firstLine="0"/>
        <w:rPr>
          <w:iCs/>
        </w:rPr>
      </w:pPr>
      <w:r>
        <w:rPr>
          <w:iCs/>
        </w:rPr>
        <w:t>Apollos</w:t>
      </w:r>
    </w:p>
    <w:p w14:paraId="1BC87584" w14:textId="77777777" w:rsidR="00302392" w:rsidRDefault="00302392" w:rsidP="00302392">
      <w:pPr>
        <w:numPr>
          <w:ilvl w:val="1"/>
          <w:numId w:val="21"/>
        </w:numPr>
        <w:spacing w:before="120"/>
        <w:rPr>
          <w:iCs/>
        </w:rPr>
      </w:pPr>
      <w:r>
        <w:rPr>
          <w:iCs/>
        </w:rPr>
        <w:t xml:space="preserve">According to Jerome, Apollos left </w:t>
      </w:r>
      <w:smartTag w:uri="urn:schemas-microsoft-com:office:smarttags" w:element="City">
        <w:r>
          <w:rPr>
            <w:iCs/>
          </w:rPr>
          <w:t>Corinth</w:t>
        </w:r>
      </w:smartTag>
      <w:r>
        <w:rPr>
          <w:iCs/>
        </w:rPr>
        <w:t xml:space="preserve"> because of the terrible divisions in the church there, and went to minister in </w:t>
      </w:r>
      <w:smartTag w:uri="urn:schemas-microsoft-com:office:smarttags" w:element="place">
        <w:r>
          <w:rPr>
            <w:iCs/>
          </w:rPr>
          <w:t>Crete</w:t>
        </w:r>
      </w:smartTag>
    </w:p>
    <w:p w14:paraId="745108F0" w14:textId="77777777" w:rsidR="00302392" w:rsidRPr="004735D4" w:rsidRDefault="00302392" w:rsidP="00302392">
      <w:pPr>
        <w:numPr>
          <w:ilvl w:val="1"/>
          <w:numId w:val="21"/>
        </w:numPr>
        <w:spacing w:before="120"/>
      </w:pPr>
      <w:r w:rsidRPr="00DA7AA1">
        <w:rPr>
          <w:iCs/>
        </w:rPr>
        <w:t xml:space="preserve">After Paul’s letters changed the atmosphere in </w:t>
      </w:r>
      <w:smartTag w:uri="urn:schemas-microsoft-com:office:smarttags" w:element="City">
        <w:smartTag w:uri="urn:schemas-microsoft-com:office:smarttags" w:element="place">
          <w:r w:rsidRPr="00DA7AA1">
            <w:rPr>
              <w:iCs/>
            </w:rPr>
            <w:t>Corinth</w:t>
          </w:r>
        </w:smartTag>
      </w:smartTag>
      <w:r w:rsidRPr="00DA7AA1">
        <w:rPr>
          <w:iCs/>
        </w:rPr>
        <w:t xml:space="preserve">, Apollos returned there to be the church’s pastor </w:t>
      </w:r>
    </w:p>
    <w:p w14:paraId="16E2A298" w14:textId="77777777" w:rsidR="00152DF7" w:rsidRDefault="00152DF7" w:rsidP="00302392">
      <w:pPr>
        <w:pStyle w:val="NormalWeb"/>
      </w:pPr>
    </w:p>
    <w:p w14:paraId="10E9C0A2" w14:textId="0F845A51" w:rsidR="00FC4F2A" w:rsidRDefault="00FC4F2A" w:rsidP="00302392">
      <w:pPr>
        <w:pStyle w:val="NormalWeb"/>
      </w:pPr>
      <w:r>
        <w:t>APPENDIX</w:t>
      </w:r>
    </w:p>
    <w:p w14:paraId="23FF7249" w14:textId="729F5838" w:rsidR="00152DF7" w:rsidRPr="00152DF7" w:rsidRDefault="00152DF7" w:rsidP="00302392">
      <w:pPr>
        <w:pStyle w:val="NormalWeb"/>
        <w:rPr>
          <w:b/>
          <w:bCs/>
        </w:rPr>
      </w:pPr>
      <w:r w:rsidRPr="00152DF7">
        <w:rPr>
          <w:b/>
          <w:bCs/>
        </w:rPr>
        <w:t>Are There Apostles Today?</w:t>
      </w:r>
    </w:p>
    <w:p w14:paraId="26AAD316" w14:textId="6FF12372" w:rsidR="00302392" w:rsidRDefault="00302392" w:rsidP="00302392">
      <w:pPr>
        <w:pStyle w:val="NormalWeb"/>
      </w:pPr>
      <w:r>
        <w:t>At the outset, we should note that by “apostles” we do not simply mean “sent ones” in the general sense. Rather, we are speaking of those select individuals directly appointed and authorized by Jesus Christ to be His immediate representatives on earth. In this sense, we are speaking of “capital A” apostles – such as the Twelve and the apostle Paul.</w:t>
      </w:r>
    </w:p>
    <w:p w14:paraId="0270ABCB" w14:textId="77777777" w:rsidR="00302392" w:rsidRDefault="00302392" w:rsidP="00302392">
      <w:pPr>
        <w:pStyle w:val="NormalWeb"/>
      </w:pPr>
      <w:r>
        <w:t>It is these type of “apostles” that Paul speaks of in Ephesians 2:20; 3:5; 4:11 and in 1 Corinthians 12:29–30. This is important since, especially in Ephesians 4 and in 1 Corinthians 12–14, Paul references apostleship within the context of the charismatic gifts. If “apostleship” has ceased, it gives us grounds to at least consider whether or not some of the other offices/gifts have ceased as well. If the apostles were unique, and the period in which they ministered was unique, then perhaps the gifts that characterized the apostolic age were also unique.</w:t>
      </w:r>
    </w:p>
    <w:p w14:paraId="377B3216" w14:textId="77777777" w:rsidR="00302392" w:rsidRDefault="00302392" w:rsidP="00302392">
      <w:pPr>
        <w:pStyle w:val="NormalWeb"/>
      </w:pPr>
      <w:r>
        <w:t>The question then is an important one, underscoring the basic principle of the cessationist paradigm – namely, the uniqueness of the apostolic age and the subsequent cessation of certain aspects of that age.</w:t>
      </w:r>
    </w:p>
    <w:p w14:paraId="0C3D3756" w14:textId="660848EA" w:rsidR="00302392" w:rsidRDefault="00302392" w:rsidP="00302392">
      <w:pPr>
        <w:pStyle w:val="NormalWeb"/>
      </w:pPr>
      <w:r>
        <w:t xml:space="preserve">There are at least five reasons why I believe there are no longer any apostles in the church today (and in fact have not been since the death of the apostle John). </w:t>
      </w:r>
    </w:p>
    <w:p w14:paraId="23809158" w14:textId="77777777" w:rsidR="00302392" w:rsidRDefault="00302392" w:rsidP="00302392">
      <w:pPr>
        <w:pStyle w:val="NormalWeb"/>
      </w:pPr>
      <w:r>
        <w:t>* * * * *</w:t>
      </w:r>
    </w:p>
    <w:p w14:paraId="1654B22A" w14:textId="77777777" w:rsidR="00302392" w:rsidRDefault="00302392" w:rsidP="00302392">
      <w:pPr>
        <w:pStyle w:val="NormalWeb"/>
      </w:pPr>
      <w:r>
        <w:rPr>
          <w:rStyle w:val="Strong"/>
        </w:rPr>
        <w:t>1. The Qualifications Necessary for Apostleship</w:t>
      </w:r>
    </w:p>
    <w:p w14:paraId="4A43BCE4" w14:textId="77777777" w:rsidR="00302392" w:rsidRDefault="00302392" w:rsidP="00302392">
      <w:pPr>
        <w:pStyle w:val="NormalWeb"/>
      </w:pPr>
      <w:r>
        <w:t>First, and perhaps most basically, the qualifications necessary for apostleship preclude contemporary Christians from filling the apostolic office.</w:t>
      </w:r>
    </w:p>
    <w:p w14:paraId="23B2432F" w14:textId="77777777" w:rsidR="00302392" w:rsidRDefault="00302392" w:rsidP="00302392">
      <w:pPr>
        <w:pStyle w:val="NormalWeb"/>
      </w:pPr>
      <w:r>
        <w:t xml:space="preserve">In order to be an apostle, one had to meet at least three necessary qualifications: </w:t>
      </w:r>
      <w:r>
        <w:rPr>
          <w:rStyle w:val="Strong"/>
        </w:rPr>
        <w:t>(1)</w:t>
      </w:r>
      <w:r>
        <w:t xml:space="preserve"> an apostle had to be an eyewitness of the resurrected Christ (Acts 1:22; 10:39–41; 1 Cor. 9:1; 15:7–8); </w:t>
      </w:r>
      <w:r>
        <w:rPr>
          <w:rStyle w:val="Strong"/>
        </w:rPr>
        <w:t>(2)</w:t>
      </w:r>
      <w:r>
        <w:t xml:space="preserve"> an apostle had to be directly appointed by Jesus Christ (Mark 3:14; Luke 6:13; Acts 1:2, 24; 10:41; Gal. 1:1); and </w:t>
      </w:r>
      <w:r>
        <w:rPr>
          <w:rStyle w:val="Strong"/>
        </w:rPr>
        <w:t>(3)</w:t>
      </w:r>
      <w:r>
        <w:t xml:space="preserve"> an apostle had to be able to confirm his mission and message with miraculous signs (Matt. 10:1–2; Acts 1:5–8; 2:43; 4:33; 5:12; 8:14; 2 Cor. 12:12; Heb. 2:3–4). We might also note that, in choosing Matthias as a replacement for Judas, the eleven also looked for someone who had accompanied Jesus throughout His entire earthly ministry (Acts 1:21–22; 10:39–41).</w:t>
      </w:r>
    </w:p>
    <w:p w14:paraId="08C81913" w14:textId="77777777" w:rsidR="00302392" w:rsidRDefault="00302392" w:rsidP="00302392">
      <w:pPr>
        <w:pStyle w:val="NormalWeb"/>
      </w:pPr>
      <w:r>
        <w:t xml:space="preserve">Based on these qualifications alone, many continuationists agree that there are no apostles in the church today. Thus, Wayne Grudem (a continuationist) notes in his </w:t>
      </w:r>
      <w:r>
        <w:rPr>
          <w:rStyle w:val="Emphasis"/>
        </w:rPr>
        <w:t>Systematic Theology</w:t>
      </w:r>
      <w:r>
        <w:t>, “It seems that no apostles were appointed after Paul, and certainly, since no one today can meet the qualification of having seen the risen Christ with his own eyes, there are no apostles today” (p. 911).</w:t>
      </w:r>
    </w:p>
    <w:p w14:paraId="7F76ADD0" w14:textId="77777777" w:rsidR="00302392" w:rsidRDefault="00302392" w:rsidP="00302392">
      <w:pPr>
        <w:pStyle w:val="NormalWeb"/>
      </w:pPr>
      <w:r>
        <w:t>* * * * *</w:t>
      </w:r>
    </w:p>
    <w:p w14:paraId="06F70272" w14:textId="77777777" w:rsidR="00302392" w:rsidRDefault="00302392" w:rsidP="00302392">
      <w:pPr>
        <w:pStyle w:val="NormalWeb"/>
      </w:pPr>
      <w:r>
        <w:rPr>
          <w:rStyle w:val="Strong"/>
        </w:rPr>
        <w:t>2. The Uniqueness of Paul’s Apostleship</w:t>
      </w:r>
    </w:p>
    <w:p w14:paraId="4D2588E2" w14:textId="77777777" w:rsidR="00302392" w:rsidRDefault="00302392" w:rsidP="00302392">
      <w:pPr>
        <w:pStyle w:val="NormalWeb"/>
      </w:pPr>
      <w:r>
        <w:t>But what about the apostle Paul?</w:t>
      </w:r>
    </w:p>
    <w:p w14:paraId="34012C28" w14:textId="77777777" w:rsidR="00302392" w:rsidRDefault="00302392" w:rsidP="00302392">
      <w:pPr>
        <w:pStyle w:val="NormalWeb"/>
      </w:pPr>
      <w:r>
        <w:t>Some have contended that, in the same way that Paul was an apostle, there might still be apostles in the church today. But this ignores the uniqueness with which Paul viewed his own apostleship. Paul’s situation was not the norm, as he himself explains in 1 Corinthians 15:8-9. He saw himself as a one-of-a-kind anomaly, openly calling himself “the last” and “the least” of the apostles. To cite from Grudem again:</w:t>
      </w:r>
    </w:p>
    <w:p w14:paraId="2C07BD25" w14:textId="77777777" w:rsidR="00302392" w:rsidRDefault="00302392" w:rsidP="00302392">
      <w:pPr>
        <w:pStyle w:val="NormalWeb"/>
        <w:ind w:left="720"/>
      </w:pPr>
      <w:r>
        <w:t xml:space="preserve">It seems quite certain that there were none appointed after Paul. When Paul lists the resurrection appearances of Christ, he emphasizes the unusual way in which Christ appeared to him, and connects that with the statement that this was the “last” appearance of all, and that he himself is indeed “the least of the apostles, unfit to be called an apostle” (Grudem, </w:t>
      </w:r>
      <w:r>
        <w:rPr>
          <w:rStyle w:val="Emphasis"/>
        </w:rPr>
        <w:t>Systematic Theology</w:t>
      </w:r>
      <w:r>
        <w:t>, 910).</w:t>
      </w:r>
    </w:p>
    <w:p w14:paraId="3FEFFA46" w14:textId="77777777" w:rsidR="00302392" w:rsidRDefault="00302392" w:rsidP="00302392">
      <w:pPr>
        <w:pStyle w:val="NormalWeb"/>
      </w:pPr>
      <w:r>
        <w:t>He later adds:</w:t>
      </w:r>
    </w:p>
    <w:p w14:paraId="7461345B" w14:textId="77777777" w:rsidR="00302392" w:rsidRDefault="00302392" w:rsidP="00302392">
      <w:pPr>
        <w:pStyle w:val="NormalWeb"/>
        <w:ind w:left="720"/>
      </w:pPr>
      <w:r>
        <w:t>Someone may object that Christ could appear to someone today and appoint that person as an apostle. But the foundational nature of the office of apostle (Eph. 2:20; Rev. 21:14) and the fact that Paul views himself as the last one whom Christ appeared to and appointed as an apostle (“last of all, as to one untimely born,” 1 Cor. 15:8), indicate that this will not happen (</w:t>
      </w:r>
      <w:r>
        <w:rPr>
          <w:rStyle w:val="Emphasis"/>
        </w:rPr>
        <w:t>Systematic Theology</w:t>
      </w:r>
      <w:r>
        <w:t>, 911, n. 9)</w:t>
      </w:r>
    </w:p>
    <w:p w14:paraId="50227A99" w14:textId="77777777" w:rsidR="00302392" w:rsidRDefault="00302392" w:rsidP="00302392">
      <w:pPr>
        <w:pStyle w:val="NormalWeb"/>
      </w:pPr>
      <w:r>
        <w:t>Because Paul’s apostleship was unique, it is not a pattern that we should expect to see replicated in the church today.</w:t>
      </w:r>
    </w:p>
    <w:p w14:paraId="55C61D04" w14:textId="77777777" w:rsidR="00302392" w:rsidRDefault="00302392" w:rsidP="00302392">
      <w:pPr>
        <w:pStyle w:val="NormalWeb"/>
      </w:pPr>
      <w:r>
        <w:t>* * * * *</w:t>
      </w:r>
    </w:p>
    <w:p w14:paraId="2FEB196D" w14:textId="77777777" w:rsidR="00302392" w:rsidRDefault="00302392" w:rsidP="00302392">
      <w:pPr>
        <w:pStyle w:val="NormalWeb"/>
      </w:pPr>
      <w:r>
        <w:rPr>
          <w:rStyle w:val="Strong"/>
        </w:rPr>
        <w:t>3. Apostolic Authority and the Closing of the Canon</w:t>
      </w:r>
    </w:p>
    <w:p w14:paraId="693B2471" w14:textId="77777777" w:rsidR="00302392" w:rsidRDefault="00302392" w:rsidP="00302392">
      <w:pPr>
        <w:pStyle w:val="NormalWeb"/>
      </w:pPr>
      <w:r>
        <w:t>It is our belief that, if we hold to a closed canon, we must also hold to the cessation of the apostolic office.</w:t>
      </w:r>
    </w:p>
    <w:p w14:paraId="1CF1E595" w14:textId="77777777" w:rsidR="00302392" w:rsidRDefault="00302392" w:rsidP="00302392">
      <w:pPr>
        <w:pStyle w:val="NormalWeb"/>
      </w:pPr>
      <w:r>
        <w:t>We turn again to Dr. Grudem for an explanation of the close connection between the apostles and the writing of Scripture:</w:t>
      </w:r>
    </w:p>
    <w:p w14:paraId="07015981" w14:textId="77777777" w:rsidR="00302392" w:rsidRDefault="00302392" w:rsidP="00302392">
      <w:pPr>
        <w:pStyle w:val="NormalWeb"/>
        <w:ind w:left="720"/>
      </w:pPr>
      <w:r>
        <w:t xml:space="preserve">The New Testament apostles had a unique kind of authority in the early church: authority to speak and write words which were “words of God” in an absolute sense. To disbelieve or disobey them was to disbelieve or disobey God. The apostles, therefore, had the authority to write words which became words of Scripture. This fact in itself should suggest to us that there was something unique about the office of apostle, and that we would not expect it to continue today, for no one today can add words to the Bible and have them be counted as God’s very words or as part of Scripture. (Wayne Grudem, </w:t>
      </w:r>
      <w:r>
        <w:rPr>
          <w:rStyle w:val="Emphasis"/>
        </w:rPr>
        <w:t>Systematic Theology</w:t>
      </w:r>
      <w:r>
        <w:t>, 905–906)</w:t>
      </w:r>
    </w:p>
    <w:p w14:paraId="59D34B35" w14:textId="77777777" w:rsidR="00302392" w:rsidRDefault="00302392" w:rsidP="00302392">
      <w:pPr>
        <w:pStyle w:val="NormalWeb"/>
      </w:pPr>
      <w:r>
        <w:t xml:space="preserve">Hebrews 1:1–2 indicates that what God first revealed through the Old Testament, He later and more fully revealed through His Son. The New Testament, then, is Christ’s revelation to His church. It begins with His earthly ministry (in the four gospels), and continues through the epistles – letters that were written by His authorized representatives.  </w:t>
      </w:r>
    </w:p>
    <w:p w14:paraId="19F90394" w14:textId="77777777" w:rsidR="00302392" w:rsidRDefault="00302392" w:rsidP="00302392">
      <w:pPr>
        <w:pStyle w:val="NormalWeb"/>
      </w:pPr>
      <w:r>
        <w:t>Thus, in John 14:26, Christ authorized His apostles to lead the church, promising them that the Helper would come and bring to their remembrance all that Jesus had taught them. The instruction they gave the church, then, was really an extension of Jesus’ ministry, as enabled by the Holy Spirit (cf. Eph. 3:5–6; 2 Pet. 1:20–21). Those in the early church generally understood apostolic instruction as authoritative and as being on par with the OT Scriptures (cf. 1 Thess. 2:13; 1 Cor. 14:37; Gal. 1:9; 2 Pet. 3:16).</w:t>
      </w:r>
    </w:p>
    <w:p w14:paraId="010AF7A5" w14:textId="77777777" w:rsidR="00302392" w:rsidRDefault="00302392" w:rsidP="00302392">
      <w:pPr>
        <w:pStyle w:val="NormalWeb"/>
      </w:pPr>
      <w:r>
        <w:t>To cite from Grudem again, “In place of living apostles present in the church to teach and govern it, we have instead the writings of the apostles in the books of the New Testament. Those New Testament Scriptures fulfill for the church today the absolutely authoritative teaching and governing functions which were fulfilled by the apostles themselves during the early years of the church” (Ibid., 911).</w:t>
      </w:r>
    </w:p>
    <w:p w14:paraId="1CCB353B" w14:textId="77777777" w:rsidR="00302392" w:rsidRDefault="00302392" w:rsidP="00302392">
      <w:pPr>
        <w:pStyle w:val="NormalWeb"/>
      </w:pPr>
      <w:r>
        <w:t>The doctrine of a closed canon is, therefore, largely predicated on the fact that the apostles were unique and are no longer here. After all, if there were still apostles in the church today, with the same authority as the New Testament apostles, how could we definitively claim that the canon is closed? It doesn’t seem that we could.</w:t>
      </w:r>
    </w:p>
    <w:p w14:paraId="3AC5EC6E" w14:textId="77777777" w:rsidR="00302392" w:rsidRDefault="00302392" w:rsidP="00302392">
      <w:pPr>
        <w:pStyle w:val="NormalWeb"/>
      </w:pPr>
      <w:r>
        <w:t xml:space="preserve">But </w:t>
      </w:r>
      <w:r>
        <w:rPr>
          <w:rStyle w:val="Emphasis"/>
        </w:rPr>
        <w:t xml:space="preserve">since </w:t>
      </w:r>
      <w:r>
        <w:t xml:space="preserve">there are no longer apostles in the church today, and </w:t>
      </w:r>
      <w:r>
        <w:rPr>
          <w:rStyle w:val="Emphasis"/>
        </w:rPr>
        <w:t xml:space="preserve">since </w:t>
      </w:r>
      <w:r>
        <w:t>new inscripurated revelation must be accompanied by apostolic authority and approval, it is not possible to have new inscripturated revelation today. The closing of the canon and the non-continuation of apostles are two concepts that necessarily go hand-in-hand.</w:t>
      </w:r>
    </w:p>
    <w:p w14:paraId="560C0EB0" w14:textId="77777777" w:rsidR="00302392" w:rsidRDefault="00302392" w:rsidP="00302392">
      <w:pPr>
        <w:pStyle w:val="NormalWeb"/>
      </w:pPr>
      <w:r>
        <w:t>* * * * *</w:t>
      </w:r>
    </w:p>
    <w:p w14:paraId="279C6C7A" w14:textId="77777777" w:rsidR="00302392" w:rsidRDefault="00302392" w:rsidP="00302392">
      <w:pPr>
        <w:pStyle w:val="NormalWeb"/>
      </w:pPr>
      <w:r>
        <w:rPr>
          <w:rStyle w:val="Strong"/>
        </w:rPr>
        <w:t>4. The Foundational Role of the Apostles</w:t>
      </w:r>
    </w:p>
    <w:p w14:paraId="36FA456F" w14:textId="77777777" w:rsidR="00302392" w:rsidRDefault="00302392" w:rsidP="00302392">
      <w:pPr>
        <w:pStyle w:val="NormalWeb"/>
      </w:pPr>
      <w:r>
        <w:t>Closely related to the above is the fact that the apostles were part of the foundation period of the church (Eph. 2:20). Since (following the construction metaphor) the foundation stage precedes the superstructure, it is appropriate to infer that the apostles were given to the church for its beginning stages. As Grudem writes, “God’s purpose in the history of redemption seems to have been to give apostles only at the beginning of the church age (see Eph. 2:20)” (Ibid., 911, n. 9).</w:t>
      </w:r>
    </w:p>
    <w:p w14:paraId="3A46873F" w14:textId="77777777" w:rsidR="00302392" w:rsidRDefault="00302392" w:rsidP="00302392">
      <w:pPr>
        <w:pStyle w:val="NormalWeb"/>
      </w:pPr>
      <w:r>
        <w:t>Our interpretation of “foundation” (as a reference to past period within the church’s history) is strengthened by the evidence from the earliest church fathers. The foundation stage was something the fathers referred to in the past tense, indicating that they understood it as past.</w:t>
      </w:r>
    </w:p>
    <w:p w14:paraId="3EBF4026" w14:textId="77777777" w:rsidR="00302392" w:rsidRDefault="00302392" w:rsidP="00302392">
      <w:pPr>
        <w:pStyle w:val="NormalWeb"/>
      </w:pPr>
      <w:r>
        <w:t xml:space="preserve">Thus, Ignatius (c. 35–115) in his </w:t>
      </w:r>
      <w:r>
        <w:rPr>
          <w:rStyle w:val="Emphasis"/>
        </w:rPr>
        <w:t>Epistle to the Magnesians</w:t>
      </w:r>
      <w:r>
        <w:t>, wrote (speaking in the past tense):</w:t>
      </w:r>
    </w:p>
    <w:p w14:paraId="4A0CB77D" w14:textId="77777777" w:rsidR="00302392" w:rsidRDefault="00302392" w:rsidP="00302392">
      <w:pPr>
        <w:pStyle w:val="NormalWeb"/>
        <w:ind w:left="720"/>
      </w:pPr>
      <w:r>
        <w:t>“The people shall be called by a new name, which the Lord shall name them, and shall be a holy people.” This was first fulfilled in Syria; for “the disciples were called Christians at Antioch,” when Paul and Peter were laying the foundations of the Church.</w:t>
      </w:r>
    </w:p>
    <w:p w14:paraId="64E80D66" w14:textId="77777777" w:rsidR="00302392" w:rsidRDefault="00302392" w:rsidP="00302392">
      <w:pPr>
        <w:pStyle w:val="NormalWeb"/>
      </w:pPr>
      <w:r>
        <w:t xml:space="preserve">Irenaeus (c. 130–202) in </w:t>
      </w:r>
      <w:r>
        <w:rPr>
          <w:rStyle w:val="Emphasis"/>
        </w:rPr>
        <w:t>Against Heresies</w:t>
      </w:r>
      <w:r>
        <w:t>, echoes the past tense understanding that Peter and Paul laid the foundations of the Church (in 3.1.1) and later refers to the twelve apostles as “the twelve-pillared foundation of the church” (in 4.21.3).</w:t>
      </w:r>
    </w:p>
    <w:p w14:paraId="3556FDD6" w14:textId="77777777" w:rsidR="00302392" w:rsidRDefault="00302392" w:rsidP="00302392">
      <w:pPr>
        <w:pStyle w:val="NormalWeb"/>
      </w:pPr>
      <w:r>
        <w:t xml:space="preserve">Tertullian (c. 155–230), in </w:t>
      </w:r>
      <w:r>
        <w:rPr>
          <w:rStyle w:val="Emphasis"/>
        </w:rPr>
        <w:t>The Five Books Against Marcion</w:t>
      </w:r>
      <w:r>
        <w:t xml:space="preserve"> (chapter 21), notes the importance of holding to apostolic doctrine, even in a post-apostolic age:</w:t>
      </w:r>
    </w:p>
    <w:p w14:paraId="6554D747" w14:textId="77777777" w:rsidR="00302392" w:rsidRDefault="00302392" w:rsidP="00302392">
      <w:pPr>
        <w:pStyle w:val="NormalWeb"/>
        <w:ind w:left="720"/>
      </w:pPr>
      <w:r>
        <w:t xml:space="preserve">No doubt, </w:t>
      </w:r>
      <w:r>
        <w:rPr>
          <w:rStyle w:val="Emphasis"/>
        </w:rPr>
        <w:t>after the time of the apostles</w:t>
      </w:r>
      <w:r>
        <w:t>, the truth respecting the belief of God suffered corruption, but it is equally certain that during the life of the apostles their teaching on this great article did not suffer at all; so that no other teaching will have the right of being received as apostolic than that which is at the present day proclaimed in the churches of apostolic foundation. (Emphasis added)</w:t>
      </w:r>
    </w:p>
    <w:p w14:paraId="02D3A526" w14:textId="77777777" w:rsidR="00302392" w:rsidRDefault="00302392" w:rsidP="00302392">
      <w:pPr>
        <w:pStyle w:val="NormalWeb"/>
      </w:pPr>
      <w:r>
        <w:t xml:space="preserve">Lactantius (c. 240–320), also, in </w:t>
      </w:r>
      <w:r>
        <w:rPr>
          <w:rStyle w:val="Emphasis"/>
        </w:rPr>
        <w:t>The Divine Institutes</w:t>
      </w:r>
      <w:r>
        <w:t xml:space="preserve"> (4.21) refers to a past time in which the foundations of the church were laid:</w:t>
      </w:r>
    </w:p>
    <w:p w14:paraId="0C735AEE" w14:textId="77777777" w:rsidR="00302392" w:rsidRDefault="00302392" w:rsidP="00302392">
      <w:pPr>
        <w:pStyle w:val="NormalWeb"/>
        <w:ind w:left="720"/>
      </w:pPr>
      <w:r>
        <w:t>But the disciples, being dispersed through the provinces, everywhere laid the foundations of the Church, themselves also in the name of their divine Master doing many and almost incredible miracles; for at His departure He had endowed them with power and strength, by which the system of their new announcement might be founded and confirmed.</w:t>
      </w:r>
    </w:p>
    <w:p w14:paraId="407411D0" w14:textId="77777777" w:rsidR="00302392" w:rsidRDefault="00302392" w:rsidP="00302392">
      <w:pPr>
        <w:pStyle w:val="NormalWeb"/>
      </w:pPr>
      <w:r>
        <w:t xml:space="preserve">Other examples could also be added from the later Nicene and Post-Nicene Fathers. Chrysostom, for instance, would be another such source (from his </w:t>
      </w:r>
      <w:r>
        <w:rPr>
          <w:rStyle w:val="Emphasis"/>
        </w:rPr>
        <w:t>Homilies on Ephesians</w:t>
      </w:r>
      <w:r>
        <w:t>).</w:t>
      </w:r>
    </w:p>
    <w:p w14:paraId="3FDC2F9F" w14:textId="77777777" w:rsidR="00302392" w:rsidRDefault="00302392" w:rsidP="00302392">
      <w:pPr>
        <w:pStyle w:val="NormalWeb"/>
      </w:pPr>
      <w:r>
        <w:t>Our apologies for the extended survey of historical literature, but our point is simply this: The earliest church fathers, from just after the apostolic era, understood the work of the apostles to constitute a unique, “foundational” stage of the church. The fact that they reference this in the past tense, as something distinct from their own ministries, indicates that they understood that the apostolic age had passed, and thus the foundation stage was over.</w:t>
      </w:r>
    </w:p>
    <w:p w14:paraId="7D1BB3DC" w14:textId="77777777" w:rsidR="00302392" w:rsidRDefault="00302392" w:rsidP="00302392">
      <w:pPr>
        <w:pStyle w:val="NormalWeb"/>
      </w:pPr>
      <w:r>
        <w:t>* * * * *</w:t>
      </w:r>
    </w:p>
    <w:p w14:paraId="2ACFFB9B" w14:textId="5635A7DD" w:rsidR="00302392" w:rsidRDefault="00302392" w:rsidP="00302392">
      <w:pPr>
        <w:pStyle w:val="NormalWeb"/>
      </w:pPr>
      <w:r>
        <w:rPr>
          <w:rStyle w:val="Strong"/>
        </w:rPr>
        <w:t>5. The Historical Testimony of Those Following the Apostles</w:t>
      </w:r>
    </w:p>
    <w:p w14:paraId="07F42661" w14:textId="77777777" w:rsidR="00302392" w:rsidRDefault="00302392" w:rsidP="00302392">
      <w:pPr>
        <w:pStyle w:val="NormalWeb"/>
      </w:pPr>
      <w:r>
        <w:t>In our previous point, we contended that the apostles were given for the foundation stage of the church (Eph. 2:20), and that the early church recognized this foundation stage as a specific time-period that did not continue past the first century.</w:t>
      </w:r>
    </w:p>
    <w:p w14:paraId="3C710C23" w14:textId="77777777" w:rsidR="00302392" w:rsidRDefault="00302392" w:rsidP="00302392">
      <w:pPr>
        <w:pStyle w:val="NormalWeb"/>
      </w:pPr>
      <w:r>
        <w:t>But it is important to go one step further, and note that the earliest church fathers saw the apostles as a unique group of men, distinct from all who would follow after them. </w:t>
      </w:r>
    </w:p>
    <w:p w14:paraId="57EB7DB2" w14:textId="77777777" w:rsidR="00302392" w:rsidRDefault="00302392" w:rsidP="00302392">
      <w:pPr>
        <w:pStyle w:val="NormalWeb"/>
      </w:pPr>
      <w:r>
        <w:rPr>
          <w:rStyle w:val="Strong"/>
        </w:rPr>
        <w:t xml:space="preserve">(A) Those who came after the apostles did </w:t>
      </w:r>
      <w:r>
        <w:rPr>
          <w:rStyle w:val="Emphasis"/>
          <w:b/>
          <w:bCs/>
        </w:rPr>
        <w:t>not</w:t>
      </w:r>
      <w:r>
        <w:rPr>
          <w:rStyle w:val="Strong"/>
        </w:rPr>
        <w:t xml:space="preserve"> view themselves or their contemporaries as apostles.</w:t>
      </w:r>
    </w:p>
    <w:p w14:paraId="0041ED7C" w14:textId="77777777" w:rsidR="00302392" w:rsidRDefault="00302392" w:rsidP="00302392">
      <w:pPr>
        <w:pStyle w:val="NormalWeb"/>
      </w:pPr>
      <w:r>
        <w:t>According to their own self-testimony, those that followed the apostles were not apostles themselves, but were the “disciples of the apostles” (</w:t>
      </w:r>
      <w:r>
        <w:rPr>
          <w:rStyle w:val="Emphasis"/>
        </w:rPr>
        <w:t>The Epistle of Mathetes to Diognetus</w:t>
      </w:r>
      <w:r>
        <w:t xml:space="preserve">, 11; </w:t>
      </w:r>
      <w:r>
        <w:rPr>
          <w:rStyle w:val="Emphasis"/>
        </w:rPr>
        <w:t>Fragments of Papias</w:t>
      </w:r>
      <w:r>
        <w:t xml:space="preserve">, 5; cf. </w:t>
      </w:r>
      <w:r>
        <w:rPr>
          <w:rStyle w:val="Emphasis"/>
        </w:rPr>
        <w:t>The Epistle of Polycarp to the Philippians</w:t>
      </w:r>
      <w:r>
        <w:t xml:space="preserve">, 6; Ignatius, </w:t>
      </w:r>
      <w:r>
        <w:rPr>
          <w:rStyle w:val="Emphasis"/>
        </w:rPr>
        <w:t>Against Heresies</w:t>
      </w:r>
      <w:r>
        <w:t xml:space="preserve">, 1.10), the elders and deacons of the churches.  </w:t>
      </w:r>
    </w:p>
    <w:p w14:paraId="7C405D06" w14:textId="77777777" w:rsidR="00302392" w:rsidRDefault="00302392" w:rsidP="00302392">
      <w:pPr>
        <w:pStyle w:val="NormalWeb"/>
      </w:pPr>
      <w:r>
        <w:t xml:space="preserve">Thus, Clement (late first century) in his </w:t>
      </w:r>
      <w:r>
        <w:rPr>
          <w:rStyle w:val="Emphasis"/>
        </w:rPr>
        <w:t>First Epistle to the Corinthians</w:t>
      </w:r>
      <w:r>
        <w:t>, 42, notes that:</w:t>
      </w:r>
    </w:p>
    <w:p w14:paraId="4C3DAB1D" w14:textId="77777777" w:rsidR="00302392" w:rsidRDefault="00302392" w:rsidP="00302392">
      <w:pPr>
        <w:pStyle w:val="NormalWeb"/>
        <w:ind w:left="720"/>
      </w:pPr>
      <w:r>
        <w:t>The apostles have preached the Gospel to us from the Lord Jesus Christ; Jesus Christ [has done so] from God. Christ therefore was sent forth by God, and the apostles by Christ. Both these appointments, then, were made in an orderly way, according to the will of God. Having therefore received their orders, and being fully assured by the resurrection of our Lord Jesus Christ, and established in the word of God, with full assurance of the Holy Ghost, they went forth proclaiming that the kingdom of God was at hand. And thus preaching through countries and cities, they appointed the first-fruits [of their labors], having first proved them by the Spirit, to be bishops and deacons of those who should afterwards believe.</w:t>
      </w:r>
    </w:p>
    <w:p w14:paraId="74DA4A07" w14:textId="77777777" w:rsidR="00302392" w:rsidRDefault="00302392" w:rsidP="00302392">
      <w:pPr>
        <w:pStyle w:val="NormalWeb"/>
      </w:pPr>
      <w:r>
        <w:t>Ignatius, for instance, purposely avoided equating himself with the apostles. Thus, he wrote, “I do not issue commands on these points</w:t>
      </w:r>
      <w:r>
        <w:rPr>
          <w:rStyle w:val="Emphasis"/>
          <w:b/>
          <w:bCs/>
        </w:rPr>
        <w:t xml:space="preserve"> as if I were an apostle</w:t>
      </w:r>
      <w:r>
        <w:t>; but, as your fellow-servant, I put you in mind of them” (</w:t>
      </w:r>
      <w:r>
        <w:rPr>
          <w:rStyle w:val="Emphasis"/>
        </w:rPr>
        <w:t>The Epistle of Ignatius to the Antiochians</w:t>
      </w:r>
      <w:r>
        <w:t>, 11; emphasis added).</w:t>
      </w:r>
    </w:p>
    <w:p w14:paraId="7556EE38" w14:textId="77777777" w:rsidR="00302392" w:rsidRDefault="00302392" w:rsidP="00302392">
      <w:pPr>
        <w:pStyle w:val="NormalWeb"/>
      </w:pPr>
      <w:r>
        <w:rPr>
          <w:rStyle w:val="Strong"/>
        </w:rPr>
        <w:t>(B) Those who followed the apostles viewed apostolic writings as both unique and authoritative.</w:t>
      </w:r>
      <w:r>
        <w:t> </w:t>
      </w:r>
    </w:p>
    <w:p w14:paraId="22FDC7F7" w14:textId="77777777" w:rsidR="00302392" w:rsidRDefault="00302392" w:rsidP="00302392">
      <w:pPr>
        <w:pStyle w:val="NormalWeb"/>
      </w:pPr>
      <w:r>
        <w:t xml:space="preserve">Moreover, in keeping with our third point (from yesterday), it was “the doctrine of the apostles” (cf. </w:t>
      </w:r>
      <w:r>
        <w:rPr>
          <w:rStyle w:val="Emphasis"/>
        </w:rPr>
        <w:t>The Epistle of Ignatius to the Magnesians</w:t>
      </w:r>
      <w:r>
        <w:t xml:space="preserve">, 13; </w:t>
      </w:r>
      <w:r>
        <w:rPr>
          <w:rStyle w:val="Emphasis"/>
        </w:rPr>
        <w:t>The Epistle of Ignatius to the Antiochians</w:t>
      </w:r>
      <w:r>
        <w:t xml:space="preserve">, 1) that was to be guarded, taught, and heeded. Thus, the “memoirs of the apostles” were held as canonical and authoritative within the early church (cf. Irenaeus, </w:t>
      </w:r>
      <w:r>
        <w:rPr>
          <w:rStyle w:val="Emphasis"/>
        </w:rPr>
        <w:t>Against Heresies</w:t>
      </w:r>
      <w:r>
        <w:t xml:space="preserve">, 2.2.5; Victorinus, </w:t>
      </w:r>
      <w:r>
        <w:rPr>
          <w:rStyle w:val="Emphasis"/>
        </w:rPr>
        <w:t>Commentary on the Apocalypse</w:t>
      </w:r>
      <w:r>
        <w:t>, 10.9). Along these lines, Justin writes:</w:t>
      </w:r>
    </w:p>
    <w:p w14:paraId="7CED1EAD" w14:textId="77777777" w:rsidR="00302392" w:rsidRDefault="00302392" w:rsidP="00302392">
      <w:pPr>
        <w:pStyle w:val="NormalWeb"/>
        <w:ind w:left="720"/>
      </w:pPr>
      <w:r>
        <w:t>And on the day called Sunday, all who live in cities or in the country gather together to one place, and the memoirs of the apostles or the writings of the prophets are read, as long as time permits; then, when the reader has ceased, the president verbally instructs, and exhorts to the imitation of these good things (</w:t>
      </w:r>
      <w:r>
        <w:rPr>
          <w:rStyle w:val="Emphasis"/>
        </w:rPr>
        <w:t>The First Apology of Justin</w:t>
      </w:r>
      <w:r>
        <w:t>, 67).</w:t>
      </w:r>
    </w:p>
    <w:p w14:paraId="2FBECBC9" w14:textId="77777777" w:rsidR="00302392" w:rsidRDefault="00302392" w:rsidP="00302392">
      <w:pPr>
        <w:pStyle w:val="NormalWeb"/>
      </w:pPr>
      <w:r>
        <w:t>The doctrine and writing of the apostles was unique, having been written by the authoritative representatives of Christ Himself.</w:t>
      </w:r>
    </w:p>
    <w:p w14:paraId="459C9817" w14:textId="77777777" w:rsidR="00302392" w:rsidRDefault="00302392" w:rsidP="00302392">
      <w:pPr>
        <w:pStyle w:val="NormalWeb"/>
      </w:pPr>
      <w:r>
        <w:rPr>
          <w:rStyle w:val="Strong"/>
        </w:rPr>
        <w:t>(C) Those who followed the apostles saw the apostolic age as a unique and unrepeated period of church history.</w:t>
      </w:r>
      <w:r>
        <w:t> </w:t>
      </w:r>
    </w:p>
    <w:p w14:paraId="23837B6E" w14:textId="77777777" w:rsidR="00302392" w:rsidRDefault="00302392" w:rsidP="00302392">
      <w:pPr>
        <w:pStyle w:val="NormalWeb"/>
      </w:pPr>
      <w:r>
        <w:t xml:space="preserve">The fathers saw the “times of the apostles” as a distinct, non-repeateable period of church history (cf. Augustine, </w:t>
      </w:r>
      <w:r>
        <w:rPr>
          <w:rStyle w:val="Emphasis"/>
        </w:rPr>
        <w:t>On Christian Doctrine</w:t>
      </w:r>
      <w:r>
        <w:t xml:space="preserve">, 3.36.54; </w:t>
      </w:r>
      <w:r>
        <w:rPr>
          <w:rStyle w:val="Emphasis"/>
        </w:rPr>
        <w:t>Reply to Faustus</w:t>
      </w:r>
      <w:r>
        <w:t xml:space="preserve">, 32.13; </w:t>
      </w:r>
      <w:r>
        <w:rPr>
          <w:rStyle w:val="Emphasis"/>
        </w:rPr>
        <w:t>On Baptism</w:t>
      </w:r>
      <w:r>
        <w:t xml:space="preserve">, 14.16; </w:t>
      </w:r>
      <w:r>
        <w:rPr>
          <w:rStyle w:val="Emphasis"/>
        </w:rPr>
        <w:t>et al</w:t>
      </w:r>
      <w:r>
        <w:t>). Thus, Chrysostom wrote on the uniqueness of fellowship during the apostolic age:</w:t>
      </w:r>
    </w:p>
    <w:p w14:paraId="0622F2F9" w14:textId="77777777" w:rsidR="00302392" w:rsidRDefault="00302392" w:rsidP="00302392">
      <w:pPr>
        <w:pStyle w:val="NormalWeb"/>
        <w:ind w:left="720"/>
      </w:pPr>
      <w:r>
        <w:t xml:space="preserve">I wish to give you an example of friendship. Friends, that is, friends according to Christ, surpass fathers and sons. For tell me not of friends of the present day, since this good thing also </w:t>
      </w:r>
      <w:r>
        <w:rPr>
          <w:rStyle w:val="Emphasis"/>
          <w:b/>
          <w:bCs/>
        </w:rPr>
        <w:t>has past away</w:t>
      </w:r>
      <w:r>
        <w:t xml:space="preserve"> with others. But consider, </w:t>
      </w:r>
      <w:r>
        <w:rPr>
          <w:rStyle w:val="Emphasis"/>
          <w:b/>
          <w:bCs/>
        </w:rPr>
        <w:t>in the time of the Apostles</w:t>
      </w:r>
      <w:r>
        <w:t xml:space="preserve">, I speak not of the chief men, but of the believers themselves generally; “all,” he says, “were of one heart and soul. and not one of them said that aught of the things which he possessed was his own… and distribution was made unto each, according as any one had need.” (Acts 4:32, 35.) There were </w:t>
      </w:r>
      <w:r>
        <w:rPr>
          <w:rStyle w:val="Strong"/>
          <w:i/>
          <w:iCs/>
        </w:rPr>
        <w:t>then</w:t>
      </w:r>
      <w:r>
        <w:t xml:space="preserve"> no such words as “mine” and “thine.” This is friendship, that a man should not consider his goods his own, but his neighbor’s, that his possessions belong to another; that he should be as careful of his friend’s soul, as of his own; and the friend likewise. (</w:t>
      </w:r>
      <w:r>
        <w:rPr>
          <w:rStyle w:val="Emphasis"/>
        </w:rPr>
        <w:t xml:space="preserve">Homily </w:t>
      </w:r>
      <w:r>
        <w:t>on 1 Thess. 1:8-10; emphasis added)</w:t>
      </w:r>
    </w:p>
    <w:p w14:paraId="05CFDCEE" w14:textId="77777777" w:rsidR="00302392" w:rsidRDefault="00302392" w:rsidP="00302392">
      <w:pPr>
        <w:pStyle w:val="NormalWeb"/>
      </w:pPr>
      <w:r>
        <w:t>Chrysostom looked back to the deep affection that characterized the apostolic era to provide a contrast to the relative lovelessness of the church in his day. In so doing, he underscores the fact that he understood the apostolic age to be long past. One additional passage might be cited in this regard:</w:t>
      </w:r>
    </w:p>
    <w:p w14:paraId="125B38DB" w14:textId="77777777" w:rsidR="00302392" w:rsidRDefault="00302392" w:rsidP="00302392">
      <w:pPr>
        <w:pStyle w:val="NormalWeb"/>
        <w:ind w:left="720"/>
      </w:pPr>
      <w:r>
        <w:t xml:space="preserve">I know that ye open wide your mouths and are amazed, at being to hear that it is in your power to have a greater gift than raising the dead, and giving eyes to the blind, doing the same things </w:t>
      </w:r>
      <w:r>
        <w:rPr>
          <w:rStyle w:val="Strong"/>
          <w:i/>
          <w:iCs/>
        </w:rPr>
        <w:t>which were done in the time of the Apostles</w:t>
      </w:r>
      <w:r>
        <w:t>. And it seems to you past belief. What then is this gift? charity. (</w:t>
      </w:r>
      <w:r>
        <w:rPr>
          <w:rStyle w:val="Emphasis"/>
        </w:rPr>
        <w:t>Homily</w:t>
      </w:r>
      <w:r>
        <w:t xml:space="preserve"> on Heb. 1:6-8; emphasis added)</w:t>
      </w:r>
    </w:p>
    <w:p w14:paraId="50A0EB58" w14:textId="77777777" w:rsidR="00302392" w:rsidRDefault="00302392" w:rsidP="00302392">
      <w:pPr>
        <w:pStyle w:val="NormalWeb"/>
      </w:pPr>
      <w:r>
        <w:t>Many more examples from church history could be given. Eusebius’s whole history is based on the progression of church history from the “times of the apostles” (</w:t>
      </w:r>
      <w:r>
        <w:rPr>
          <w:rStyle w:val="Emphasis"/>
        </w:rPr>
        <w:t>Ecclesiastical History</w:t>
      </w:r>
      <w:r>
        <w:t>,</w:t>
      </w:r>
      <w:r>
        <w:rPr>
          <w:rStyle w:val="Emphasis"/>
        </w:rPr>
        <w:t xml:space="preserve"> </w:t>
      </w:r>
      <w:r>
        <w:t xml:space="preserve">Book 8, introduction). Basil, in his work </w:t>
      </w:r>
      <w:r>
        <w:rPr>
          <w:rStyle w:val="Emphasis"/>
        </w:rPr>
        <w:t>On the Spirit</w:t>
      </w:r>
      <w:r>
        <w:t>, points to previous leaders from church history (specifically Irenaeus) as those “who lived near the times of the Apostles” (29.72). Tertullian (whom we cited yesterday) spoke of events that occurred “after the times of the apostles” (</w:t>
      </w:r>
      <w:r>
        <w:rPr>
          <w:rStyle w:val="Emphasis"/>
        </w:rPr>
        <w:t>The Five Books Against Marcion</w:t>
      </w:r>
      <w:r>
        <w:t>, 21).</w:t>
      </w:r>
    </w:p>
    <w:p w14:paraId="48717B3D" w14:textId="77777777" w:rsidR="00302392" w:rsidRDefault="00302392" w:rsidP="00302392">
      <w:pPr>
        <w:pStyle w:val="NormalWeb"/>
      </w:pPr>
      <w:r>
        <w:rPr>
          <w:rStyle w:val="Strong"/>
        </w:rPr>
        <w:t>Historical Conclusions</w:t>
      </w:r>
    </w:p>
    <w:p w14:paraId="4491BF0F" w14:textId="77777777" w:rsidR="00302392" w:rsidRDefault="00302392" w:rsidP="00302392">
      <w:pPr>
        <w:pStyle w:val="NormalWeb"/>
      </w:pPr>
      <w:r>
        <w:t>Consistently, the fathers (from the earliest times) mark the apostolic age (and the apostles themselves) as unique. Their writings were unique and authoritative. Those that followed them were not considered to be apostles. Nor were the times that followed seen as equivalent to the times of the apostles.</w:t>
      </w:r>
    </w:p>
    <w:p w14:paraId="265B6B82" w14:textId="77777777" w:rsidR="00302392" w:rsidRDefault="00302392" w:rsidP="00302392">
      <w:pPr>
        <w:pStyle w:val="NormalWeb"/>
      </w:pPr>
      <w:r>
        <w:t>Thus we conclude, once again, with Grudem:</w:t>
      </w:r>
    </w:p>
    <w:p w14:paraId="1C381187" w14:textId="77777777" w:rsidR="00302392" w:rsidRDefault="00302392" w:rsidP="00302392">
      <w:pPr>
        <w:pStyle w:val="NormalWeb"/>
        <w:ind w:left="720"/>
      </w:pPr>
      <w:r>
        <w:t>It is noteworthy that no major leader in the history of the church – not Athanasius or Augustine, not Luther or Calvin, not Wesley or Whitefield – has taken to himself the title of “apostle” or let himself be called an apostle. If any in modern times want to take the title “apostle” to themselves, they immediately raise the suspicion that they may be motivated by inappropriate pride and desires for self-exaltation, along with excessive ambition and a desire for much more authority in the church than any one person should rightfully have. (</w:t>
      </w:r>
      <w:r>
        <w:rPr>
          <w:rStyle w:val="Emphasis"/>
        </w:rPr>
        <w:t>Systematic Theology</w:t>
      </w:r>
      <w:r>
        <w:t>, 911)</w:t>
      </w:r>
    </w:p>
    <w:p w14:paraId="2E051D78" w14:textId="77777777" w:rsidR="00302392" w:rsidRDefault="00302392" w:rsidP="00302392">
      <w:pPr>
        <w:pStyle w:val="NormalWeb"/>
      </w:pPr>
      <w:r>
        <w:rPr>
          <w:rStyle w:val="Strong"/>
        </w:rPr>
        <w:t>A Final Note</w:t>
      </w:r>
    </w:p>
    <w:p w14:paraId="15484BA1" w14:textId="77777777" w:rsidR="00302392" w:rsidRDefault="00302392" w:rsidP="00302392">
      <w:pPr>
        <w:pStyle w:val="NormalWeb"/>
      </w:pPr>
      <w:r>
        <w:t xml:space="preserve">Throughout these posts we have leaned heavily on the work of Wayne Grudem (specifically, his </w:t>
      </w:r>
      <w:r>
        <w:rPr>
          <w:rStyle w:val="Emphasis"/>
        </w:rPr>
        <w:t>Systematic Theology</w:t>
      </w:r>
      <w:r>
        <w:t>). This has been intentional for two reasons: (1) he makes excellent, biblically-sound arguments (and we appreciate everything he writes, even if we don’t always agree with his conclusions); and (2) he is a well-known and respected continuationist.</w:t>
      </w:r>
    </w:p>
    <w:p w14:paraId="118A1A76" w14:textId="77777777" w:rsidR="00302392" w:rsidRDefault="00302392" w:rsidP="00302392">
      <w:pPr>
        <w:pStyle w:val="NormalWeb"/>
      </w:pPr>
      <w:r>
        <w:t>It is significant, in our opinion, that (as a continuationist) he argues so convincingly for the cessation of the apostolic office and the uniqueness of the apostolic age – since this is the very premise upon which the cessationist paradigm is built.</w:t>
      </w:r>
    </w:p>
    <w:p w14:paraId="7A25D277" w14:textId="77777777" w:rsidR="00302392" w:rsidRDefault="00302392" w:rsidP="00302392">
      <w:pPr>
        <w:pStyle w:val="NormalWeb"/>
      </w:pPr>
      <w:r>
        <w:t xml:space="preserve">While the cessation of the apostolic gift/office does not ultimately </w:t>
      </w:r>
      <w:r>
        <w:rPr>
          <w:rStyle w:val="Emphasis"/>
        </w:rPr>
        <w:t>prove</w:t>
      </w:r>
      <w:r>
        <w:t xml:space="preserve"> the cessationist case, it does strengthen the overall position – especially in passages like 1 Corinthians 12:28–30, Ephesians 2:20 and 4:11, where apostleship is listed in direct connection with the other charismatic gifts and offices.</w:t>
      </w:r>
    </w:p>
    <w:p w14:paraId="180828E0" w14:textId="77777777" w:rsidR="00302392" w:rsidRDefault="00302392" w:rsidP="000541D8"/>
    <w:sectPr w:rsidR="00302392">
      <w:headerReference w:type="even" r:id="rId16"/>
      <w:headerReference w:type="default" r:id="rId17"/>
      <w:head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12FB3" w14:textId="77777777" w:rsidR="00CF2C51" w:rsidRDefault="00CF2C51" w:rsidP="008F4455">
      <w:r>
        <w:separator/>
      </w:r>
    </w:p>
  </w:endnote>
  <w:endnote w:type="continuationSeparator" w:id="0">
    <w:p w14:paraId="11690A48" w14:textId="77777777" w:rsidR="00CF2C51" w:rsidRDefault="00CF2C51" w:rsidP="008F4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5281B" w14:textId="77777777" w:rsidR="00CF2C51" w:rsidRDefault="00CF2C51" w:rsidP="008F4455">
      <w:r>
        <w:separator/>
      </w:r>
    </w:p>
  </w:footnote>
  <w:footnote w:type="continuationSeparator" w:id="0">
    <w:p w14:paraId="40283532" w14:textId="77777777" w:rsidR="00CF2C51" w:rsidRDefault="00CF2C51" w:rsidP="008F4455">
      <w:r>
        <w:continuationSeparator/>
      </w:r>
    </w:p>
  </w:footnote>
  <w:footnote w:id="1">
    <w:p w14:paraId="64644C45" w14:textId="685C9B4A" w:rsidR="006B4F86" w:rsidRDefault="006B4F86">
      <w:pPr>
        <w:pStyle w:val="FootnoteText"/>
      </w:pPr>
      <w:r>
        <w:rPr>
          <w:rStyle w:val="FootnoteReference"/>
        </w:rPr>
        <w:footnoteRef/>
      </w:r>
      <w:r>
        <w:t xml:space="preserve"> Notes provided by the Master’s Seminary, Dr. Nate Busenitz.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D4087" w14:textId="77777777" w:rsidR="008F4455" w:rsidRDefault="00CF2C51">
    <w:pPr>
      <w:pStyle w:val="Header"/>
    </w:pPr>
    <w:r>
      <w:rPr>
        <w:noProof/>
      </w:rPr>
      <w:pict w14:anchorId="377A8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0051615" o:spid="_x0000_s2059" type="#_x0000_t75" style="position:absolute;margin-left:0;margin-top:0;width:612pt;height:11in;z-index:-251657216;mso-position-horizontal:center;mso-position-horizontal-relative:margin;mso-position-vertical:center;mso-position-vertical-relative:margin" o:allowincell="f">
          <v:imagedata r:id="rId1" o:title="letterheadBas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0386234"/>
      <w:docPartObj>
        <w:docPartGallery w:val="Page Numbers (Top of Page)"/>
        <w:docPartUnique/>
      </w:docPartObj>
    </w:sdtPr>
    <w:sdtEndPr>
      <w:rPr>
        <w:noProof/>
      </w:rPr>
    </w:sdtEndPr>
    <w:sdtContent>
      <w:p w14:paraId="3C91B9ED" w14:textId="56531E8E" w:rsidR="008F12DA" w:rsidRDefault="008F12D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41A297" w14:textId="77777777" w:rsidR="008F4455" w:rsidRDefault="00CF2C51">
    <w:pPr>
      <w:pStyle w:val="Header"/>
    </w:pPr>
    <w:r>
      <w:rPr>
        <w:noProof/>
      </w:rPr>
      <w:pict w14:anchorId="7341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0051616" o:spid="_x0000_s2060" type="#_x0000_t75" style="position:absolute;margin-left:0;margin-top:0;width:612pt;height:11in;z-index:-251656192;mso-position-horizontal:center;mso-position-horizontal-relative:margin;mso-position-vertical:center;mso-position-vertical-relative:margin" o:allowincell="f">
          <v:imagedata r:id="rId1" o:title="letterheadBase-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35BDB" w14:textId="77777777" w:rsidR="008F4455" w:rsidRDefault="00CF2C51">
    <w:pPr>
      <w:pStyle w:val="Header"/>
    </w:pPr>
    <w:r>
      <w:rPr>
        <w:noProof/>
      </w:rPr>
      <w:pict w14:anchorId="41402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0051614" o:spid="_x0000_s2058" type="#_x0000_t75" style="position:absolute;margin-left:0;margin-top:0;width:612pt;height:11in;z-index:-251658240;mso-position-horizontal:center;mso-position-horizontal-relative:margin;mso-position-vertical:center;mso-position-vertical-relative:margin" o:allowincell="f">
          <v:imagedata r:id="rId1" o:title="letterheadBas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74244"/>
    <w:multiLevelType w:val="hybridMultilevel"/>
    <w:tmpl w:val="F6EA341C"/>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 w15:restartNumberingAfterBreak="0">
    <w:nsid w:val="0869663D"/>
    <w:multiLevelType w:val="hybridMultilevel"/>
    <w:tmpl w:val="10249C6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BA271C1"/>
    <w:multiLevelType w:val="hybridMultilevel"/>
    <w:tmpl w:val="AB9C203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C6E00A2"/>
    <w:multiLevelType w:val="hybridMultilevel"/>
    <w:tmpl w:val="011E16D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14467CE2"/>
    <w:multiLevelType w:val="hybridMultilevel"/>
    <w:tmpl w:val="8ECA54B6"/>
    <w:lvl w:ilvl="0" w:tplc="04090003">
      <w:start w:val="1"/>
      <w:numFmt w:val="bullet"/>
      <w:lvlText w:val="o"/>
      <w:lvlJc w:val="left"/>
      <w:pPr>
        <w:tabs>
          <w:tab w:val="num" w:pos="2520"/>
        </w:tabs>
        <w:ind w:left="252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8273D5A"/>
    <w:multiLevelType w:val="hybridMultilevel"/>
    <w:tmpl w:val="BB4E3E4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0731567"/>
    <w:multiLevelType w:val="hybridMultilevel"/>
    <w:tmpl w:val="876E15CA"/>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7" w15:restartNumberingAfterBreak="0">
    <w:nsid w:val="2D222ACC"/>
    <w:multiLevelType w:val="hybridMultilevel"/>
    <w:tmpl w:val="237815C8"/>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3160643A"/>
    <w:multiLevelType w:val="hybridMultilevel"/>
    <w:tmpl w:val="BEBCE4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C73367"/>
    <w:multiLevelType w:val="hybridMultilevel"/>
    <w:tmpl w:val="6534F832"/>
    <w:lvl w:ilvl="0" w:tplc="04090003">
      <w:start w:val="1"/>
      <w:numFmt w:val="bullet"/>
      <w:lvlText w:val="o"/>
      <w:lvlJc w:val="left"/>
      <w:pPr>
        <w:tabs>
          <w:tab w:val="num" w:pos="2520"/>
        </w:tabs>
        <w:ind w:left="2520" w:hanging="360"/>
      </w:pPr>
      <w:rPr>
        <w:rFonts w:ascii="Courier New" w:hAnsi="Courier New" w:cs="Courier New"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395243A9"/>
    <w:multiLevelType w:val="hybridMultilevel"/>
    <w:tmpl w:val="B2A87280"/>
    <w:lvl w:ilvl="0" w:tplc="223EF418">
      <w:start w:val="1"/>
      <w:numFmt w:val="upperRoman"/>
      <w:lvlText w:val="%1."/>
      <w:lvlJc w:val="left"/>
      <w:pPr>
        <w:tabs>
          <w:tab w:val="num" w:pos="1080"/>
        </w:tabs>
        <w:ind w:left="1080" w:hanging="720"/>
      </w:pPr>
      <w:rPr>
        <w:rFonts w:hint="default"/>
      </w:rPr>
    </w:lvl>
    <w:lvl w:ilvl="1" w:tplc="0E7E4B84">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19F2CCB"/>
    <w:multiLevelType w:val="hybridMultilevel"/>
    <w:tmpl w:val="7206CB8A"/>
    <w:lvl w:ilvl="0" w:tplc="04090003">
      <w:start w:val="1"/>
      <w:numFmt w:val="bullet"/>
      <w:lvlText w:val="o"/>
      <w:lvlJc w:val="left"/>
      <w:pPr>
        <w:tabs>
          <w:tab w:val="num" w:pos="3600"/>
        </w:tabs>
        <w:ind w:left="3600" w:hanging="360"/>
      </w:pPr>
      <w:rPr>
        <w:rFonts w:ascii="Courier New" w:hAnsi="Courier New" w:cs="Courier New" w:hint="default"/>
      </w:rPr>
    </w:lvl>
    <w:lvl w:ilvl="1" w:tplc="04090003">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2" w15:restartNumberingAfterBreak="0">
    <w:nsid w:val="43DC14EA"/>
    <w:multiLevelType w:val="hybridMultilevel"/>
    <w:tmpl w:val="1A1E6F3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60E5CE7"/>
    <w:multiLevelType w:val="hybridMultilevel"/>
    <w:tmpl w:val="C5A4DD96"/>
    <w:lvl w:ilvl="0" w:tplc="04090003">
      <w:start w:val="1"/>
      <w:numFmt w:val="bullet"/>
      <w:lvlText w:val="o"/>
      <w:lvlJc w:val="left"/>
      <w:pPr>
        <w:tabs>
          <w:tab w:val="num" w:pos="3600"/>
        </w:tabs>
        <w:ind w:left="3600" w:hanging="360"/>
      </w:pPr>
      <w:rPr>
        <w:rFonts w:ascii="Courier New" w:hAnsi="Courier New" w:cs="Courier New" w:hint="default"/>
      </w:rPr>
    </w:lvl>
    <w:lvl w:ilvl="1" w:tplc="04090003">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4" w15:restartNumberingAfterBreak="0">
    <w:nsid w:val="4D7015CD"/>
    <w:multiLevelType w:val="hybridMultilevel"/>
    <w:tmpl w:val="03A6612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697263"/>
    <w:multiLevelType w:val="hybridMultilevel"/>
    <w:tmpl w:val="08F862A6"/>
    <w:lvl w:ilvl="0" w:tplc="04090001">
      <w:start w:val="1"/>
      <w:numFmt w:val="bullet"/>
      <w:lvlText w:val=""/>
      <w:lvlJc w:val="left"/>
      <w:pPr>
        <w:tabs>
          <w:tab w:val="num" w:pos="1800"/>
        </w:tabs>
        <w:ind w:left="1800" w:hanging="360"/>
      </w:pPr>
      <w:rPr>
        <w:rFonts w:ascii="Symbol" w:hAnsi="Symbol" w:hint="default"/>
      </w:rPr>
    </w:lvl>
    <w:lvl w:ilvl="1" w:tplc="0E7E4B84">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 w15:restartNumberingAfterBreak="0">
    <w:nsid w:val="5E886522"/>
    <w:multiLevelType w:val="hybridMultilevel"/>
    <w:tmpl w:val="A9C0A188"/>
    <w:lvl w:ilvl="0" w:tplc="04090001">
      <w:start w:val="1"/>
      <w:numFmt w:val="bullet"/>
      <w:lvlText w:val=""/>
      <w:lvlJc w:val="left"/>
      <w:pPr>
        <w:tabs>
          <w:tab w:val="num" w:pos="2160"/>
        </w:tabs>
        <w:ind w:left="2160" w:hanging="360"/>
      </w:pPr>
      <w:rPr>
        <w:rFonts w:ascii="Symbol" w:hAnsi="Symbol" w:hint="default"/>
      </w:rPr>
    </w:lvl>
    <w:lvl w:ilvl="1" w:tplc="0E7E4B84">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9F1D35"/>
    <w:multiLevelType w:val="hybridMultilevel"/>
    <w:tmpl w:val="53D216E4"/>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68DD23BA"/>
    <w:multiLevelType w:val="hybridMultilevel"/>
    <w:tmpl w:val="1D581AA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7B8B647A"/>
    <w:multiLevelType w:val="hybridMultilevel"/>
    <w:tmpl w:val="DE1A2856"/>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F913C63"/>
    <w:multiLevelType w:val="hybridMultilevel"/>
    <w:tmpl w:val="DDBCF0D8"/>
    <w:lvl w:ilvl="0" w:tplc="04090001">
      <w:start w:val="1"/>
      <w:numFmt w:val="bullet"/>
      <w:lvlText w:val=""/>
      <w:lvlJc w:val="left"/>
      <w:pPr>
        <w:tabs>
          <w:tab w:val="num" w:pos="3600"/>
        </w:tabs>
        <w:ind w:left="36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num w:numId="1">
    <w:abstractNumId w:val="10"/>
  </w:num>
  <w:num w:numId="2">
    <w:abstractNumId w:val="3"/>
  </w:num>
  <w:num w:numId="3">
    <w:abstractNumId w:val="2"/>
  </w:num>
  <w:num w:numId="4">
    <w:abstractNumId w:val="16"/>
  </w:num>
  <w:num w:numId="5">
    <w:abstractNumId w:val="7"/>
  </w:num>
  <w:num w:numId="6">
    <w:abstractNumId w:val="15"/>
  </w:num>
  <w:num w:numId="7">
    <w:abstractNumId w:val="1"/>
  </w:num>
  <w:num w:numId="8">
    <w:abstractNumId w:val="0"/>
  </w:num>
  <w:num w:numId="9">
    <w:abstractNumId w:val="14"/>
  </w:num>
  <w:num w:numId="10">
    <w:abstractNumId w:val="5"/>
  </w:num>
  <w:num w:numId="11">
    <w:abstractNumId w:val="19"/>
  </w:num>
  <w:num w:numId="12">
    <w:abstractNumId w:val="18"/>
  </w:num>
  <w:num w:numId="13">
    <w:abstractNumId w:val="11"/>
  </w:num>
  <w:num w:numId="14">
    <w:abstractNumId w:val="20"/>
  </w:num>
  <w:num w:numId="15">
    <w:abstractNumId w:val="13"/>
  </w:num>
  <w:num w:numId="16">
    <w:abstractNumId w:val="9"/>
  </w:num>
  <w:num w:numId="17">
    <w:abstractNumId w:val="6"/>
  </w:num>
  <w:num w:numId="18">
    <w:abstractNumId w:val="4"/>
  </w:num>
  <w:num w:numId="19">
    <w:abstractNumId w:val="17"/>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92"/>
    <w:rsid w:val="000541D8"/>
    <w:rsid w:val="00152DF7"/>
    <w:rsid w:val="002B2BCE"/>
    <w:rsid w:val="002D05FB"/>
    <w:rsid w:val="00302392"/>
    <w:rsid w:val="00373141"/>
    <w:rsid w:val="004855C7"/>
    <w:rsid w:val="005315F3"/>
    <w:rsid w:val="0066392A"/>
    <w:rsid w:val="006B4F86"/>
    <w:rsid w:val="00764018"/>
    <w:rsid w:val="008F12DA"/>
    <w:rsid w:val="008F4455"/>
    <w:rsid w:val="009162D2"/>
    <w:rsid w:val="00B76315"/>
    <w:rsid w:val="00B87F47"/>
    <w:rsid w:val="00C41197"/>
    <w:rsid w:val="00CF2C51"/>
    <w:rsid w:val="00E07F5F"/>
    <w:rsid w:val="00F80898"/>
    <w:rsid w:val="00FC4F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61"/>
    <o:shapelayout v:ext="edit">
      <o:idmap v:ext="edit" data="1"/>
    </o:shapelayout>
  </w:shapeDefaults>
  <w:decimalSymbol w:val="."/>
  <w:listSeparator w:val=","/>
  <w14:docId w14:val="6FDE34DC"/>
  <w15:docId w15:val="{278EA726-16CA-4D99-9EC5-41B6E18B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392"/>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30239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455"/>
    <w:rPr>
      <w:rFonts w:ascii="Tahoma" w:hAnsi="Tahoma" w:cs="Tahoma"/>
      <w:sz w:val="16"/>
      <w:szCs w:val="16"/>
    </w:rPr>
  </w:style>
  <w:style w:type="character" w:customStyle="1" w:styleId="BalloonTextChar">
    <w:name w:val="Balloon Text Char"/>
    <w:basedOn w:val="DefaultParagraphFont"/>
    <w:link w:val="BalloonText"/>
    <w:uiPriority w:val="99"/>
    <w:semiHidden/>
    <w:rsid w:val="008F4455"/>
    <w:rPr>
      <w:rFonts w:ascii="Tahoma" w:hAnsi="Tahoma" w:cs="Tahoma"/>
      <w:sz w:val="16"/>
      <w:szCs w:val="16"/>
    </w:rPr>
  </w:style>
  <w:style w:type="paragraph" w:styleId="Header">
    <w:name w:val="header"/>
    <w:basedOn w:val="Normal"/>
    <w:link w:val="HeaderChar"/>
    <w:uiPriority w:val="99"/>
    <w:unhideWhenUsed/>
    <w:rsid w:val="008F4455"/>
    <w:pPr>
      <w:tabs>
        <w:tab w:val="center" w:pos="4680"/>
        <w:tab w:val="right" w:pos="9360"/>
      </w:tabs>
    </w:pPr>
  </w:style>
  <w:style w:type="character" w:customStyle="1" w:styleId="HeaderChar">
    <w:name w:val="Header Char"/>
    <w:basedOn w:val="DefaultParagraphFont"/>
    <w:link w:val="Header"/>
    <w:uiPriority w:val="99"/>
    <w:rsid w:val="008F4455"/>
  </w:style>
  <w:style w:type="paragraph" w:styleId="Footer">
    <w:name w:val="footer"/>
    <w:basedOn w:val="Normal"/>
    <w:link w:val="FooterChar"/>
    <w:uiPriority w:val="99"/>
    <w:unhideWhenUsed/>
    <w:rsid w:val="008F4455"/>
    <w:pPr>
      <w:tabs>
        <w:tab w:val="center" w:pos="4680"/>
        <w:tab w:val="right" w:pos="9360"/>
      </w:tabs>
    </w:pPr>
  </w:style>
  <w:style w:type="character" w:customStyle="1" w:styleId="FooterChar">
    <w:name w:val="Footer Char"/>
    <w:basedOn w:val="DefaultParagraphFont"/>
    <w:link w:val="Footer"/>
    <w:uiPriority w:val="99"/>
    <w:rsid w:val="008F4455"/>
  </w:style>
  <w:style w:type="character" w:customStyle="1" w:styleId="Heading2Char">
    <w:name w:val="Heading 2 Char"/>
    <w:basedOn w:val="DefaultParagraphFont"/>
    <w:link w:val="Heading2"/>
    <w:uiPriority w:val="9"/>
    <w:rsid w:val="00302392"/>
    <w:rPr>
      <w:rFonts w:ascii="Times New Roman" w:eastAsia="Times New Roman" w:hAnsi="Times New Roman" w:cs="Times New Roman"/>
      <w:b/>
      <w:bCs/>
      <w:sz w:val="36"/>
      <w:szCs w:val="36"/>
    </w:rPr>
  </w:style>
  <w:style w:type="paragraph" w:styleId="NormalWeb">
    <w:name w:val="Normal (Web)"/>
    <w:basedOn w:val="Normal"/>
    <w:uiPriority w:val="99"/>
    <w:rsid w:val="00302392"/>
    <w:pPr>
      <w:spacing w:before="100" w:beforeAutospacing="1" w:after="100" w:afterAutospacing="1"/>
    </w:pPr>
  </w:style>
  <w:style w:type="character" w:styleId="Hyperlink">
    <w:name w:val="Hyperlink"/>
    <w:uiPriority w:val="99"/>
    <w:rsid w:val="00302392"/>
    <w:rPr>
      <w:color w:val="0000FF"/>
      <w:u w:val="single"/>
    </w:rPr>
  </w:style>
  <w:style w:type="paragraph" w:styleId="ListParagraph">
    <w:name w:val="List Paragraph"/>
    <w:basedOn w:val="Normal"/>
    <w:uiPriority w:val="34"/>
    <w:qFormat/>
    <w:rsid w:val="00302392"/>
    <w:pPr>
      <w:spacing w:after="200" w:line="276" w:lineRule="auto"/>
      <w:ind w:left="720"/>
      <w:contextualSpacing/>
    </w:pPr>
    <w:rPr>
      <w:rFonts w:ascii="Calibri" w:eastAsia="Calibri" w:hAnsi="Calibri"/>
      <w:sz w:val="22"/>
      <w:szCs w:val="22"/>
    </w:rPr>
  </w:style>
  <w:style w:type="character" w:styleId="Emphasis">
    <w:name w:val="Emphasis"/>
    <w:uiPriority w:val="20"/>
    <w:qFormat/>
    <w:rsid w:val="00302392"/>
    <w:rPr>
      <w:i/>
      <w:iCs/>
    </w:rPr>
  </w:style>
  <w:style w:type="character" w:styleId="Strong">
    <w:name w:val="Strong"/>
    <w:uiPriority w:val="22"/>
    <w:qFormat/>
    <w:rsid w:val="00302392"/>
    <w:rPr>
      <w:b/>
      <w:bCs/>
    </w:rPr>
  </w:style>
  <w:style w:type="paragraph" w:styleId="FootnoteText">
    <w:name w:val="footnote text"/>
    <w:basedOn w:val="Normal"/>
    <w:link w:val="FootnoteTextChar"/>
    <w:uiPriority w:val="99"/>
    <w:semiHidden/>
    <w:unhideWhenUsed/>
    <w:rsid w:val="006B4F86"/>
    <w:rPr>
      <w:sz w:val="20"/>
      <w:szCs w:val="20"/>
    </w:rPr>
  </w:style>
  <w:style w:type="character" w:customStyle="1" w:styleId="FootnoteTextChar">
    <w:name w:val="Footnote Text Char"/>
    <w:basedOn w:val="DefaultParagraphFont"/>
    <w:link w:val="FootnoteText"/>
    <w:uiPriority w:val="99"/>
    <w:semiHidden/>
    <w:rsid w:val="006B4F8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B4F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45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Documents\church%20plant\Letterhead\cornerstone_letterhead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EA78A-2C1A-401E-BADD-2294BD5E9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cornerstone_letterhead2014</Template>
  <TotalTime>0</TotalTime>
  <Pages>3</Pages>
  <Words>5641</Words>
  <Characters>32159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D</dc:creator>
  <cp:lastModifiedBy>Jillian Freeman</cp:lastModifiedBy>
  <cp:revision>2</cp:revision>
  <cp:lastPrinted>2014-08-04T17:03:00Z</cp:lastPrinted>
  <dcterms:created xsi:type="dcterms:W3CDTF">2020-10-29T03:59:00Z</dcterms:created>
  <dcterms:modified xsi:type="dcterms:W3CDTF">2020-10-29T03:59:00Z</dcterms:modified>
</cp:coreProperties>
</file>